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2566CB" w14:textId="36F03F30" w:rsidR="000E7EF3" w:rsidRPr="009C3DAC" w:rsidRDefault="00D4467E" w:rsidP="009C3DAC">
      <w:r>
        <w:rPr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63A72389" wp14:editId="1E964D3C">
                <wp:simplePos x="0" y="0"/>
                <wp:positionH relativeFrom="margin">
                  <wp:posOffset>-24333</wp:posOffset>
                </wp:positionH>
                <wp:positionV relativeFrom="paragraph">
                  <wp:posOffset>4219555</wp:posOffset>
                </wp:positionV>
                <wp:extent cx="2724346" cy="1649691"/>
                <wp:effectExtent l="0" t="0" r="6350" b="190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346" cy="16496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9040A2" w14:textId="49931A5D" w:rsidR="00C3622F" w:rsidRPr="00032EF2" w:rsidRDefault="00D4467E" w:rsidP="00C3622F">
                            <w:pPr>
                              <w:pStyle w:val="Headingultralarge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r w:rsidRPr="00D4467E">
                              <w:rPr>
                                <w:rFonts w:cs="Arial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Put your main event message </w:t>
                            </w:r>
                            <w:r w:rsidRPr="00D4467E">
                              <w:rPr>
                                <w:rFonts w:cs="Arial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tailored </w:t>
                            </w:r>
                            <w:r w:rsidRPr="00D4467E">
                              <w:rPr>
                                <w:rFonts w:cs="Arial"/>
                                <w:b/>
                                <w:bCs/>
                                <w:sz w:val="40"/>
                                <w:szCs w:val="40"/>
                              </w:rPr>
                              <w:t>to your target audience in this box here.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A72389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1.9pt;margin-top:332.25pt;width:214.5pt;height:129.9pt;z-index:25165824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" filled="f" stroked="f">
                <v:textbox inset="0,0,0,0">
                  <w:txbxContent>
                    <w:p w14:paraId="7D9040A2" w14:textId="49931A5D" w:rsidR="00C3622F" w:rsidRPr="00032EF2" w:rsidRDefault="00D4467E" w:rsidP="00C3622F">
                      <w:pPr>
                        <w:pStyle w:val="Headingultralarge"/>
                        <w:rPr>
                          <w:b/>
                          <w:sz w:val="52"/>
                          <w:szCs w:val="52"/>
                        </w:rPr>
                      </w:pPr>
                      <w:r w:rsidRPr="00D4467E">
                        <w:rPr>
                          <w:rFonts w:cs="Arial"/>
                          <w:b/>
                          <w:bCs/>
                          <w:sz w:val="40"/>
                          <w:szCs w:val="40"/>
                        </w:rPr>
                        <w:t xml:space="preserve">Put your main event message </w:t>
                      </w:r>
                      <w:r w:rsidRPr="00D4467E">
                        <w:rPr>
                          <w:rFonts w:cs="Arial"/>
                          <w:b/>
                          <w:bCs/>
                          <w:sz w:val="40"/>
                          <w:szCs w:val="40"/>
                        </w:rPr>
                        <w:t xml:space="preserve">tailored </w:t>
                      </w:r>
                      <w:r w:rsidRPr="00D4467E">
                        <w:rPr>
                          <w:rFonts w:cs="Arial"/>
                          <w:b/>
                          <w:bCs/>
                          <w:sz w:val="40"/>
                          <w:szCs w:val="40"/>
                        </w:rPr>
                        <w:t>to your target audience in this box here.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45" behindDoc="0" locked="0" layoutInCell="1" allowOverlap="1" wp14:anchorId="0E4AE8B4" wp14:editId="05B3F28A">
                <wp:simplePos x="0" y="0"/>
                <wp:positionH relativeFrom="column">
                  <wp:posOffset>1436822</wp:posOffset>
                </wp:positionH>
                <wp:positionV relativeFrom="paragraph">
                  <wp:posOffset>7679192</wp:posOffset>
                </wp:positionV>
                <wp:extent cx="4072157" cy="918354"/>
                <wp:effectExtent l="0" t="0" r="5080" b="889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2157" cy="9183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C038F4" w14:textId="77777777" w:rsidR="00D4467E" w:rsidRPr="00D4467E" w:rsidRDefault="00D4467E" w:rsidP="00D4467E">
                            <w:pPr>
                              <w:pStyle w:val="Headingultralarge"/>
                              <w:rPr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 w:rsidRPr="00D4467E">
                              <w:rPr>
                                <w:color w:val="FFFFFF" w:themeColor="background1"/>
                                <w:sz w:val="44"/>
                                <w:szCs w:val="44"/>
                              </w:rPr>
                              <w:t xml:space="preserve">Remember to include your </w:t>
                            </w:r>
                            <w:r w:rsidRPr="00D4467E">
                              <w:rPr>
                                <w:color w:val="FFFFFF" w:themeColor="background1"/>
                                <w:sz w:val="44"/>
                                <w:szCs w:val="44"/>
                              </w:rPr>
                              <w:br/>
                              <w:t>venue details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AE8B4" id="Text Box 6" o:spid="_x0000_s1027" type="#_x0000_t202" style="position:absolute;margin-left:113.15pt;margin-top:604.65pt;width:320.65pt;height:72.3pt;z-index:2516623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" filled="f" stroked="f">
                <v:textbox inset="0,0,0,0">
                  <w:txbxContent>
                    <w:p w14:paraId="25C038F4" w14:textId="77777777" w:rsidR="00D4467E" w:rsidRPr="00D4467E" w:rsidRDefault="00D4467E" w:rsidP="00D4467E">
                      <w:pPr>
                        <w:pStyle w:val="Headingultralarge"/>
                        <w:rPr>
                          <w:color w:val="FFFFFF" w:themeColor="background1"/>
                          <w:sz w:val="44"/>
                          <w:szCs w:val="44"/>
                        </w:rPr>
                      </w:pPr>
                      <w:r w:rsidRPr="00D4467E">
                        <w:rPr>
                          <w:color w:val="FFFFFF" w:themeColor="background1"/>
                          <w:sz w:val="44"/>
                          <w:szCs w:val="44"/>
                        </w:rPr>
                        <w:t xml:space="preserve">Remember to include your </w:t>
                      </w:r>
                      <w:r w:rsidRPr="00D4467E">
                        <w:rPr>
                          <w:color w:val="FFFFFF" w:themeColor="background1"/>
                          <w:sz w:val="44"/>
                          <w:szCs w:val="44"/>
                        </w:rPr>
                        <w:br/>
                        <w:t>venue details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9" behindDoc="0" locked="0" layoutInCell="1" allowOverlap="1" wp14:anchorId="782F71BA" wp14:editId="0F21411B">
                <wp:simplePos x="0" y="0"/>
                <wp:positionH relativeFrom="column">
                  <wp:posOffset>1446250</wp:posOffset>
                </wp:positionH>
                <wp:positionV relativeFrom="paragraph">
                  <wp:posOffset>6783646</wp:posOffset>
                </wp:positionV>
                <wp:extent cx="4062952" cy="1046480"/>
                <wp:effectExtent l="0" t="0" r="1270" b="7620"/>
                <wp:wrapNone/>
                <wp:docPr id="2139488315" name="Text Box 2139488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62952" cy="104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0AC8C9" w14:textId="77777777" w:rsidR="00D4467E" w:rsidRPr="00D4467E" w:rsidRDefault="00D4467E" w:rsidP="00D4467E">
                            <w:pPr>
                              <w:pStyle w:val="Headingultralarge"/>
                              <w:rPr>
                                <w:b/>
                                <w:color w:val="FFFFFF" w:themeColor="background1"/>
                              </w:rPr>
                            </w:pPr>
                            <w:r w:rsidRPr="00D4467E">
                              <w:rPr>
                                <w:b/>
                                <w:color w:val="FFFFFF" w:themeColor="background1"/>
                                <w:sz w:val="56"/>
                                <w:szCs w:val="56"/>
                              </w:rPr>
                              <w:t xml:space="preserve">Date and </w:t>
                            </w:r>
                            <w:r w:rsidRPr="00D4467E">
                              <w:rPr>
                                <w:b/>
                                <w:color w:val="FFFFFF" w:themeColor="background1"/>
                                <w:sz w:val="56"/>
                                <w:szCs w:val="56"/>
                              </w:rPr>
                              <w:br/>
                              <w:t>time of event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2F71BA" id="Text Box 2139488315" o:spid="_x0000_s1028" type="#_x0000_t202" style="position:absolute;margin-left:113.9pt;margin-top:534.15pt;width:319.9pt;height:82.4pt;z-index:25166336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" filled="f" stroked="f">
                <v:textbox style="mso-fit-shape-to-text:t" inset="0,0,0,0">
                  <w:txbxContent>
                    <w:p w14:paraId="230AC8C9" w14:textId="77777777" w:rsidR="00D4467E" w:rsidRPr="00D4467E" w:rsidRDefault="00D4467E" w:rsidP="00D4467E">
                      <w:pPr>
                        <w:pStyle w:val="Headingultralarge"/>
                        <w:rPr>
                          <w:b/>
                          <w:color w:val="FFFFFF" w:themeColor="background1"/>
                        </w:rPr>
                      </w:pPr>
                      <w:r w:rsidRPr="00D4467E">
                        <w:rPr>
                          <w:b/>
                          <w:color w:val="FFFFFF" w:themeColor="background1"/>
                          <w:sz w:val="56"/>
                          <w:szCs w:val="56"/>
                        </w:rPr>
                        <w:t xml:space="preserve">Date and </w:t>
                      </w:r>
                      <w:r w:rsidRPr="00D4467E">
                        <w:rPr>
                          <w:b/>
                          <w:color w:val="FFFFFF" w:themeColor="background1"/>
                          <w:sz w:val="56"/>
                          <w:szCs w:val="56"/>
                        </w:rPr>
                        <w:br/>
                        <w:t>time of event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21" behindDoc="0" locked="0" layoutInCell="1" allowOverlap="1" wp14:anchorId="2AE98CB9" wp14:editId="650B93F4">
                <wp:simplePos x="0" y="0"/>
                <wp:positionH relativeFrom="column">
                  <wp:posOffset>1442085</wp:posOffset>
                </wp:positionH>
                <wp:positionV relativeFrom="paragraph">
                  <wp:posOffset>8792210</wp:posOffset>
                </wp:positionV>
                <wp:extent cx="3432175" cy="408940"/>
                <wp:effectExtent l="0" t="0" r="22225" b="2286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2175" cy="408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BA0B3C" w14:textId="77777777" w:rsidR="00D4467E" w:rsidRPr="00D4467E" w:rsidRDefault="00D4467E" w:rsidP="00D4467E">
                            <w:pPr>
                              <w:pStyle w:val="largeprint"/>
                              <w:spacing w:before="0" w:line="240" w:lineRule="auto"/>
                              <w:rPr>
                                <w:color w:val="FFFFFF" w:themeColor="background1"/>
                              </w:rPr>
                            </w:pPr>
                            <w:r w:rsidRPr="00D4467E">
                              <w:rPr>
                                <w:color w:val="FFFFFF" w:themeColor="background1"/>
                              </w:rPr>
                              <w:t xml:space="preserve">Don’t forget to add contact details so people can ask questions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E98CB9" id="Text Box 4" o:spid="_x0000_s1029" type="#_x0000_t202" style="position:absolute;margin-left:113.55pt;margin-top:692.3pt;width:270.25pt;height:32.2pt;z-index:25166132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" filled="f" stroked="f">
                <v:textbox style="mso-fit-shape-to-text:t" inset="0,0,0,0">
                  <w:txbxContent>
                    <w:p w14:paraId="1FBA0B3C" w14:textId="77777777" w:rsidR="00D4467E" w:rsidRPr="00D4467E" w:rsidRDefault="00D4467E" w:rsidP="00D4467E">
                      <w:pPr>
                        <w:pStyle w:val="largeprint"/>
                        <w:spacing w:before="0" w:line="240" w:lineRule="auto"/>
                        <w:rPr>
                          <w:color w:val="FFFFFF" w:themeColor="background1"/>
                        </w:rPr>
                      </w:pPr>
                      <w:r w:rsidRPr="00D4467E">
                        <w:rPr>
                          <w:color w:val="FFFFFF" w:themeColor="background1"/>
                        </w:rPr>
                        <w:t xml:space="preserve">Don’t forget to add contact details so people can ask questions </w:t>
                      </w:r>
                    </w:p>
                  </w:txbxContent>
                </v:textbox>
              </v:shape>
            </w:pict>
          </mc:Fallback>
        </mc:AlternateContent>
      </w:r>
      <w:r w:rsidR="00450AC7">
        <w:rPr>
          <w:noProof/>
        </w:rPr>
        <w:drawing>
          <wp:anchor distT="0" distB="0" distL="114300" distR="114300" simplePos="0" relativeHeight="251659273" behindDoc="1" locked="0" layoutInCell="1" allowOverlap="1" wp14:anchorId="5191C88A" wp14:editId="109DF839">
            <wp:simplePos x="0" y="0"/>
            <wp:positionH relativeFrom="column">
              <wp:posOffset>-1067435</wp:posOffset>
            </wp:positionH>
            <wp:positionV relativeFrom="page">
              <wp:posOffset>0</wp:posOffset>
            </wp:positionV>
            <wp:extent cx="7538720" cy="10655300"/>
            <wp:effectExtent l="0" t="0" r="5080" b="0"/>
            <wp:wrapNone/>
            <wp:docPr id="1369265751" name="Picture 11" descr="A green and white cover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9265751" name="Picture 11" descr="A green and white cover with text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1830" cy="106596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44ED" w:rsidRPr="00E344ED">
        <w:rPr>
          <w:noProof/>
        </w:rPr>
        <w:t xml:space="preserve"> </w:t>
      </w:r>
      <w:r w:rsidR="00C024B7">
        <w:rPr>
          <w:noProof/>
        </w:rPr>
        <w:t xml:space="preserve"> </w:t>
      </w:r>
      <w:r w:rsidR="00BD6944">
        <w:rPr>
          <w:noProof/>
        </w:rPr>
        <w:drawing>
          <wp:anchor distT="0" distB="0" distL="114300" distR="114300" simplePos="0" relativeHeight="251658247" behindDoc="0" locked="0" layoutInCell="1" allowOverlap="1" wp14:anchorId="3E4DD5F3" wp14:editId="071DA6FB">
            <wp:simplePos x="0" y="0"/>
            <wp:positionH relativeFrom="column">
              <wp:posOffset>7886065</wp:posOffset>
            </wp:positionH>
            <wp:positionV relativeFrom="page">
              <wp:posOffset>914400</wp:posOffset>
            </wp:positionV>
            <wp:extent cx="3594100" cy="1803400"/>
            <wp:effectExtent l="0" t="0" r="0" b="0"/>
            <wp:wrapNone/>
            <wp:docPr id="1" name="Picture 1" descr="A picture containing text,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sign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4100" cy="180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249B"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51BF5ADC" wp14:editId="2BC3490D">
                <wp:simplePos x="0" y="0"/>
                <wp:positionH relativeFrom="column">
                  <wp:posOffset>7886065</wp:posOffset>
                </wp:positionH>
                <wp:positionV relativeFrom="paragraph">
                  <wp:posOffset>194310</wp:posOffset>
                </wp:positionV>
                <wp:extent cx="7543800" cy="8597900"/>
                <wp:effectExtent l="0" t="0" r="0" b="0"/>
                <wp:wrapNone/>
                <wp:docPr id="5" name="Snip Single Corner of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43800" cy="8597900"/>
                        </a:xfrm>
                        <a:custGeom>
                          <a:avLst/>
                          <a:gdLst>
                            <a:gd name="connsiteX0" fmla="*/ 0 w 5232400"/>
                            <a:gd name="connsiteY0" fmla="*/ 0 h 5422900"/>
                            <a:gd name="connsiteX1" fmla="*/ 4360316 w 5232400"/>
                            <a:gd name="connsiteY1" fmla="*/ 0 h 5422900"/>
                            <a:gd name="connsiteX2" fmla="*/ 5232400 w 5232400"/>
                            <a:gd name="connsiteY2" fmla="*/ 872084 h 5422900"/>
                            <a:gd name="connsiteX3" fmla="*/ 5232400 w 5232400"/>
                            <a:gd name="connsiteY3" fmla="*/ 5422900 h 5422900"/>
                            <a:gd name="connsiteX4" fmla="*/ 0 w 5232400"/>
                            <a:gd name="connsiteY4" fmla="*/ 5422900 h 5422900"/>
                            <a:gd name="connsiteX5" fmla="*/ 0 w 5232400"/>
                            <a:gd name="connsiteY5" fmla="*/ 0 h 5422900"/>
                            <a:gd name="connsiteX0" fmla="*/ 0 w 5232400"/>
                            <a:gd name="connsiteY0" fmla="*/ 0 h 5422900"/>
                            <a:gd name="connsiteX1" fmla="*/ 4360316 w 5232400"/>
                            <a:gd name="connsiteY1" fmla="*/ 0 h 5422900"/>
                            <a:gd name="connsiteX2" fmla="*/ 5232400 w 5232400"/>
                            <a:gd name="connsiteY2" fmla="*/ 872084 h 5422900"/>
                            <a:gd name="connsiteX3" fmla="*/ 5232400 w 5232400"/>
                            <a:gd name="connsiteY3" fmla="*/ 5422900 h 5422900"/>
                            <a:gd name="connsiteX4" fmla="*/ 838200 w 5232400"/>
                            <a:gd name="connsiteY4" fmla="*/ 4305300 h 5422900"/>
                            <a:gd name="connsiteX5" fmla="*/ 0 w 5232400"/>
                            <a:gd name="connsiteY5" fmla="*/ 0 h 5422900"/>
                            <a:gd name="connsiteX0" fmla="*/ 0 w 5232400"/>
                            <a:gd name="connsiteY0" fmla="*/ 0 h 5422900"/>
                            <a:gd name="connsiteX1" fmla="*/ 4360316 w 5232400"/>
                            <a:gd name="connsiteY1" fmla="*/ 0 h 5422900"/>
                            <a:gd name="connsiteX2" fmla="*/ 5232400 w 5232400"/>
                            <a:gd name="connsiteY2" fmla="*/ 872084 h 5422900"/>
                            <a:gd name="connsiteX3" fmla="*/ 5232400 w 5232400"/>
                            <a:gd name="connsiteY3" fmla="*/ 5422900 h 5422900"/>
                            <a:gd name="connsiteX4" fmla="*/ 0 w 5232400"/>
                            <a:gd name="connsiteY4" fmla="*/ 4978400 h 5422900"/>
                            <a:gd name="connsiteX5" fmla="*/ 0 w 5232400"/>
                            <a:gd name="connsiteY5" fmla="*/ 0 h 5422900"/>
                            <a:gd name="connsiteX0" fmla="*/ 0 w 5232400"/>
                            <a:gd name="connsiteY0" fmla="*/ 0 h 8610600"/>
                            <a:gd name="connsiteX1" fmla="*/ 4360316 w 5232400"/>
                            <a:gd name="connsiteY1" fmla="*/ 0 h 8610600"/>
                            <a:gd name="connsiteX2" fmla="*/ 5232400 w 5232400"/>
                            <a:gd name="connsiteY2" fmla="*/ 872084 h 8610600"/>
                            <a:gd name="connsiteX3" fmla="*/ 1397000 w 5232400"/>
                            <a:gd name="connsiteY3" fmla="*/ 8610600 h 8610600"/>
                            <a:gd name="connsiteX4" fmla="*/ 0 w 5232400"/>
                            <a:gd name="connsiteY4" fmla="*/ 4978400 h 8610600"/>
                            <a:gd name="connsiteX5" fmla="*/ 0 w 5232400"/>
                            <a:gd name="connsiteY5" fmla="*/ 0 h 8610600"/>
                            <a:gd name="connsiteX0" fmla="*/ 0 w 5232400"/>
                            <a:gd name="connsiteY0" fmla="*/ 0 h 8610600"/>
                            <a:gd name="connsiteX1" fmla="*/ 4360316 w 5232400"/>
                            <a:gd name="connsiteY1" fmla="*/ 0 h 8610600"/>
                            <a:gd name="connsiteX2" fmla="*/ 5232400 w 5232400"/>
                            <a:gd name="connsiteY2" fmla="*/ 872084 h 8610600"/>
                            <a:gd name="connsiteX3" fmla="*/ 4533900 w 5232400"/>
                            <a:gd name="connsiteY3" fmla="*/ 2286000 h 8610600"/>
                            <a:gd name="connsiteX4" fmla="*/ 1397000 w 5232400"/>
                            <a:gd name="connsiteY4" fmla="*/ 8610600 h 8610600"/>
                            <a:gd name="connsiteX5" fmla="*/ 0 w 5232400"/>
                            <a:gd name="connsiteY5" fmla="*/ 4978400 h 8610600"/>
                            <a:gd name="connsiteX6" fmla="*/ 0 w 5232400"/>
                            <a:gd name="connsiteY6" fmla="*/ 0 h 8610600"/>
                            <a:gd name="connsiteX0" fmla="*/ 0 w 7543800"/>
                            <a:gd name="connsiteY0" fmla="*/ 0 h 8610600"/>
                            <a:gd name="connsiteX1" fmla="*/ 4360316 w 7543800"/>
                            <a:gd name="connsiteY1" fmla="*/ 0 h 8610600"/>
                            <a:gd name="connsiteX2" fmla="*/ 5232400 w 7543800"/>
                            <a:gd name="connsiteY2" fmla="*/ 872084 h 8610600"/>
                            <a:gd name="connsiteX3" fmla="*/ 7543800 w 7543800"/>
                            <a:gd name="connsiteY3" fmla="*/ 6159500 h 8610600"/>
                            <a:gd name="connsiteX4" fmla="*/ 1397000 w 7543800"/>
                            <a:gd name="connsiteY4" fmla="*/ 8610600 h 8610600"/>
                            <a:gd name="connsiteX5" fmla="*/ 0 w 7543800"/>
                            <a:gd name="connsiteY5" fmla="*/ 4978400 h 8610600"/>
                            <a:gd name="connsiteX6" fmla="*/ 0 w 7543800"/>
                            <a:gd name="connsiteY6" fmla="*/ 0 h 8610600"/>
                            <a:gd name="connsiteX0" fmla="*/ 0 w 7543800"/>
                            <a:gd name="connsiteY0" fmla="*/ 0 h 8610600"/>
                            <a:gd name="connsiteX1" fmla="*/ 4360316 w 7543800"/>
                            <a:gd name="connsiteY1" fmla="*/ 0 h 8610600"/>
                            <a:gd name="connsiteX2" fmla="*/ 7543800 w 7543800"/>
                            <a:gd name="connsiteY2" fmla="*/ 2865984 h 8610600"/>
                            <a:gd name="connsiteX3" fmla="*/ 7543800 w 7543800"/>
                            <a:gd name="connsiteY3" fmla="*/ 6159500 h 8610600"/>
                            <a:gd name="connsiteX4" fmla="*/ 1397000 w 7543800"/>
                            <a:gd name="connsiteY4" fmla="*/ 8610600 h 8610600"/>
                            <a:gd name="connsiteX5" fmla="*/ 0 w 7543800"/>
                            <a:gd name="connsiteY5" fmla="*/ 4978400 h 8610600"/>
                            <a:gd name="connsiteX6" fmla="*/ 0 w 7543800"/>
                            <a:gd name="connsiteY6" fmla="*/ 0 h 8610600"/>
                            <a:gd name="connsiteX0" fmla="*/ 0 w 7543800"/>
                            <a:gd name="connsiteY0" fmla="*/ 0 h 8610600"/>
                            <a:gd name="connsiteX1" fmla="*/ 6341516 w 7543800"/>
                            <a:gd name="connsiteY1" fmla="*/ 0 h 8610600"/>
                            <a:gd name="connsiteX2" fmla="*/ 7543800 w 7543800"/>
                            <a:gd name="connsiteY2" fmla="*/ 2865984 h 8610600"/>
                            <a:gd name="connsiteX3" fmla="*/ 7543800 w 7543800"/>
                            <a:gd name="connsiteY3" fmla="*/ 6159500 h 8610600"/>
                            <a:gd name="connsiteX4" fmla="*/ 1397000 w 7543800"/>
                            <a:gd name="connsiteY4" fmla="*/ 8610600 h 8610600"/>
                            <a:gd name="connsiteX5" fmla="*/ 0 w 7543800"/>
                            <a:gd name="connsiteY5" fmla="*/ 4978400 h 8610600"/>
                            <a:gd name="connsiteX6" fmla="*/ 0 w 7543800"/>
                            <a:gd name="connsiteY6" fmla="*/ 0 h 8610600"/>
                            <a:gd name="connsiteX0" fmla="*/ 0 w 7543800"/>
                            <a:gd name="connsiteY0" fmla="*/ 0 h 8610600"/>
                            <a:gd name="connsiteX1" fmla="*/ 6570116 w 7543800"/>
                            <a:gd name="connsiteY1" fmla="*/ 0 h 8610600"/>
                            <a:gd name="connsiteX2" fmla="*/ 7543800 w 7543800"/>
                            <a:gd name="connsiteY2" fmla="*/ 2865984 h 8610600"/>
                            <a:gd name="connsiteX3" fmla="*/ 7543800 w 7543800"/>
                            <a:gd name="connsiteY3" fmla="*/ 6159500 h 8610600"/>
                            <a:gd name="connsiteX4" fmla="*/ 1397000 w 7543800"/>
                            <a:gd name="connsiteY4" fmla="*/ 8610600 h 8610600"/>
                            <a:gd name="connsiteX5" fmla="*/ 0 w 7543800"/>
                            <a:gd name="connsiteY5" fmla="*/ 4978400 h 8610600"/>
                            <a:gd name="connsiteX6" fmla="*/ 0 w 7543800"/>
                            <a:gd name="connsiteY6" fmla="*/ 0 h 8610600"/>
                            <a:gd name="connsiteX0" fmla="*/ 0 w 7543800"/>
                            <a:gd name="connsiteY0" fmla="*/ 0 h 8128000"/>
                            <a:gd name="connsiteX1" fmla="*/ 6570116 w 7543800"/>
                            <a:gd name="connsiteY1" fmla="*/ 0 h 8128000"/>
                            <a:gd name="connsiteX2" fmla="*/ 7543800 w 7543800"/>
                            <a:gd name="connsiteY2" fmla="*/ 2865984 h 8128000"/>
                            <a:gd name="connsiteX3" fmla="*/ 7543800 w 7543800"/>
                            <a:gd name="connsiteY3" fmla="*/ 6159500 h 8128000"/>
                            <a:gd name="connsiteX4" fmla="*/ 1612900 w 7543800"/>
                            <a:gd name="connsiteY4" fmla="*/ 8128000 h 8128000"/>
                            <a:gd name="connsiteX5" fmla="*/ 0 w 7543800"/>
                            <a:gd name="connsiteY5" fmla="*/ 4978400 h 8128000"/>
                            <a:gd name="connsiteX6" fmla="*/ 0 w 7543800"/>
                            <a:gd name="connsiteY6" fmla="*/ 0 h 8128000"/>
                            <a:gd name="connsiteX0" fmla="*/ 0 w 7543800"/>
                            <a:gd name="connsiteY0" fmla="*/ 0 h 8597900"/>
                            <a:gd name="connsiteX1" fmla="*/ 6570116 w 7543800"/>
                            <a:gd name="connsiteY1" fmla="*/ 0 h 8597900"/>
                            <a:gd name="connsiteX2" fmla="*/ 7543800 w 7543800"/>
                            <a:gd name="connsiteY2" fmla="*/ 2865984 h 8597900"/>
                            <a:gd name="connsiteX3" fmla="*/ 7543800 w 7543800"/>
                            <a:gd name="connsiteY3" fmla="*/ 6159500 h 8597900"/>
                            <a:gd name="connsiteX4" fmla="*/ 1397000 w 7543800"/>
                            <a:gd name="connsiteY4" fmla="*/ 8597900 h 8597900"/>
                            <a:gd name="connsiteX5" fmla="*/ 0 w 7543800"/>
                            <a:gd name="connsiteY5" fmla="*/ 4978400 h 8597900"/>
                            <a:gd name="connsiteX6" fmla="*/ 0 w 7543800"/>
                            <a:gd name="connsiteY6" fmla="*/ 0 h 85979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7543800" h="8597900">
                              <a:moveTo>
                                <a:pt x="0" y="0"/>
                              </a:moveTo>
                              <a:lnTo>
                                <a:pt x="6570116" y="0"/>
                              </a:lnTo>
                              <a:lnTo>
                                <a:pt x="7543800" y="2865984"/>
                              </a:lnTo>
                              <a:lnTo>
                                <a:pt x="7543800" y="6159500"/>
                              </a:lnTo>
                              <a:lnTo>
                                <a:pt x="1397000" y="8597900"/>
                              </a:lnTo>
                              <a:lnTo>
                                <a:pt x="0" y="49784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0DE8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A85AF3" id="Snip Single Corner of Rectangle 5" o:spid="_x0000_s1026" style="position:absolute;margin-left:620.95pt;margin-top:15.3pt;width:594pt;height:677pt;z-index:251502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543800,8597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" path="m,l6570116,r973684,2865984l7543800,6159500,1397000,8597900,,4978400,,xe" fillcolor="#f0de80" stroked="f" strokeweight="2pt">
                <v:path arrowok="t" o:connecttype="custom" o:connectlocs="0,0;6570116,0;7543800,2865984;7543800,6159500;1397000,8597900;0,4978400;0,0" o:connectangles="0,0,0,0,0,0,0"/>
              </v:shape>
            </w:pict>
          </mc:Fallback>
        </mc:AlternateContent>
      </w:r>
    </w:p>
    <w:sectPr w:rsidR="000E7EF3" w:rsidRPr="009C3DAC" w:rsidSect="005C7169">
      <w:footerReference w:type="even" r:id="rId12"/>
      <w:footerReference w:type="default" r:id="rId13"/>
      <w:pgSz w:w="11906" w:h="16838" w:code="9"/>
      <w:pgMar w:top="1134" w:right="1134" w:bottom="1134" w:left="1701" w:header="720" w:footer="794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C12E94" w14:textId="77777777" w:rsidR="00EA0077" w:rsidRDefault="00EA0077">
      <w:r>
        <w:separator/>
      </w:r>
    </w:p>
  </w:endnote>
  <w:endnote w:type="continuationSeparator" w:id="0">
    <w:p w14:paraId="5156F74F" w14:textId="77777777" w:rsidR="00EA0077" w:rsidRDefault="00EA0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Times"/>
    <w:panose1 w:val="0000050000000002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EF31A" w14:textId="77777777" w:rsidR="001918F6" w:rsidRDefault="00E34C55">
    <w:pPr>
      <w:pStyle w:val="Footer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end"/>
    </w:r>
  </w:p>
  <w:p w14:paraId="3BB12B00" w14:textId="77777777" w:rsidR="001918F6" w:rsidRDefault="001918F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6EF7D" w14:textId="77777777" w:rsidR="001918F6" w:rsidRDefault="00E34C55">
    <w:pPr>
      <w:pStyle w:val="Footer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DA60C0">
      <w:rPr>
        <w:noProof/>
      </w:rPr>
      <w:t>2</w:t>
    </w:r>
    <w:r>
      <w:fldChar w:fldCharType="end"/>
    </w:r>
  </w:p>
  <w:p w14:paraId="260E5046" w14:textId="77777777" w:rsidR="001918F6" w:rsidRDefault="001918F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75B933" w14:textId="77777777" w:rsidR="00EA0077" w:rsidRDefault="00EA0077">
      <w:r>
        <w:separator/>
      </w:r>
    </w:p>
  </w:footnote>
  <w:footnote w:type="continuationSeparator" w:id="0">
    <w:p w14:paraId="550E0AD1" w14:textId="77777777" w:rsidR="00EA0077" w:rsidRDefault="00EA00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44254"/>
    <w:multiLevelType w:val="multilevel"/>
    <w:tmpl w:val="81F056D8"/>
    <w:lvl w:ilvl="0">
      <w:start w:val="1"/>
      <w:numFmt w:val="decimal"/>
      <w:pStyle w:val="ListNumber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Restart w:val="0"/>
      <w:pStyle w:val="ListNumber2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lvlRestart w:val="0"/>
      <w:pStyle w:val="ListNumber3"/>
      <w:lvlText w:val="%3)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3">
      <w:start w:val="1"/>
      <w:numFmt w:val="lowerRoman"/>
      <w:pStyle w:val="ListNumber4"/>
      <w:lvlText w:val="%4"/>
      <w:lvlJc w:val="left"/>
      <w:pPr>
        <w:tabs>
          <w:tab w:val="num" w:pos="1985"/>
        </w:tabs>
        <w:ind w:left="1985" w:hanging="397"/>
      </w:pPr>
      <w:rPr>
        <w:rFonts w:hint="default"/>
      </w:rPr>
    </w:lvl>
    <w:lvl w:ilvl="4">
      <w:start w:val="1"/>
      <w:numFmt w:val="lowerLetter"/>
      <w:lvlRestart w:val="0"/>
      <w:pStyle w:val="ListNumber5"/>
      <w:lvlText w:val="%5."/>
      <w:lvlJc w:val="left"/>
      <w:pPr>
        <w:tabs>
          <w:tab w:val="num" w:pos="2268"/>
        </w:tabs>
        <w:ind w:left="2268" w:hanging="283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tabs>
          <w:tab w:val="num" w:pos="1871"/>
        </w:tabs>
        <w:ind w:left="1871" w:hanging="283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2C306544"/>
    <w:multiLevelType w:val="multilevel"/>
    <w:tmpl w:val="DFFE91E0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</w:rPr>
    </w:lvl>
    <w:lvl w:ilvl="1">
      <w:start w:val="1"/>
      <w:numFmt w:val="bullet"/>
      <w:pStyle w:val="ListBullet2"/>
      <w:lvlText w:val="o"/>
      <w:lvlJc w:val="left"/>
      <w:pPr>
        <w:tabs>
          <w:tab w:val="num" w:pos="680"/>
        </w:tabs>
        <w:ind w:left="680" w:hanging="340"/>
      </w:pPr>
      <w:rPr>
        <w:rFonts w:ascii="Courier New" w:hAnsi="Courier New" w:hint="default"/>
      </w:rPr>
    </w:lvl>
    <w:lvl w:ilvl="2">
      <w:start w:val="1"/>
      <w:numFmt w:val="bullet"/>
      <w:pStyle w:val="ListBullet3"/>
      <w:lvlText w:val=""/>
      <w:lvlJc w:val="left"/>
      <w:pPr>
        <w:tabs>
          <w:tab w:val="num" w:pos="1361"/>
        </w:tabs>
        <w:ind w:left="1361" w:hanging="681"/>
      </w:pPr>
      <w:rPr>
        <w:rFonts w:ascii="Wingdings" w:hAnsi="Wingdings" w:hint="default"/>
      </w:rPr>
    </w:lvl>
    <w:lvl w:ilvl="3">
      <w:start w:val="1"/>
      <w:numFmt w:val="bullet"/>
      <w:pStyle w:val="ListBullet4"/>
      <w:lvlText w:val=""/>
      <w:lvlJc w:val="left"/>
      <w:pPr>
        <w:tabs>
          <w:tab w:val="num" w:pos="1758"/>
        </w:tabs>
        <w:ind w:left="1758" w:hanging="397"/>
      </w:pPr>
      <w:rPr>
        <w:rFonts w:ascii="Symbol" w:hAnsi="Symbol" w:hint="default"/>
      </w:rPr>
    </w:lvl>
    <w:lvl w:ilvl="4">
      <w:start w:val="1"/>
      <w:numFmt w:val="bullet"/>
      <w:pStyle w:val="ListBullet5"/>
      <w:lvlText w:val="o"/>
      <w:lvlJc w:val="left"/>
      <w:pPr>
        <w:tabs>
          <w:tab w:val="num" w:pos="2155"/>
        </w:tabs>
        <w:ind w:left="2155" w:hanging="397"/>
      </w:pPr>
      <w:rPr>
        <w:rFonts w:ascii="Courier New" w:hAnsi="Courier New" w:hint="default"/>
      </w:rPr>
    </w:lvl>
    <w:lvl w:ilvl="5">
      <w:start w:val="1"/>
      <w:numFmt w:val="none"/>
      <w:lvlText w:val=""/>
      <w:lvlJc w:val="left"/>
      <w:pPr>
        <w:ind w:left="4320" w:hanging="360"/>
      </w:pPr>
      <w:rPr>
        <w:rFonts w:hint="default"/>
      </w:rPr>
    </w:lvl>
    <w:lvl w:ilvl="6">
      <w:start w:val="1"/>
      <w:numFmt w:val="none"/>
      <w:lvlText w:val=""/>
      <w:lvlJc w:val="left"/>
      <w:pPr>
        <w:ind w:left="504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76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6480" w:hanging="360"/>
      </w:pPr>
      <w:rPr>
        <w:rFonts w:hint="default"/>
      </w:rPr>
    </w:lvl>
  </w:abstractNum>
  <w:abstractNum w:abstractNumId="2" w15:restartNumberingAfterBreak="0">
    <w:nsid w:val="45CD1D9A"/>
    <w:multiLevelType w:val="multilevel"/>
    <w:tmpl w:val="1E006DEC"/>
    <w:styleLink w:val="Headings"/>
    <w:lvl w:ilvl="0">
      <w:start w:val="1"/>
      <w:numFmt w:val="none"/>
      <w:pStyle w:val="Heading1"/>
      <w:suff w:val="nothing"/>
      <w:lvlText w:val=""/>
      <w:lvlJc w:val="left"/>
      <w:pPr>
        <w:ind w:left="0" w:firstLine="0"/>
      </w:pPr>
      <w:rPr>
        <w:rFonts w:hint="default"/>
        <w:b/>
        <w:i w:val="0"/>
        <w:caps w:val="0"/>
        <w:strike w:val="0"/>
        <w:dstrike w:val="0"/>
        <w:vanish w:val="0"/>
        <w:sz w:val="20"/>
        <w:vertAlign w:val="baseline"/>
      </w:rPr>
    </w:lvl>
    <w:lvl w:ilvl="1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Restart w:val="0"/>
      <w:pStyle w:val="Heading3numbered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lowerLetter"/>
      <w:lvlRestart w:val="0"/>
      <w:pStyle w:val="Heading4numbered"/>
      <w:lvlText w:val="%4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4">
      <w:start w:val="1"/>
      <w:numFmt w:val="lowerRoman"/>
      <w:lvlRestart w:val="0"/>
      <w:pStyle w:val="Heading5numbered"/>
      <w:lvlText w:val="%5)"/>
      <w:lvlJc w:val="left"/>
      <w:pPr>
        <w:ind w:left="567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4CC43A56"/>
    <w:multiLevelType w:val="hybridMultilevel"/>
    <w:tmpl w:val="5E0A3468"/>
    <w:lvl w:ilvl="0" w:tplc="E7309974">
      <w:start w:val="1"/>
      <w:numFmt w:val="lowerLetter"/>
      <w:pStyle w:val="Normalnumberedparasa"/>
      <w:lvlText w:val="%1)"/>
      <w:lvlJc w:val="left"/>
      <w:pPr>
        <w:ind w:left="360" w:hanging="360"/>
      </w:pPr>
      <w:rPr>
        <w:rFonts w:ascii="Arial" w:hAnsi="Arial" w:hint="default"/>
        <w:b w:val="0"/>
        <w:i w:val="0"/>
        <w:sz w:val="2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FE28DD"/>
    <w:multiLevelType w:val="multilevel"/>
    <w:tmpl w:val="2FD68F86"/>
    <w:styleLink w:val="ListNumbers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191"/>
        </w:tabs>
        <w:ind w:left="1191" w:hanging="397"/>
      </w:pPr>
      <w:rPr>
        <w:rFonts w:hint="default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1701" w:hanging="51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1985"/>
        </w:tabs>
        <w:ind w:left="1985" w:hanging="284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155"/>
        </w:tabs>
        <w:ind w:left="2155" w:hanging="170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5C363E38"/>
    <w:multiLevelType w:val="hybridMultilevel"/>
    <w:tmpl w:val="601CB096"/>
    <w:lvl w:ilvl="0" w:tplc="66482D2C">
      <w:start w:val="1"/>
      <w:numFmt w:val="decimal"/>
      <w:pStyle w:val="Normalnumberedparas1"/>
      <w:lvlText w:val="%1."/>
      <w:lvlJc w:val="left"/>
      <w:pPr>
        <w:ind w:left="360" w:hanging="360"/>
      </w:pPr>
      <w:rPr>
        <w:rFonts w:hint="default"/>
        <w:sz w:val="22"/>
        <w:szCs w:val="2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1D3AC1"/>
    <w:multiLevelType w:val="multilevel"/>
    <w:tmpl w:val="C3B8E86A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Restart w:val="0"/>
      <w:lvlText w:val="%2)"/>
      <w:lvlJc w:val="left"/>
      <w:pPr>
        <w:ind w:left="794" w:hanging="397"/>
      </w:pPr>
      <w:rPr>
        <w:rFonts w:hint="default"/>
      </w:rPr>
    </w:lvl>
    <w:lvl w:ilvl="2">
      <w:start w:val="1"/>
      <w:numFmt w:val="lowerRoman"/>
      <w:lvlRestart w:val="0"/>
      <w:lvlText w:val="%3)"/>
      <w:lvlJc w:val="left"/>
      <w:pPr>
        <w:ind w:left="1077" w:firstLine="0"/>
      </w:pPr>
      <w:rPr>
        <w:rFonts w:hint="default"/>
      </w:rPr>
    </w:lvl>
    <w:lvl w:ilvl="3">
      <w:start w:val="1"/>
      <w:numFmt w:val="lowerRoman"/>
      <w:lvlText w:val="%4"/>
      <w:lvlJc w:val="left"/>
      <w:pPr>
        <w:tabs>
          <w:tab w:val="num" w:pos="1985"/>
        </w:tabs>
        <w:ind w:left="1985" w:hanging="397"/>
      </w:pPr>
      <w:rPr>
        <w:rFonts w:hint="default"/>
      </w:rPr>
    </w:lvl>
    <w:lvl w:ilvl="4">
      <w:start w:val="1"/>
      <w:numFmt w:val="lowerLetter"/>
      <w:lvlRestart w:val="0"/>
      <w:lvlText w:val="%5."/>
      <w:lvlJc w:val="left"/>
      <w:pPr>
        <w:tabs>
          <w:tab w:val="num" w:pos="2268"/>
        </w:tabs>
        <w:ind w:left="2268" w:hanging="283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tabs>
          <w:tab w:val="num" w:pos="1871"/>
        </w:tabs>
        <w:ind w:left="1871" w:hanging="283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3240" w:hanging="360"/>
      </w:pPr>
      <w:rPr>
        <w:rFonts w:hint="default"/>
      </w:rPr>
    </w:lvl>
  </w:abstractNum>
  <w:num w:numId="1" w16cid:durableId="862592937">
    <w:abstractNumId w:val="2"/>
  </w:num>
  <w:num w:numId="2" w16cid:durableId="1172572936">
    <w:abstractNumId w:val="0"/>
  </w:num>
  <w:num w:numId="3" w16cid:durableId="655106035">
    <w:abstractNumId w:val="1"/>
  </w:num>
  <w:num w:numId="4" w16cid:durableId="1019116544">
    <w:abstractNumId w:val="4"/>
  </w:num>
  <w:num w:numId="5" w16cid:durableId="1288119727">
    <w:abstractNumId w:val="5"/>
  </w:num>
  <w:num w:numId="6" w16cid:durableId="204367863">
    <w:abstractNumId w:val="3"/>
  </w:num>
  <w:num w:numId="7" w16cid:durableId="106522665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71465136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hideSpellingErrors/>
  <w:hideGrammaticalError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56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F93"/>
    <w:rsid w:val="000134EA"/>
    <w:rsid w:val="00020387"/>
    <w:rsid w:val="00025ECB"/>
    <w:rsid w:val="00032DF0"/>
    <w:rsid w:val="00032EF2"/>
    <w:rsid w:val="00034577"/>
    <w:rsid w:val="00064583"/>
    <w:rsid w:val="000702B4"/>
    <w:rsid w:val="00080501"/>
    <w:rsid w:val="000A699F"/>
    <w:rsid w:val="000D2062"/>
    <w:rsid w:val="000E3910"/>
    <w:rsid w:val="000E4B89"/>
    <w:rsid w:val="000E7EF3"/>
    <w:rsid w:val="000F4559"/>
    <w:rsid w:val="00132547"/>
    <w:rsid w:val="00135D64"/>
    <w:rsid w:val="00145718"/>
    <w:rsid w:val="001465A5"/>
    <w:rsid w:val="001520AF"/>
    <w:rsid w:val="001664C4"/>
    <w:rsid w:val="00167C0A"/>
    <w:rsid w:val="00181651"/>
    <w:rsid w:val="00183D96"/>
    <w:rsid w:val="00184B01"/>
    <w:rsid w:val="001918F6"/>
    <w:rsid w:val="001A74D2"/>
    <w:rsid w:val="001A75C2"/>
    <w:rsid w:val="001B1121"/>
    <w:rsid w:val="001C1C80"/>
    <w:rsid w:val="001D5945"/>
    <w:rsid w:val="001E48B7"/>
    <w:rsid w:val="00200C94"/>
    <w:rsid w:val="002133A7"/>
    <w:rsid w:val="00217C2A"/>
    <w:rsid w:val="002204AA"/>
    <w:rsid w:val="00220DB4"/>
    <w:rsid w:val="00227700"/>
    <w:rsid w:val="002426EC"/>
    <w:rsid w:val="00244EF3"/>
    <w:rsid w:val="00245385"/>
    <w:rsid w:val="00251B3B"/>
    <w:rsid w:val="00257E14"/>
    <w:rsid w:val="0026181B"/>
    <w:rsid w:val="00262F35"/>
    <w:rsid w:val="00266793"/>
    <w:rsid w:val="0027502C"/>
    <w:rsid w:val="00284C89"/>
    <w:rsid w:val="00286339"/>
    <w:rsid w:val="002B3E4F"/>
    <w:rsid w:val="002B48FC"/>
    <w:rsid w:val="002B4D5E"/>
    <w:rsid w:val="002C21B7"/>
    <w:rsid w:val="002D249B"/>
    <w:rsid w:val="002E2A35"/>
    <w:rsid w:val="002E64B0"/>
    <w:rsid w:val="002E665F"/>
    <w:rsid w:val="002F1D21"/>
    <w:rsid w:val="00311400"/>
    <w:rsid w:val="003125E6"/>
    <w:rsid w:val="00324A97"/>
    <w:rsid w:val="00332B8D"/>
    <w:rsid w:val="003425DB"/>
    <w:rsid w:val="00347BF8"/>
    <w:rsid w:val="00354780"/>
    <w:rsid w:val="00367B59"/>
    <w:rsid w:val="00377249"/>
    <w:rsid w:val="00377D57"/>
    <w:rsid w:val="0038094E"/>
    <w:rsid w:val="00383C52"/>
    <w:rsid w:val="003A23CA"/>
    <w:rsid w:val="003B2FE9"/>
    <w:rsid w:val="003C3164"/>
    <w:rsid w:val="003D6269"/>
    <w:rsid w:val="003E6195"/>
    <w:rsid w:val="003F2B81"/>
    <w:rsid w:val="00420FA5"/>
    <w:rsid w:val="004273F0"/>
    <w:rsid w:val="00431F7E"/>
    <w:rsid w:val="00450AC7"/>
    <w:rsid w:val="00460E2C"/>
    <w:rsid w:val="00460EFB"/>
    <w:rsid w:val="0047381D"/>
    <w:rsid w:val="004739DF"/>
    <w:rsid w:val="004915D6"/>
    <w:rsid w:val="00494CBB"/>
    <w:rsid w:val="004A7964"/>
    <w:rsid w:val="004C6FA2"/>
    <w:rsid w:val="004E234F"/>
    <w:rsid w:val="004E66EB"/>
    <w:rsid w:val="004E784A"/>
    <w:rsid w:val="004F50E8"/>
    <w:rsid w:val="00517220"/>
    <w:rsid w:val="005225D5"/>
    <w:rsid w:val="005236D6"/>
    <w:rsid w:val="005312F6"/>
    <w:rsid w:val="00536237"/>
    <w:rsid w:val="00546F93"/>
    <w:rsid w:val="00560744"/>
    <w:rsid w:val="00565AA7"/>
    <w:rsid w:val="005825A2"/>
    <w:rsid w:val="005855A0"/>
    <w:rsid w:val="00591757"/>
    <w:rsid w:val="005950D6"/>
    <w:rsid w:val="005A07DD"/>
    <w:rsid w:val="005A6E40"/>
    <w:rsid w:val="005A7A9E"/>
    <w:rsid w:val="005B6AC1"/>
    <w:rsid w:val="005C22DE"/>
    <w:rsid w:val="005C5EFF"/>
    <w:rsid w:val="005C7169"/>
    <w:rsid w:val="005D2D7C"/>
    <w:rsid w:val="005E56F9"/>
    <w:rsid w:val="005E7D5D"/>
    <w:rsid w:val="00627EB0"/>
    <w:rsid w:val="006404CE"/>
    <w:rsid w:val="00643A7A"/>
    <w:rsid w:val="006527B7"/>
    <w:rsid w:val="00653955"/>
    <w:rsid w:val="00654998"/>
    <w:rsid w:val="006560A4"/>
    <w:rsid w:val="00661741"/>
    <w:rsid w:val="00662171"/>
    <w:rsid w:val="00667E2B"/>
    <w:rsid w:val="00671742"/>
    <w:rsid w:val="00694367"/>
    <w:rsid w:val="006951F6"/>
    <w:rsid w:val="0069744C"/>
    <w:rsid w:val="006A2192"/>
    <w:rsid w:val="006A564E"/>
    <w:rsid w:val="006B019D"/>
    <w:rsid w:val="006C1264"/>
    <w:rsid w:val="006C166F"/>
    <w:rsid w:val="006C7C77"/>
    <w:rsid w:val="006D3043"/>
    <w:rsid w:val="006E201B"/>
    <w:rsid w:val="006F098C"/>
    <w:rsid w:val="006F11FE"/>
    <w:rsid w:val="007328F4"/>
    <w:rsid w:val="0073312A"/>
    <w:rsid w:val="00736845"/>
    <w:rsid w:val="00752F15"/>
    <w:rsid w:val="00771506"/>
    <w:rsid w:val="007840E4"/>
    <w:rsid w:val="00791018"/>
    <w:rsid w:val="007A5455"/>
    <w:rsid w:val="007C56FC"/>
    <w:rsid w:val="007D5AE7"/>
    <w:rsid w:val="007E0FCD"/>
    <w:rsid w:val="007E7D9A"/>
    <w:rsid w:val="007F5FA2"/>
    <w:rsid w:val="00816D46"/>
    <w:rsid w:val="008277E9"/>
    <w:rsid w:val="00833A3D"/>
    <w:rsid w:val="00836C6F"/>
    <w:rsid w:val="00867417"/>
    <w:rsid w:val="00882EB7"/>
    <w:rsid w:val="008B0412"/>
    <w:rsid w:val="008B50D5"/>
    <w:rsid w:val="00902BB8"/>
    <w:rsid w:val="00906DD3"/>
    <w:rsid w:val="00910906"/>
    <w:rsid w:val="009233FF"/>
    <w:rsid w:val="00927EAC"/>
    <w:rsid w:val="00945C60"/>
    <w:rsid w:val="009637B8"/>
    <w:rsid w:val="00964812"/>
    <w:rsid w:val="00974FEA"/>
    <w:rsid w:val="00985D47"/>
    <w:rsid w:val="009862AA"/>
    <w:rsid w:val="0099233B"/>
    <w:rsid w:val="009965AB"/>
    <w:rsid w:val="009A4834"/>
    <w:rsid w:val="009B3FC0"/>
    <w:rsid w:val="009C3056"/>
    <w:rsid w:val="009C3DAC"/>
    <w:rsid w:val="009D0598"/>
    <w:rsid w:val="009F1C23"/>
    <w:rsid w:val="009F2A19"/>
    <w:rsid w:val="00A053F1"/>
    <w:rsid w:val="00A12CC8"/>
    <w:rsid w:val="00A20570"/>
    <w:rsid w:val="00A21F38"/>
    <w:rsid w:val="00A30526"/>
    <w:rsid w:val="00A3309C"/>
    <w:rsid w:val="00A36F6B"/>
    <w:rsid w:val="00A51B93"/>
    <w:rsid w:val="00A561B5"/>
    <w:rsid w:val="00A561E5"/>
    <w:rsid w:val="00A95F21"/>
    <w:rsid w:val="00AA03C3"/>
    <w:rsid w:val="00AB23AC"/>
    <w:rsid w:val="00AE7A80"/>
    <w:rsid w:val="00AF0433"/>
    <w:rsid w:val="00AF5642"/>
    <w:rsid w:val="00B07569"/>
    <w:rsid w:val="00B11709"/>
    <w:rsid w:val="00B24081"/>
    <w:rsid w:val="00B24D66"/>
    <w:rsid w:val="00B4255A"/>
    <w:rsid w:val="00B47A82"/>
    <w:rsid w:val="00B6734D"/>
    <w:rsid w:val="00B72873"/>
    <w:rsid w:val="00B7539A"/>
    <w:rsid w:val="00B76A12"/>
    <w:rsid w:val="00B828F4"/>
    <w:rsid w:val="00B90556"/>
    <w:rsid w:val="00B91451"/>
    <w:rsid w:val="00B96C1F"/>
    <w:rsid w:val="00B97228"/>
    <w:rsid w:val="00BC025E"/>
    <w:rsid w:val="00BC1C2A"/>
    <w:rsid w:val="00BC1D2B"/>
    <w:rsid w:val="00BD6944"/>
    <w:rsid w:val="00BE5E1E"/>
    <w:rsid w:val="00BE5F73"/>
    <w:rsid w:val="00BF6A25"/>
    <w:rsid w:val="00C024B7"/>
    <w:rsid w:val="00C02A69"/>
    <w:rsid w:val="00C03233"/>
    <w:rsid w:val="00C10B33"/>
    <w:rsid w:val="00C11B12"/>
    <w:rsid w:val="00C16F38"/>
    <w:rsid w:val="00C3622F"/>
    <w:rsid w:val="00C40466"/>
    <w:rsid w:val="00C545C7"/>
    <w:rsid w:val="00C57595"/>
    <w:rsid w:val="00C8261F"/>
    <w:rsid w:val="00C84201"/>
    <w:rsid w:val="00C94DA1"/>
    <w:rsid w:val="00CA02B5"/>
    <w:rsid w:val="00CA32DD"/>
    <w:rsid w:val="00CD1DF7"/>
    <w:rsid w:val="00CD4661"/>
    <w:rsid w:val="00CE4562"/>
    <w:rsid w:val="00CE6178"/>
    <w:rsid w:val="00D37FEC"/>
    <w:rsid w:val="00D4467E"/>
    <w:rsid w:val="00D4597D"/>
    <w:rsid w:val="00D472B6"/>
    <w:rsid w:val="00D601F7"/>
    <w:rsid w:val="00D642E7"/>
    <w:rsid w:val="00D67E57"/>
    <w:rsid w:val="00D71F11"/>
    <w:rsid w:val="00D808BE"/>
    <w:rsid w:val="00D827ED"/>
    <w:rsid w:val="00D85EED"/>
    <w:rsid w:val="00D90519"/>
    <w:rsid w:val="00DA60C0"/>
    <w:rsid w:val="00DA72D7"/>
    <w:rsid w:val="00DB1222"/>
    <w:rsid w:val="00DE23D0"/>
    <w:rsid w:val="00DE57D6"/>
    <w:rsid w:val="00E06306"/>
    <w:rsid w:val="00E117CD"/>
    <w:rsid w:val="00E252DF"/>
    <w:rsid w:val="00E344ED"/>
    <w:rsid w:val="00E34C55"/>
    <w:rsid w:val="00E4024D"/>
    <w:rsid w:val="00E45D5F"/>
    <w:rsid w:val="00E515D7"/>
    <w:rsid w:val="00E666DA"/>
    <w:rsid w:val="00E667A2"/>
    <w:rsid w:val="00E75683"/>
    <w:rsid w:val="00E905B4"/>
    <w:rsid w:val="00EA0077"/>
    <w:rsid w:val="00EA4E0B"/>
    <w:rsid w:val="00EA5F22"/>
    <w:rsid w:val="00EA7827"/>
    <w:rsid w:val="00EB0AE5"/>
    <w:rsid w:val="00EB2787"/>
    <w:rsid w:val="00EB73AF"/>
    <w:rsid w:val="00EC3171"/>
    <w:rsid w:val="00EC6AE1"/>
    <w:rsid w:val="00EC73EB"/>
    <w:rsid w:val="00ED5B12"/>
    <w:rsid w:val="00EE572E"/>
    <w:rsid w:val="00EE7AFA"/>
    <w:rsid w:val="00F0063B"/>
    <w:rsid w:val="00F04FC4"/>
    <w:rsid w:val="00F266D4"/>
    <w:rsid w:val="00F31932"/>
    <w:rsid w:val="00F40DA3"/>
    <w:rsid w:val="00F50470"/>
    <w:rsid w:val="00F5724F"/>
    <w:rsid w:val="00F642A0"/>
    <w:rsid w:val="00F70D9F"/>
    <w:rsid w:val="00F83201"/>
    <w:rsid w:val="00F844E2"/>
    <w:rsid w:val="00F845A1"/>
    <w:rsid w:val="00F94F91"/>
    <w:rsid w:val="00FA207D"/>
    <w:rsid w:val="00FA43EC"/>
    <w:rsid w:val="00FA4441"/>
    <w:rsid w:val="00FB0DAC"/>
    <w:rsid w:val="00FB108C"/>
    <w:rsid w:val="00FC0DB8"/>
    <w:rsid w:val="00FC4882"/>
    <w:rsid w:val="00FE2582"/>
    <w:rsid w:val="00FF5CCF"/>
    <w:rsid w:val="00FF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F06C1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" w:hAnsi="Arial" w:cs="Times New Roman"/>
        <w:sz w:val="21"/>
        <w:szCs w:val="21"/>
        <w:lang w:val="en-GB" w:eastAsia="en-GB" w:bidi="ar-SA"/>
      </w:rPr>
    </w:rPrDefault>
    <w:pPrDefault>
      <w:pPr>
        <w:spacing w:after="180" w:line="280" w:lineRule="exac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/>
    <w:lsdException w:name="heading 5" w:semiHidden="1" w:uiPriority="0" w:unhideWhenUsed="1"/>
    <w:lsdException w:name="heading 6" w:semiHidden="1" w:uiPriority="9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 w:qFormat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546F93"/>
    <w:pPr>
      <w:spacing w:before="180" w:after="0" w:line="240" w:lineRule="auto"/>
    </w:pPr>
  </w:style>
  <w:style w:type="paragraph" w:styleId="Heading1">
    <w:name w:val="heading 1"/>
    <w:next w:val="Normal"/>
    <w:link w:val="Heading1Char"/>
    <w:rsid w:val="005236D6"/>
    <w:pPr>
      <w:keepNext/>
      <w:numPr>
        <w:numId w:val="1"/>
      </w:numPr>
      <w:spacing w:before="180" w:line="240" w:lineRule="auto"/>
      <w:outlineLvl w:val="0"/>
    </w:pPr>
    <w:rPr>
      <w:rFonts w:cs="Arial"/>
      <w:b/>
      <w:kern w:val="32"/>
      <w:sz w:val="36"/>
      <w:lang w:eastAsia="en-US"/>
    </w:rPr>
  </w:style>
  <w:style w:type="paragraph" w:styleId="Heading2">
    <w:name w:val="heading 2"/>
    <w:basedOn w:val="Heading1"/>
    <w:next w:val="Normal"/>
    <w:link w:val="Heading2Char"/>
    <w:qFormat/>
    <w:rsid w:val="005236D6"/>
    <w:pPr>
      <w:numPr>
        <w:numId w:val="0"/>
      </w:numPr>
      <w:spacing w:after="120"/>
      <w:outlineLvl w:val="1"/>
    </w:pPr>
    <w:rPr>
      <w:sz w:val="32"/>
    </w:rPr>
  </w:style>
  <w:style w:type="paragraph" w:styleId="Heading3">
    <w:name w:val="heading 3"/>
    <w:basedOn w:val="Heading2"/>
    <w:next w:val="Normal"/>
    <w:link w:val="Heading3Char"/>
    <w:qFormat/>
    <w:rsid w:val="005236D6"/>
    <w:pPr>
      <w:tabs>
        <w:tab w:val="left" w:pos="567"/>
      </w:tabs>
      <w:outlineLvl w:val="2"/>
    </w:pPr>
    <w:rPr>
      <w:sz w:val="28"/>
    </w:rPr>
  </w:style>
  <w:style w:type="paragraph" w:styleId="Heading4">
    <w:name w:val="heading 4"/>
    <w:basedOn w:val="Heading3"/>
    <w:next w:val="Normal"/>
    <w:link w:val="Heading4Char"/>
    <w:rsid w:val="005236D6"/>
    <w:pPr>
      <w:adjustRightInd w:val="0"/>
      <w:spacing w:before="120"/>
      <w:outlineLvl w:val="3"/>
    </w:pPr>
    <w:rPr>
      <w:sz w:val="24"/>
    </w:rPr>
  </w:style>
  <w:style w:type="paragraph" w:styleId="Heading5">
    <w:name w:val="heading 5"/>
    <w:basedOn w:val="Heading4"/>
    <w:next w:val="Normal"/>
    <w:link w:val="Heading5Char"/>
    <w:rsid w:val="005236D6"/>
    <w:pPr>
      <w:ind w:left="567"/>
      <w:outlineLvl w:val="4"/>
    </w:pPr>
    <w:rPr>
      <w:sz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qFormat/>
    <w:rsid w:val="000E7EF3"/>
    <w:pPr>
      <w:numPr>
        <w:numId w:val="3"/>
      </w:numPr>
      <w:tabs>
        <w:tab w:val="left" w:pos="1701"/>
      </w:tabs>
      <w:spacing w:before="120"/>
    </w:pPr>
  </w:style>
  <w:style w:type="numbering" w:customStyle="1" w:styleId="ListNumbers">
    <w:name w:val="ListNumbers"/>
    <w:uiPriority w:val="99"/>
    <w:rsid w:val="005236D6"/>
    <w:pPr>
      <w:numPr>
        <w:numId w:val="4"/>
      </w:numPr>
    </w:pPr>
  </w:style>
  <w:style w:type="character" w:customStyle="1" w:styleId="FooterChar">
    <w:name w:val="Footer Char"/>
    <w:link w:val="Footer"/>
    <w:rsid w:val="005236D6"/>
    <w:rPr>
      <w:rFonts w:ascii="Arial" w:hAnsi="Arial" w:cs="Arial"/>
      <w:sz w:val="14"/>
      <w:szCs w:val="21"/>
    </w:rPr>
  </w:style>
  <w:style w:type="character" w:customStyle="1" w:styleId="Heading1Char">
    <w:name w:val="Heading 1 Char"/>
    <w:link w:val="Heading1"/>
    <w:rsid w:val="005236D6"/>
    <w:rPr>
      <w:rFonts w:ascii="Arial" w:hAnsi="Arial" w:cs="Arial"/>
      <w:b/>
      <w:kern w:val="32"/>
      <w:sz w:val="36"/>
      <w:lang w:eastAsia="en-US"/>
    </w:rPr>
  </w:style>
  <w:style w:type="paragraph" w:styleId="Footer">
    <w:name w:val="footer"/>
    <w:basedOn w:val="Normal"/>
    <w:next w:val="Normal"/>
    <w:link w:val="FooterChar"/>
    <w:rsid w:val="005236D6"/>
    <w:rPr>
      <w:sz w:val="14"/>
    </w:rPr>
  </w:style>
  <w:style w:type="character" w:customStyle="1" w:styleId="Heading2Char">
    <w:name w:val="Heading 2 Char"/>
    <w:link w:val="Heading2"/>
    <w:rsid w:val="005236D6"/>
    <w:rPr>
      <w:rFonts w:ascii="Arial" w:hAnsi="Arial" w:cs="Arial"/>
      <w:b/>
      <w:kern w:val="32"/>
      <w:sz w:val="32"/>
      <w:lang w:eastAsia="en-US"/>
    </w:rPr>
  </w:style>
  <w:style w:type="paragraph" w:customStyle="1" w:styleId="Heading3numbered">
    <w:name w:val="Heading 3 numbered"/>
    <w:basedOn w:val="Heading3"/>
    <w:next w:val="Normal"/>
    <w:rsid w:val="005236D6"/>
    <w:pPr>
      <w:numPr>
        <w:ilvl w:val="2"/>
        <w:numId w:val="1"/>
      </w:numPr>
      <w:tabs>
        <w:tab w:val="clear" w:pos="567"/>
      </w:tabs>
    </w:pPr>
  </w:style>
  <w:style w:type="paragraph" w:customStyle="1" w:styleId="Heading4numbered">
    <w:name w:val="Heading 4 numbered"/>
    <w:basedOn w:val="Heading4"/>
    <w:next w:val="Normal"/>
    <w:rsid w:val="005236D6"/>
    <w:pPr>
      <w:numPr>
        <w:ilvl w:val="3"/>
        <w:numId w:val="1"/>
      </w:numPr>
      <w:tabs>
        <w:tab w:val="clear" w:pos="567"/>
      </w:tabs>
    </w:pPr>
  </w:style>
  <w:style w:type="paragraph" w:customStyle="1" w:styleId="Heading5numbered">
    <w:name w:val="Heading 5 numbered"/>
    <w:basedOn w:val="Heading5"/>
    <w:next w:val="Normal"/>
    <w:rsid w:val="005236D6"/>
    <w:pPr>
      <w:numPr>
        <w:ilvl w:val="4"/>
        <w:numId w:val="1"/>
      </w:numPr>
      <w:tabs>
        <w:tab w:val="clear" w:pos="567"/>
        <w:tab w:val="left" w:pos="1134"/>
      </w:tabs>
    </w:pPr>
  </w:style>
  <w:style w:type="character" w:customStyle="1" w:styleId="Heading3Char">
    <w:name w:val="Heading 3 Char"/>
    <w:link w:val="Heading3"/>
    <w:rsid w:val="005236D6"/>
    <w:rPr>
      <w:rFonts w:ascii="Arial" w:hAnsi="Arial" w:cs="Arial"/>
      <w:b/>
      <w:kern w:val="32"/>
      <w:sz w:val="28"/>
      <w:lang w:eastAsia="en-US"/>
    </w:rPr>
  </w:style>
  <w:style w:type="character" w:customStyle="1" w:styleId="Heading4Char">
    <w:name w:val="Heading 4 Char"/>
    <w:link w:val="Heading4"/>
    <w:rsid w:val="005236D6"/>
    <w:rPr>
      <w:rFonts w:ascii="Arial" w:hAnsi="Arial" w:cs="Arial"/>
      <w:b/>
      <w:kern w:val="32"/>
      <w:sz w:val="24"/>
      <w:lang w:eastAsia="en-US"/>
    </w:rPr>
  </w:style>
  <w:style w:type="character" w:customStyle="1" w:styleId="Heading5Char">
    <w:name w:val="Heading 5 Char"/>
    <w:link w:val="Heading5"/>
    <w:rsid w:val="005236D6"/>
    <w:rPr>
      <w:rFonts w:ascii="Arial" w:hAnsi="Arial" w:cs="Arial"/>
      <w:b/>
      <w:kern w:val="32"/>
      <w:sz w:val="21"/>
      <w:lang w:eastAsia="en-US"/>
    </w:rPr>
  </w:style>
  <w:style w:type="paragraph" w:customStyle="1" w:styleId="Normalindented">
    <w:name w:val="Normal indented"/>
    <w:basedOn w:val="Normal"/>
    <w:rsid w:val="005236D6"/>
    <w:pPr>
      <w:ind w:left="340"/>
    </w:pPr>
  </w:style>
  <w:style w:type="numbering" w:customStyle="1" w:styleId="Headings">
    <w:name w:val="Headings"/>
    <w:uiPriority w:val="99"/>
    <w:rsid w:val="005236D6"/>
    <w:pPr>
      <w:numPr>
        <w:numId w:val="1"/>
      </w:numPr>
    </w:pPr>
  </w:style>
  <w:style w:type="paragraph" w:styleId="ListParagraph">
    <w:name w:val="List Paragraph"/>
    <w:basedOn w:val="Normal"/>
    <w:uiPriority w:val="34"/>
    <w:semiHidden/>
    <w:qFormat/>
    <w:rsid w:val="005236D6"/>
    <w:pPr>
      <w:ind w:left="720"/>
      <w:contextualSpacing/>
    </w:pPr>
  </w:style>
  <w:style w:type="paragraph" w:styleId="ListBullet2">
    <w:name w:val="List Bullet 2"/>
    <w:basedOn w:val="Normal"/>
    <w:uiPriority w:val="99"/>
    <w:semiHidden/>
    <w:rsid w:val="000E7EF3"/>
    <w:pPr>
      <w:numPr>
        <w:ilvl w:val="1"/>
        <w:numId w:val="3"/>
      </w:numPr>
      <w:tabs>
        <w:tab w:val="left" w:pos="680"/>
        <w:tab w:val="left" w:pos="1021"/>
      </w:tabs>
      <w:spacing w:before="120"/>
    </w:pPr>
  </w:style>
  <w:style w:type="paragraph" w:styleId="ListBullet3">
    <w:name w:val="List Bullet 3"/>
    <w:basedOn w:val="Normal"/>
    <w:uiPriority w:val="99"/>
    <w:semiHidden/>
    <w:rsid w:val="000E7EF3"/>
    <w:pPr>
      <w:numPr>
        <w:ilvl w:val="2"/>
        <w:numId w:val="3"/>
      </w:numPr>
      <w:tabs>
        <w:tab w:val="left" w:pos="1021"/>
      </w:tabs>
      <w:spacing w:before="120"/>
    </w:pPr>
  </w:style>
  <w:style w:type="paragraph" w:styleId="ListBullet4">
    <w:name w:val="List Bullet 4"/>
    <w:basedOn w:val="Normal"/>
    <w:uiPriority w:val="99"/>
    <w:semiHidden/>
    <w:rsid w:val="000E7EF3"/>
    <w:pPr>
      <w:numPr>
        <w:ilvl w:val="3"/>
        <w:numId w:val="3"/>
      </w:numPr>
      <w:spacing w:before="20" w:after="40"/>
    </w:pPr>
  </w:style>
  <w:style w:type="paragraph" w:styleId="ListBullet5">
    <w:name w:val="List Bullet 5"/>
    <w:basedOn w:val="Normal"/>
    <w:uiPriority w:val="99"/>
    <w:semiHidden/>
    <w:rsid w:val="000E7EF3"/>
    <w:pPr>
      <w:numPr>
        <w:ilvl w:val="4"/>
        <w:numId w:val="3"/>
      </w:numPr>
      <w:spacing w:before="20" w:after="40"/>
    </w:pPr>
  </w:style>
  <w:style w:type="numbering" w:customStyle="1" w:styleId="ListBullets">
    <w:name w:val="ListBullets"/>
    <w:uiPriority w:val="99"/>
    <w:rsid w:val="000E7EF3"/>
    <w:pPr>
      <w:numPr>
        <w:numId w:val="3"/>
      </w:numPr>
    </w:pPr>
  </w:style>
  <w:style w:type="paragraph" w:styleId="ListNumber">
    <w:name w:val="List Number"/>
    <w:basedOn w:val="Normal"/>
    <w:rsid w:val="000E7EF3"/>
    <w:pPr>
      <w:numPr>
        <w:numId w:val="2"/>
      </w:numPr>
      <w:tabs>
        <w:tab w:val="left" w:pos="340"/>
        <w:tab w:val="left" w:pos="680"/>
        <w:tab w:val="left" w:pos="1021"/>
      </w:tabs>
      <w:spacing w:before="120"/>
    </w:pPr>
  </w:style>
  <w:style w:type="paragraph" w:styleId="ListNumber2">
    <w:name w:val="List Number 2"/>
    <w:basedOn w:val="Normal"/>
    <w:uiPriority w:val="99"/>
    <w:semiHidden/>
    <w:rsid w:val="000E7EF3"/>
    <w:pPr>
      <w:numPr>
        <w:ilvl w:val="1"/>
        <w:numId w:val="2"/>
      </w:numPr>
      <w:tabs>
        <w:tab w:val="left" w:pos="680"/>
        <w:tab w:val="left" w:pos="1021"/>
      </w:tabs>
      <w:spacing w:before="120"/>
    </w:pPr>
  </w:style>
  <w:style w:type="paragraph" w:styleId="ListNumber3">
    <w:name w:val="List Number 3"/>
    <w:basedOn w:val="Normal"/>
    <w:uiPriority w:val="99"/>
    <w:semiHidden/>
    <w:rsid w:val="000E7EF3"/>
    <w:pPr>
      <w:numPr>
        <w:ilvl w:val="2"/>
        <w:numId w:val="2"/>
      </w:numPr>
      <w:tabs>
        <w:tab w:val="left" w:pos="1021"/>
        <w:tab w:val="left" w:pos="1361"/>
      </w:tabs>
      <w:spacing w:before="120"/>
    </w:pPr>
  </w:style>
  <w:style w:type="paragraph" w:styleId="ListNumber4">
    <w:name w:val="List Number 4"/>
    <w:basedOn w:val="Normal"/>
    <w:uiPriority w:val="99"/>
    <w:semiHidden/>
    <w:rsid w:val="000E7EF3"/>
    <w:pPr>
      <w:numPr>
        <w:ilvl w:val="3"/>
        <w:numId w:val="2"/>
      </w:numPr>
      <w:spacing w:before="20" w:after="40"/>
    </w:pPr>
  </w:style>
  <w:style w:type="paragraph" w:styleId="ListNumber5">
    <w:name w:val="List Number 5"/>
    <w:basedOn w:val="Normal"/>
    <w:uiPriority w:val="99"/>
    <w:semiHidden/>
    <w:rsid w:val="000E7EF3"/>
    <w:pPr>
      <w:numPr>
        <w:ilvl w:val="4"/>
        <w:numId w:val="2"/>
      </w:numPr>
      <w:spacing w:before="20" w:after="40"/>
    </w:pPr>
  </w:style>
  <w:style w:type="paragraph" w:customStyle="1" w:styleId="Normalnumberedparas">
    <w:name w:val="Normal numbered paras"/>
    <w:basedOn w:val="NormalIndent"/>
    <w:qFormat/>
    <w:rsid w:val="005312F6"/>
    <w:pPr>
      <w:tabs>
        <w:tab w:val="left" w:pos="454"/>
      </w:tabs>
      <w:spacing w:before="120" w:after="240"/>
      <w:ind w:left="0"/>
    </w:pPr>
  </w:style>
  <w:style w:type="paragraph" w:styleId="NormalIndent">
    <w:name w:val="Normal Indent"/>
    <w:basedOn w:val="Normal"/>
    <w:uiPriority w:val="99"/>
    <w:semiHidden/>
    <w:unhideWhenUsed/>
    <w:rsid w:val="005236D6"/>
    <w:pPr>
      <w:ind w:left="567"/>
    </w:pPr>
  </w:style>
  <w:style w:type="paragraph" w:styleId="Header">
    <w:name w:val="header"/>
    <w:basedOn w:val="Normal"/>
    <w:link w:val="HeaderChar"/>
    <w:uiPriority w:val="99"/>
    <w:unhideWhenUsed/>
    <w:rsid w:val="005236D6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5236D6"/>
    <w:rPr>
      <w:rFonts w:ascii="Arial" w:hAnsi="Arial" w:cs="Arial"/>
      <w:sz w:val="21"/>
      <w:szCs w:val="21"/>
    </w:rPr>
  </w:style>
  <w:style w:type="paragraph" w:customStyle="1" w:styleId="Headingultralarge">
    <w:name w:val="Heading ultra large"/>
    <w:basedOn w:val="Normal"/>
    <w:qFormat/>
    <w:rsid w:val="005236D6"/>
    <w:pPr>
      <w:spacing w:after="180"/>
    </w:pPr>
    <w:rPr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5236D6"/>
    <w:rPr>
      <w:color w:val="0000FF" w:themeColor="hyperlink"/>
      <w:u w:val="single"/>
    </w:rPr>
  </w:style>
  <w:style w:type="paragraph" w:customStyle="1" w:styleId="largeprint">
    <w:name w:val="largeprint"/>
    <w:basedOn w:val="Normal"/>
    <w:qFormat/>
    <w:rsid w:val="005236D6"/>
    <w:pPr>
      <w:spacing w:before="240" w:line="400" w:lineRule="exact"/>
    </w:pPr>
    <w:rPr>
      <w:sz w:val="28"/>
    </w:rPr>
  </w:style>
  <w:style w:type="paragraph" w:customStyle="1" w:styleId="letter-date">
    <w:name w:val="letter-date"/>
    <w:basedOn w:val="Normal"/>
    <w:qFormat/>
    <w:rsid w:val="005236D6"/>
    <w:pPr>
      <w:spacing w:before="140"/>
    </w:pPr>
  </w:style>
  <w:style w:type="paragraph" w:customStyle="1" w:styleId="letter-reference">
    <w:name w:val="letter-reference"/>
    <w:basedOn w:val="Normal"/>
    <w:qFormat/>
    <w:rsid w:val="005236D6"/>
    <w:pPr>
      <w:spacing w:before="460"/>
    </w:pPr>
  </w:style>
  <w:style w:type="paragraph" w:customStyle="1" w:styleId="letter-salutation">
    <w:name w:val="letter-salutation"/>
    <w:basedOn w:val="Normal"/>
    <w:qFormat/>
    <w:rsid w:val="005236D6"/>
    <w:pPr>
      <w:tabs>
        <w:tab w:val="left" w:pos="3721"/>
      </w:tabs>
      <w:spacing w:before="480"/>
    </w:pPr>
  </w:style>
  <w:style w:type="paragraph" w:customStyle="1" w:styleId="Normalnospaceafterorbefore">
    <w:name w:val="Normal no space after or before"/>
    <w:basedOn w:val="Normal"/>
    <w:rsid w:val="005236D6"/>
    <w:pPr>
      <w:spacing w:before="0"/>
    </w:pPr>
  </w:style>
  <w:style w:type="paragraph" w:customStyle="1" w:styleId="letter-signoff-contact-details">
    <w:name w:val="letter-signoff-contact-details"/>
    <w:basedOn w:val="Normalnospaceafterorbefore"/>
    <w:qFormat/>
    <w:rsid w:val="005236D6"/>
  </w:style>
  <w:style w:type="paragraph" w:customStyle="1" w:styleId="letter-signoff-email">
    <w:name w:val="letter-signoff-email"/>
    <w:basedOn w:val="Normal"/>
    <w:qFormat/>
    <w:rsid w:val="005236D6"/>
    <w:pPr>
      <w:spacing w:before="0" w:after="180"/>
    </w:pPr>
  </w:style>
  <w:style w:type="paragraph" w:customStyle="1" w:styleId="letter-signoff-job-title">
    <w:name w:val="letter-signoff-job-title"/>
    <w:basedOn w:val="Normal"/>
    <w:qFormat/>
    <w:rsid w:val="005236D6"/>
    <w:pPr>
      <w:spacing w:before="0" w:after="180"/>
    </w:pPr>
  </w:style>
  <w:style w:type="paragraph" w:customStyle="1" w:styleId="letter-signoff-name">
    <w:name w:val="letter-signoff-name"/>
    <w:basedOn w:val="Normalnospaceafterorbefore"/>
    <w:qFormat/>
    <w:rsid w:val="005236D6"/>
    <w:pPr>
      <w:spacing w:before="1000"/>
    </w:pPr>
  </w:style>
  <w:style w:type="paragraph" w:customStyle="1" w:styleId="letter-subject-line">
    <w:name w:val="letter-subject-line"/>
    <w:basedOn w:val="Normal"/>
    <w:qFormat/>
    <w:rsid w:val="005236D6"/>
    <w:rPr>
      <w:b/>
    </w:rPr>
  </w:style>
  <w:style w:type="paragraph" w:customStyle="1" w:styleId="ListNumbered">
    <w:name w:val="List Numbered"/>
    <w:basedOn w:val="Normal"/>
    <w:semiHidden/>
    <w:qFormat/>
    <w:rsid w:val="005236D6"/>
    <w:pPr>
      <w:spacing w:before="20" w:after="20"/>
      <w:ind w:left="360" w:hanging="360"/>
    </w:pPr>
  </w:style>
  <w:style w:type="paragraph" w:customStyle="1" w:styleId="Normalnumberedparas1">
    <w:name w:val="Normal numbered paras 1"/>
    <w:basedOn w:val="NormalIndent"/>
    <w:qFormat/>
    <w:rsid w:val="005236D6"/>
    <w:pPr>
      <w:numPr>
        <w:numId w:val="5"/>
      </w:numPr>
      <w:tabs>
        <w:tab w:val="left" w:pos="454"/>
      </w:tabs>
    </w:pPr>
  </w:style>
  <w:style w:type="paragraph" w:customStyle="1" w:styleId="Normalnumberedparasa">
    <w:name w:val="Normal numbered paras a)"/>
    <w:basedOn w:val="Normalnumberedparas1"/>
    <w:qFormat/>
    <w:rsid w:val="005236D6"/>
    <w:pPr>
      <w:numPr>
        <w:numId w:val="6"/>
      </w:numPr>
      <w:tabs>
        <w:tab w:val="clear" w:pos="454"/>
        <w:tab w:val="left" w:pos="340"/>
      </w:tabs>
    </w:pPr>
  </w:style>
  <w:style w:type="paragraph" w:customStyle="1" w:styleId="Prospectaddress">
    <w:name w:val="Prospect address"/>
    <w:basedOn w:val="Footer"/>
    <w:qFormat/>
    <w:rsid w:val="005236D6"/>
    <w:pPr>
      <w:spacing w:before="0"/>
      <w:contextualSpacing/>
    </w:pPr>
    <w:rPr>
      <w:sz w:val="19"/>
    </w:rPr>
  </w:style>
  <w:style w:type="table" w:styleId="TableGrid">
    <w:name w:val="Table Grid"/>
    <w:basedOn w:val="TableNormal"/>
    <w:uiPriority w:val="59"/>
    <w:rsid w:val="005236D6"/>
    <w:pPr>
      <w:spacing w:after="0" w:line="240" w:lineRule="auto"/>
    </w:pPr>
    <w:rPr>
      <w:rFonts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Light1">
    <w:name w:val="Table Grid Light1"/>
    <w:basedOn w:val="TableNormal"/>
    <w:uiPriority w:val="40"/>
    <w:rsid w:val="005236D6"/>
    <w:pPr>
      <w:spacing w:after="0" w:line="240" w:lineRule="auto"/>
    </w:pPr>
    <w:rPr>
      <w:rFonts w:cs="Arial"/>
      <w:sz w:val="20"/>
      <w:szCs w:val="20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Normaltabletext">
    <w:name w:val="Normal table text"/>
    <w:basedOn w:val="Normal"/>
    <w:rsid w:val="000E7EF3"/>
    <w:pPr>
      <w:spacing w:before="60" w:after="60"/>
    </w:pPr>
    <w:rPr>
      <w:lang w:eastAsia="en-US"/>
    </w:rPr>
  </w:style>
  <w:style w:type="character" w:styleId="UnresolvedMention">
    <w:name w:val="Unresolved Mention"/>
    <w:basedOn w:val="DefaultParagraphFont"/>
    <w:uiPriority w:val="99"/>
    <w:rsid w:val="002D24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Prospec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003366"/>
      </a:accent1>
      <a:accent2>
        <a:srgbClr val="5DA1CE"/>
      </a:accent2>
      <a:accent3>
        <a:srgbClr val="68246D"/>
      </a:accent3>
      <a:accent4>
        <a:srgbClr val="FF9900"/>
      </a:accent4>
      <a:accent5>
        <a:srgbClr val="FF6600"/>
      </a:accent5>
      <a:accent6>
        <a:srgbClr val="999900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61D33980497C243927B8DD616CD9175" ma:contentTypeVersion="4" ma:contentTypeDescription="Create a new document." ma:contentTypeScope="" ma:versionID="a206064c6ef288a41e6861769313811d">
  <xsd:schema xmlns:xsd="http://www.w3.org/2001/XMLSchema" xmlns:xs="http://www.w3.org/2001/XMLSchema" xmlns:p="http://schemas.microsoft.com/office/2006/metadata/properties" xmlns:ns2="0cb5cc13-97ab-45cb-8c89-558e339631c3" targetNamespace="http://schemas.microsoft.com/office/2006/metadata/properties" ma:root="true" ma:fieldsID="ec500053c6b0659b96bdd26b902a61f1" ns2:_="">
    <xsd:import namespace="0cb5cc13-97ab-45cb-8c89-558e339631c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5cc13-97ab-45cb-8c89-558e339631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562B51-EBBC-4333-9998-DC04256E3B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704791F-558D-45C8-9E9D-79E63C68AB39}">
  <ds:schemaRefs>
    <ds:schemaRef ds:uri="http://schemas.microsoft.com/office/2006/metadata/properties"/>
    <ds:schemaRef ds:uri="http://schemas.microsoft.com/office/infopath/2007/PartnerControls"/>
    <ds:schemaRef ds:uri="65079686-f6bc-4d27-9149-61acc22769ec"/>
    <ds:schemaRef ds:uri="44397196-abb2-42d5-af25-0d010271142c"/>
    <ds:schemaRef ds:uri="ece3d8be-58c8-4ce1-a370-1c85f784c37e"/>
    <ds:schemaRef ds:uri="84661594-dde6-4328-a56c-b41015f23e37"/>
  </ds:schemaRefs>
</ds:datastoreItem>
</file>

<file path=customXml/itemProps3.xml><?xml version="1.0" encoding="utf-8"?>
<ds:datastoreItem xmlns:ds="http://schemas.openxmlformats.org/officeDocument/2006/customXml" ds:itemID="{8760E3F9-EE65-4DD2-9FE1-EE82FE71691E}"/>
</file>

<file path=docProps/app.xml><?xml version="1.0" encoding="utf-8"?>
<Properties xmlns="http://schemas.openxmlformats.org/officeDocument/2006/extended-properties" xmlns:vt="http://schemas.openxmlformats.org/officeDocument/2006/docPropsVTypes">
  <Template>Harwell_visability-day_poster.dotx</Template>
  <TotalTime>1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i)</vt:lpstr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i)</dc:title>
  <dc:subject/>
  <dc:creator>Luke Heppenstall-West</dc:creator>
  <cp:keywords/>
  <dc:description/>
  <cp:lastModifiedBy>Simon Crosby</cp:lastModifiedBy>
  <cp:revision>2</cp:revision>
  <cp:lastPrinted>2025-09-18T11:00:00Z</cp:lastPrinted>
  <dcterms:created xsi:type="dcterms:W3CDTF">2025-10-01T14:49:00Z</dcterms:created>
  <dcterms:modified xsi:type="dcterms:W3CDTF">2025-10-01T14:49:00Z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0x010100E61D33980497C243927B8DD616CD9175</vt:lpwstr>
  </property>
  <property fmtid="{D5CDD505-2E9C-101B-9397-08002B2CF9AE}" pid="3" name="MediaServiceImageTags">
    <vt:lpwstr/>
  </property>
</Properties>
</file>