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5DBDFA" w14:textId="2914A91D" w:rsidR="00C47041" w:rsidRDefault="00C47041">
      <w:pPr>
        <w:spacing w:before="0" w:after="180" w:line="280" w:lineRule="exact"/>
        <w:rPr>
          <w:b/>
          <w:kern w:val="32"/>
          <w:sz w:val="32"/>
          <w:szCs w:val="22"/>
          <w:lang w:eastAsia="en-US"/>
        </w:rPr>
      </w:pPr>
      <w:bookmarkStart w:id="0" w:name="_Hlk62120832"/>
      <w:bookmarkEnd w:id="0"/>
      <w:r>
        <w:rPr>
          <w:b/>
          <w:noProof/>
          <w:kern w:val="32"/>
          <w:sz w:val="32"/>
          <w:szCs w:val="22"/>
        </w:rPr>
        <w:drawing>
          <wp:anchor distT="0" distB="0" distL="114300" distR="114300" simplePos="0" relativeHeight="251658241" behindDoc="0" locked="0" layoutInCell="1" allowOverlap="1" wp14:anchorId="279688CB" wp14:editId="4B6697A4">
            <wp:simplePos x="0" y="0"/>
            <wp:positionH relativeFrom="column">
              <wp:posOffset>-705557</wp:posOffset>
            </wp:positionH>
            <wp:positionV relativeFrom="paragraph">
              <wp:posOffset>-706702</wp:posOffset>
            </wp:positionV>
            <wp:extent cx="7524536" cy="10635522"/>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24536" cy="10635522"/>
                    </a:xfrm>
                    <a:prstGeom prst="rect">
                      <a:avLst/>
                    </a:prstGeom>
                  </pic:spPr>
                </pic:pic>
              </a:graphicData>
            </a:graphic>
            <wp14:sizeRelH relativeFrom="page">
              <wp14:pctWidth>0</wp14:pctWidth>
            </wp14:sizeRelH>
            <wp14:sizeRelV relativeFrom="page">
              <wp14:pctHeight>0</wp14:pctHeight>
            </wp14:sizeRelV>
          </wp:anchor>
        </w:drawing>
      </w:r>
      <w:r>
        <w:br w:type="page"/>
      </w:r>
    </w:p>
    <w:p w14:paraId="43E882A3" w14:textId="17E71C16" w:rsidR="00D60F5F" w:rsidRPr="009812C0" w:rsidRDefault="00D60F5F" w:rsidP="00D60F5F">
      <w:pPr>
        <w:pStyle w:val="TOCHeading"/>
        <w:rPr>
          <w:sz w:val="56"/>
          <w:szCs w:val="56"/>
        </w:rPr>
      </w:pPr>
      <w:r>
        <w:rPr>
          <w:sz w:val="56"/>
          <w:szCs w:val="56"/>
        </w:rPr>
        <w:lastRenderedPageBreak/>
        <w:t>A&amp;E</w:t>
      </w:r>
      <w:r w:rsidRPr="009812C0">
        <w:rPr>
          <w:sz w:val="56"/>
          <w:szCs w:val="56"/>
        </w:rPr>
        <w:t xml:space="preserve"> edition</w:t>
      </w:r>
    </w:p>
    <w:p w14:paraId="4708B197" w14:textId="77777777" w:rsidR="00DF3D6E" w:rsidRPr="00636A50" w:rsidRDefault="00DF3D6E" w:rsidP="001B706E">
      <w:pPr>
        <w:pStyle w:val="TOCHeading"/>
      </w:pPr>
      <w:r w:rsidRPr="00636A50">
        <w:t>Welcome to key skills for union reps</w:t>
      </w:r>
    </w:p>
    <w:p w14:paraId="7AD1E765" w14:textId="39710512" w:rsidR="00DF3D6E" w:rsidRDefault="00DF3D6E" w:rsidP="00DF3D6E">
      <w:r>
        <w:t xml:space="preserve">Welcome to this introductory course for </w:t>
      </w:r>
      <w:r w:rsidR="00CF5772">
        <w:t>Bec</w:t>
      </w:r>
      <w:r>
        <w:t>t</w:t>
      </w:r>
      <w:r w:rsidR="00CF5772">
        <w:t>u</w:t>
      </w:r>
      <w:r>
        <w:t xml:space="preserve"> representatives which forms part of your induction training. </w:t>
      </w:r>
    </w:p>
    <w:p w14:paraId="61A6F5FD" w14:textId="77777777" w:rsidR="00DF3D6E" w:rsidRDefault="00DF3D6E" w:rsidP="00DF3D6E">
      <w:r>
        <w:t>As well as attending some formal training courses with us, other local union reps and full-time officers will support your ongoing development as a trade union representative.</w:t>
      </w:r>
    </w:p>
    <w:p w14:paraId="5D37E51E" w14:textId="64F65118" w:rsidR="00DF3D6E" w:rsidRDefault="00DF3D6E" w:rsidP="00DF3D6E">
      <w:r>
        <w:t xml:space="preserve">Our aims are to welcome you to </w:t>
      </w:r>
      <w:r w:rsidR="0074516B">
        <w:t>Bectu</w:t>
      </w:r>
      <w:r>
        <w:t xml:space="preserve">, help you understand what the union stands for and give you a clear idea of your place in that. </w:t>
      </w:r>
    </w:p>
    <w:p w14:paraId="445D938E" w14:textId="77777777" w:rsidR="00DF3D6E" w:rsidRDefault="00DF3D6E" w:rsidP="00DF3D6E">
      <w:r>
        <w:t>We will help you to be an effective and confident union rep able to support members, build good relationships at work and a build stronger union organisation at local level.</w:t>
      </w:r>
    </w:p>
    <w:p w14:paraId="54F27864" w14:textId="77777777" w:rsidR="00DF3D6E" w:rsidRDefault="00DF3D6E" w:rsidP="00DF3D6E">
      <w:r>
        <w:t xml:space="preserve">The training is very informal and there is no pressure on anyone to do anything they are not comfortable with. </w:t>
      </w:r>
    </w:p>
    <w:p w14:paraId="75016AF1" w14:textId="77777777" w:rsidR="00DF3D6E" w:rsidRDefault="00DF3D6E" w:rsidP="00DF3D6E">
      <w:r>
        <w:t>There is plenty of discussion and problem solving, as these are the most effective methods in adult learning.</w:t>
      </w:r>
    </w:p>
    <w:p w14:paraId="52709EDA" w14:textId="77777777" w:rsidR="00DF3D6E" w:rsidRDefault="00DF3D6E" w:rsidP="00DF3D6E">
      <w:r>
        <w:t>Learning outcomes</w:t>
      </w:r>
      <w:r w:rsidR="00147807">
        <w:t>:</w:t>
      </w:r>
    </w:p>
    <w:p w14:paraId="458B0269" w14:textId="77777777" w:rsidR="00DF3D6E" w:rsidRDefault="00DF3D6E" w:rsidP="00147807">
      <w:pPr>
        <w:pStyle w:val="ListBullet"/>
      </w:pPr>
      <w:r>
        <w:t>know a what a trade union is and how to increase membership</w:t>
      </w:r>
    </w:p>
    <w:p w14:paraId="00E86199" w14:textId="77777777" w:rsidR="00DF3D6E" w:rsidRDefault="00DF3D6E" w:rsidP="00147807">
      <w:pPr>
        <w:pStyle w:val="ListBullet"/>
      </w:pPr>
      <w:r>
        <w:t>know the role of a rep</w:t>
      </w:r>
    </w:p>
    <w:p w14:paraId="6DF4C9D3" w14:textId="77777777" w:rsidR="00DF3D6E" w:rsidRDefault="00DF3D6E" w:rsidP="00147807">
      <w:pPr>
        <w:pStyle w:val="ListBullet"/>
      </w:pPr>
      <w:r>
        <w:t xml:space="preserve">know your rights as a rep </w:t>
      </w:r>
    </w:p>
    <w:p w14:paraId="62EF9A0A" w14:textId="77777777" w:rsidR="00DF3D6E" w:rsidRDefault="00DF3D6E" w:rsidP="00147807">
      <w:pPr>
        <w:pStyle w:val="ListBullet"/>
      </w:pPr>
      <w:r>
        <w:t>know how the union can be a force for good in your workplace</w:t>
      </w:r>
    </w:p>
    <w:p w14:paraId="1CF556B7" w14:textId="7F532B8F" w:rsidR="00DF3D6E" w:rsidRDefault="00DF3D6E" w:rsidP="00147807">
      <w:pPr>
        <w:pStyle w:val="ListBullet"/>
      </w:pPr>
      <w:r>
        <w:t xml:space="preserve">know the structure of </w:t>
      </w:r>
      <w:r w:rsidR="000417EF">
        <w:t>Prospect</w:t>
      </w:r>
      <w:r>
        <w:t xml:space="preserve"> and Bectu.</w:t>
      </w:r>
    </w:p>
    <w:p w14:paraId="36071EFC" w14:textId="77777777" w:rsidR="00636A50" w:rsidRDefault="00636A50" w:rsidP="001E13BF">
      <w:pPr>
        <w:pStyle w:val="Heading2"/>
        <w:spacing w:after="180"/>
      </w:pPr>
      <w:bookmarkStart w:id="1" w:name="_Toc204741620"/>
      <w:r w:rsidRPr="00636A50">
        <w:t>Course</w:t>
      </w:r>
      <w:r>
        <w:t xml:space="preserve"> timetable</w:t>
      </w:r>
      <w:bookmarkEnd w:id="1"/>
    </w:p>
    <w:p w14:paraId="0F77EAE9" w14:textId="77777777" w:rsidR="00636A50" w:rsidRDefault="00636A50" w:rsidP="00636A50">
      <w:pPr>
        <w:pStyle w:val="ListBullet"/>
      </w:pPr>
      <w:r>
        <w:t>Introductions and objectives</w:t>
      </w:r>
    </w:p>
    <w:p w14:paraId="067B99D5" w14:textId="77777777" w:rsidR="00636A50" w:rsidRDefault="00636A50" w:rsidP="00636A50">
      <w:pPr>
        <w:pStyle w:val="ListBullet"/>
      </w:pPr>
      <w:r>
        <w:t>What is a trade union?</w:t>
      </w:r>
    </w:p>
    <w:p w14:paraId="4EC921CC" w14:textId="39F17816" w:rsidR="00636A50" w:rsidRDefault="00636A50" w:rsidP="00636A50">
      <w:pPr>
        <w:pStyle w:val="ListBullet"/>
      </w:pPr>
      <w:r>
        <w:t xml:space="preserve">How </w:t>
      </w:r>
      <w:r w:rsidR="0074516B">
        <w:t>Bectu</w:t>
      </w:r>
      <w:r>
        <w:t xml:space="preserve"> works</w:t>
      </w:r>
    </w:p>
    <w:p w14:paraId="6432432C" w14:textId="77777777" w:rsidR="00636A50" w:rsidRDefault="00636A50" w:rsidP="00636A50">
      <w:pPr>
        <w:pStyle w:val="ListBullet"/>
      </w:pPr>
      <w:r>
        <w:t>The role of a rep</w:t>
      </w:r>
    </w:p>
    <w:p w14:paraId="0B0C5F3C" w14:textId="2B319C1A" w:rsidR="00DF3D6E" w:rsidRDefault="00636A50" w:rsidP="00636A50">
      <w:pPr>
        <w:pStyle w:val="ListBullet"/>
      </w:pPr>
      <w:r>
        <w:t>Branch action plan/end of day housekeeping</w:t>
      </w:r>
      <w:r w:rsidR="00DF3D6E">
        <w:br w:type="page"/>
      </w:r>
    </w:p>
    <w:sdt>
      <w:sdtPr>
        <w:rPr>
          <w:rFonts w:eastAsia="Times" w:cstheme="minorBidi"/>
          <w:caps/>
          <w:noProof/>
          <w:color w:val="auto"/>
          <w:sz w:val="20"/>
          <w:szCs w:val="20"/>
          <w:lang w:val="en-GB" w:eastAsia="en-GB"/>
        </w:rPr>
        <w:id w:val="459070484"/>
        <w:docPartObj>
          <w:docPartGallery w:val="Table of Contents"/>
          <w:docPartUnique/>
        </w:docPartObj>
      </w:sdtPr>
      <w:sdtContent>
        <w:p w14:paraId="36759693" w14:textId="67C1B79F" w:rsidR="00DA753C" w:rsidRDefault="00DA753C">
          <w:pPr>
            <w:pStyle w:val="TOCHeading"/>
          </w:pPr>
          <w:r>
            <w:t>Table of Contents</w:t>
          </w:r>
        </w:p>
        <w:p w14:paraId="3D6EA6FD" w14:textId="052678FA" w:rsidR="00926959" w:rsidRDefault="00DA753C">
          <w:pPr>
            <w:pStyle w:val="TOC1"/>
            <w:rPr>
              <w:rFonts w:asciiTheme="minorHAnsi" w:eastAsiaTheme="minorEastAsia" w:hAnsiTheme="minorHAnsi" w:cstheme="minorBidi"/>
              <w:b w:val="0"/>
              <w:bCs w:val="0"/>
              <w:caps w:val="0"/>
              <w:kern w:val="2"/>
              <w:sz w:val="24"/>
              <w:szCs w:val="24"/>
              <w:lang w:eastAsia="ja-JP"/>
              <w14:ligatures w14:val="standardContextual"/>
            </w:rPr>
          </w:pPr>
          <w:r>
            <w:fldChar w:fldCharType="begin"/>
          </w:r>
          <w:r>
            <w:instrText xml:space="preserve"> TOC \o "1-1" \h \z \t "Heading 2,1,Heading 3,2,Heading 3 numbered,2" </w:instrText>
          </w:r>
          <w:r>
            <w:fldChar w:fldCharType="separate"/>
          </w:r>
          <w:hyperlink w:anchor="_Toc204741620" w:history="1">
            <w:r w:rsidR="00926959" w:rsidRPr="00D8176D">
              <w:rPr>
                <w:rStyle w:val="Hyperlink"/>
              </w:rPr>
              <w:t>Course timetable</w:t>
            </w:r>
            <w:r w:rsidR="00926959">
              <w:rPr>
                <w:webHidden/>
              </w:rPr>
              <w:tab/>
            </w:r>
            <w:r w:rsidR="00926959">
              <w:rPr>
                <w:webHidden/>
              </w:rPr>
              <w:fldChar w:fldCharType="begin"/>
            </w:r>
            <w:r w:rsidR="00926959">
              <w:rPr>
                <w:webHidden/>
              </w:rPr>
              <w:instrText xml:space="preserve"> PAGEREF _Toc204741620 \h </w:instrText>
            </w:r>
            <w:r w:rsidR="00926959">
              <w:rPr>
                <w:webHidden/>
              </w:rPr>
            </w:r>
            <w:r w:rsidR="00926959">
              <w:rPr>
                <w:webHidden/>
              </w:rPr>
              <w:fldChar w:fldCharType="separate"/>
            </w:r>
            <w:r w:rsidR="00926959">
              <w:rPr>
                <w:webHidden/>
              </w:rPr>
              <w:t>2</w:t>
            </w:r>
            <w:r w:rsidR="00926959">
              <w:rPr>
                <w:webHidden/>
              </w:rPr>
              <w:fldChar w:fldCharType="end"/>
            </w:r>
          </w:hyperlink>
        </w:p>
        <w:p w14:paraId="59091019" w14:textId="65AAAE30" w:rsidR="00926959" w:rsidRDefault="00926959">
          <w:pPr>
            <w:pStyle w:val="TOC1"/>
            <w:rPr>
              <w:rFonts w:asciiTheme="minorHAnsi" w:eastAsiaTheme="minorEastAsia" w:hAnsiTheme="minorHAnsi" w:cstheme="minorBidi"/>
              <w:b w:val="0"/>
              <w:bCs w:val="0"/>
              <w:caps w:val="0"/>
              <w:kern w:val="2"/>
              <w:sz w:val="24"/>
              <w:szCs w:val="24"/>
              <w:lang w:eastAsia="ja-JP"/>
              <w14:ligatures w14:val="standardContextual"/>
            </w:rPr>
          </w:pPr>
          <w:hyperlink w:anchor="_Toc204741621" w:history="1">
            <w:r w:rsidRPr="00D8176D">
              <w:rPr>
                <w:rStyle w:val="Hyperlink"/>
              </w:rPr>
              <w:t>Trade union terminology</w:t>
            </w:r>
            <w:r>
              <w:rPr>
                <w:webHidden/>
              </w:rPr>
              <w:tab/>
            </w:r>
            <w:r>
              <w:rPr>
                <w:webHidden/>
              </w:rPr>
              <w:fldChar w:fldCharType="begin"/>
            </w:r>
            <w:r>
              <w:rPr>
                <w:webHidden/>
              </w:rPr>
              <w:instrText xml:space="preserve"> PAGEREF _Toc204741621 \h </w:instrText>
            </w:r>
            <w:r>
              <w:rPr>
                <w:webHidden/>
              </w:rPr>
            </w:r>
            <w:r>
              <w:rPr>
                <w:webHidden/>
              </w:rPr>
              <w:fldChar w:fldCharType="separate"/>
            </w:r>
            <w:r>
              <w:rPr>
                <w:webHidden/>
              </w:rPr>
              <w:t>4</w:t>
            </w:r>
            <w:r>
              <w:rPr>
                <w:webHidden/>
              </w:rPr>
              <w:fldChar w:fldCharType="end"/>
            </w:r>
          </w:hyperlink>
        </w:p>
        <w:p w14:paraId="4BBB8744" w14:textId="164886A0" w:rsidR="00926959" w:rsidRDefault="00926959">
          <w:pPr>
            <w:pStyle w:val="TOC1"/>
            <w:rPr>
              <w:rFonts w:asciiTheme="minorHAnsi" w:eastAsiaTheme="minorEastAsia" w:hAnsiTheme="minorHAnsi" w:cstheme="minorBidi"/>
              <w:b w:val="0"/>
              <w:bCs w:val="0"/>
              <w:caps w:val="0"/>
              <w:kern w:val="2"/>
              <w:sz w:val="24"/>
              <w:szCs w:val="24"/>
              <w:lang w:eastAsia="ja-JP"/>
              <w14:ligatures w14:val="standardContextual"/>
            </w:rPr>
          </w:pPr>
          <w:hyperlink w:anchor="_Toc204741622" w:history="1">
            <w:r w:rsidRPr="00D8176D">
              <w:rPr>
                <w:rStyle w:val="Hyperlink"/>
              </w:rPr>
              <w:t>About Prospect</w:t>
            </w:r>
            <w:r>
              <w:rPr>
                <w:webHidden/>
              </w:rPr>
              <w:tab/>
            </w:r>
            <w:r>
              <w:rPr>
                <w:webHidden/>
              </w:rPr>
              <w:fldChar w:fldCharType="begin"/>
            </w:r>
            <w:r>
              <w:rPr>
                <w:webHidden/>
              </w:rPr>
              <w:instrText xml:space="preserve"> PAGEREF _Toc204741622 \h </w:instrText>
            </w:r>
            <w:r>
              <w:rPr>
                <w:webHidden/>
              </w:rPr>
            </w:r>
            <w:r>
              <w:rPr>
                <w:webHidden/>
              </w:rPr>
              <w:fldChar w:fldCharType="separate"/>
            </w:r>
            <w:r>
              <w:rPr>
                <w:webHidden/>
              </w:rPr>
              <w:t>5</w:t>
            </w:r>
            <w:r>
              <w:rPr>
                <w:webHidden/>
              </w:rPr>
              <w:fldChar w:fldCharType="end"/>
            </w:r>
          </w:hyperlink>
        </w:p>
        <w:p w14:paraId="74412307" w14:textId="704E2EB9" w:rsidR="00926959" w:rsidRDefault="00926959">
          <w:pPr>
            <w:pStyle w:val="TOC1"/>
            <w:rPr>
              <w:rFonts w:asciiTheme="minorHAnsi" w:eastAsiaTheme="minorEastAsia" w:hAnsiTheme="minorHAnsi" w:cstheme="minorBidi"/>
              <w:b w:val="0"/>
              <w:bCs w:val="0"/>
              <w:caps w:val="0"/>
              <w:kern w:val="2"/>
              <w:sz w:val="24"/>
              <w:szCs w:val="24"/>
              <w:lang w:eastAsia="ja-JP"/>
              <w14:ligatures w14:val="standardContextual"/>
            </w:rPr>
          </w:pPr>
          <w:hyperlink w:anchor="_Toc204741623" w:history="1">
            <w:r w:rsidRPr="00D8176D">
              <w:rPr>
                <w:rStyle w:val="Hyperlink"/>
              </w:rPr>
              <w:t>What happens on trade union courses?</w:t>
            </w:r>
            <w:r>
              <w:rPr>
                <w:webHidden/>
              </w:rPr>
              <w:tab/>
            </w:r>
            <w:r>
              <w:rPr>
                <w:webHidden/>
              </w:rPr>
              <w:fldChar w:fldCharType="begin"/>
            </w:r>
            <w:r>
              <w:rPr>
                <w:webHidden/>
              </w:rPr>
              <w:instrText xml:space="preserve"> PAGEREF _Toc204741623 \h </w:instrText>
            </w:r>
            <w:r>
              <w:rPr>
                <w:webHidden/>
              </w:rPr>
            </w:r>
            <w:r>
              <w:rPr>
                <w:webHidden/>
              </w:rPr>
              <w:fldChar w:fldCharType="separate"/>
            </w:r>
            <w:r>
              <w:rPr>
                <w:webHidden/>
              </w:rPr>
              <w:t>6</w:t>
            </w:r>
            <w:r>
              <w:rPr>
                <w:webHidden/>
              </w:rPr>
              <w:fldChar w:fldCharType="end"/>
            </w:r>
          </w:hyperlink>
        </w:p>
        <w:p w14:paraId="01E9AFE5" w14:textId="38ED00F7" w:rsidR="00926959" w:rsidRDefault="00926959">
          <w:pPr>
            <w:pStyle w:val="TOC2"/>
            <w:rPr>
              <w:rFonts w:asciiTheme="minorHAnsi" w:eastAsiaTheme="minorEastAsia" w:hAnsiTheme="minorHAnsi" w:cstheme="minorBidi"/>
              <w:noProof/>
              <w:kern w:val="2"/>
              <w:sz w:val="24"/>
              <w:szCs w:val="24"/>
              <w:lang w:eastAsia="ja-JP"/>
              <w14:ligatures w14:val="standardContextual"/>
            </w:rPr>
          </w:pPr>
          <w:hyperlink w:anchor="_Toc204741624" w:history="1">
            <w:r w:rsidRPr="00D8176D">
              <w:rPr>
                <w:rStyle w:val="Hyperlink"/>
                <w:noProof/>
              </w:rPr>
              <w:t>The tutor’s role</w:t>
            </w:r>
            <w:r>
              <w:rPr>
                <w:noProof/>
                <w:webHidden/>
              </w:rPr>
              <w:tab/>
            </w:r>
            <w:r>
              <w:rPr>
                <w:noProof/>
                <w:webHidden/>
              </w:rPr>
              <w:fldChar w:fldCharType="begin"/>
            </w:r>
            <w:r>
              <w:rPr>
                <w:noProof/>
                <w:webHidden/>
              </w:rPr>
              <w:instrText xml:space="preserve"> PAGEREF _Toc204741624 \h </w:instrText>
            </w:r>
            <w:r>
              <w:rPr>
                <w:noProof/>
                <w:webHidden/>
              </w:rPr>
            </w:r>
            <w:r>
              <w:rPr>
                <w:noProof/>
                <w:webHidden/>
              </w:rPr>
              <w:fldChar w:fldCharType="separate"/>
            </w:r>
            <w:r>
              <w:rPr>
                <w:noProof/>
                <w:webHidden/>
              </w:rPr>
              <w:t>6</w:t>
            </w:r>
            <w:r>
              <w:rPr>
                <w:noProof/>
                <w:webHidden/>
              </w:rPr>
              <w:fldChar w:fldCharType="end"/>
            </w:r>
          </w:hyperlink>
        </w:p>
        <w:p w14:paraId="7D0D8A7A" w14:textId="0D0C3F43" w:rsidR="00926959" w:rsidRDefault="00926959">
          <w:pPr>
            <w:pStyle w:val="TOC2"/>
            <w:rPr>
              <w:rFonts w:asciiTheme="minorHAnsi" w:eastAsiaTheme="minorEastAsia" w:hAnsiTheme="minorHAnsi" w:cstheme="minorBidi"/>
              <w:noProof/>
              <w:kern w:val="2"/>
              <w:sz w:val="24"/>
              <w:szCs w:val="24"/>
              <w:lang w:eastAsia="ja-JP"/>
              <w14:ligatures w14:val="standardContextual"/>
            </w:rPr>
          </w:pPr>
          <w:hyperlink w:anchor="_Toc204741625" w:history="1">
            <w:r w:rsidRPr="00D8176D">
              <w:rPr>
                <w:rStyle w:val="Hyperlink"/>
                <w:noProof/>
              </w:rPr>
              <w:t>Your role</w:t>
            </w:r>
            <w:r>
              <w:rPr>
                <w:noProof/>
                <w:webHidden/>
              </w:rPr>
              <w:tab/>
            </w:r>
            <w:r>
              <w:rPr>
                <w:noProof/>
                <w:webHidden/>
              </w:rPr>
              <w:fldChar w:fldCharType="begin"/>
            </w:r>
            <w:r>
              <w:rPr>
                <w:noProof/>
                <w:webHidden/>
              </w:rPr>
              <w:instrText xml:space="preserve"> PAGEREF _Toc204741625 \h </w:instrText>
            </w:r>
            <w:r>
              <w:rPr>
                <w:noProof/>
                <w:webHidden/>
              </w:rPr>
            </w:r>
            <w:r>
              <w:rPr>
                <w:noProof/>
                <w:webHidden/>
              </w:rPr>
              <w:fldChar w:fldCharType="separate"/>
            </w:r>
            <w:r>
              <w:rPr>
                <w:noProof/>
                <w:webHidden/>
              </w:rPr>
              <w:t>6</w:t>
            </w:r>
            <w:r>
              <w:rPr>
                <w:noProof/>
                <w:webHidden/>
              </w:rPr>
              <w:fldChar w:fldCharType="end"/>
            </w:r>
          </w:hyperlink>
        </w:p>
        <w:p w14:paraId="0B86638F" w14:textId="1D9A3838" w:rsidR="00926959" w:rsidRDefault="00926959">
          <w:pPr>
            <w:pStyle w:val="TOC2"/>
            <w:rPr>
              <w:rFonts w:asciiTheme="minorHAnsi" w:eastAsiaTheme="minorEastAsia" w:hAnsiTheme="minorHAnsi" w:cstheme="minorBidi"/>
              <w:noProof/>
              <w:kern w:val="2"/>
              <w:sz w:val="24"/>
              <w:szCs w:val="24"/>
              <w:lang w:eastAsia="ja-JP"/>
              <w14:ligatures w14:val="standardContextual"/>
            </w:rPr>
          </w:pPr>
          <w:hyperlink w:anchor="_Toc204741626" w:history="1">
            <w:r w:rsidRPr="00D8176D">
              <w:rPr>
                <w:rStyle w:val="Hyperlink"/>
                <w:noProof/>
              </w:rPr>
              <w:t>Using your knowledge and skills</w:t>
            </w:r>
            <w:r>
              <w:rPr>
                <w:noProof/>
                <w:webHidden/>
              </w:rPr>
              <w:tab/>
            </w:r>
            <w:r>
              <w:rPr>
                <w:noProof/>
                <w:webHidden/>
              </w:rPr>
              <w:fldChar w:fldCharType="begin"/>
            </w:r>
            <w:r>
              <w:rPr>
                <w:noProof/>
                <w:webHidden/>
              </w:rPr>
              <w:instrText xml:space="preserve"> PAGEREF _Toc204741626 \h </w:instrText>
            </w:r>
            <w:r>
              <w:rPr>
                <w:noProof/>
                <w:webHidden/>
              </w:rPr>
            </w:r>
            <w:r>
              <w:rPr>
                <w:noProof/>
                <w:webHidden/>
              </w:rPr>
              <w:fldChar w:fldCharType="separate"/>
            </w:r>
            <w:r>
              <w:rPr>
                <w:noProof/>
                <w:webHidden/>
              </w:rPr>
              <w:t>7</w:t>
            </w:r>
            <w:r>
              <w:rPr>
                <w:noProof/>
                <w:webHidden/>
              </w:rPr>
              <w:fldChar w:fldCharType="end"/>
            </w:r>
          </w:hyperlink>
        </w:p>
        <w:p w14:paraId="3DA62B75" w14:textId="77C13986" w:rsidR="00926959" w:rsidRDefault="00926959">
          <w:pPr>
            <w:pStyle w:val="TOC1"/>
            <w:rPr>
              <w:rFonts w:asciiTheme="minorHAnsi" w:eastAsiaTheme="minorEastAsia" w:hAnsiTheme="minorHAnsi" w:cstheme="minorBidi"/>
              <w:b w:val="0"/>
              <w:bCs w:val="0"/>
              <w:caps w:val="0"/>
              <w:kern w:val="2"/>
              <w:sz w:val="24"/>
              <w:szCs w:val="24"/>
              <w:lang w:eastAsia="ja-JP"/>
              <w14:ligatures w14:val="standardContextual"/>
            </w:rPr>
          </w:pPr>
          <w:hyperlink w:anchor="_Toc204741627" w:history="1">
            <w:r w:rsidRPr="00D8176D">
              <w:rPr>
                <w:rStyle w:val="Hyperlink"/>
              </w:rPr>
              <w:t>Equality and diversity statement</w:t>
            </w:r>
            <w:r>
              <w:rPr>
                <w:webHidden/>
              </w:rPr>
              <w:tab/>
            </w:r>
            <w:r>
              <w:rPr>
                <w:webHidden/>
              </w:rPr>
              <w:fldChar w:fldCharType="begin"/>
            </w:r>
            <w:r>
              <w:rPr>
                <w:webHidden/>
              </w:rPr>
              <w:instrText xml:space="preserve"> PAGEREF _Toc204741627 \h </w:instrText>
            </w:r>
            <w:r>
              <w:rPr>
                <w:webHidden/>
              </w:rPr>
            </w:r>
            <w:r>
              <w:rPr>
                <w:webHidden/>
              </w:rPr>
              <w:fldChar w:fldCharType="separate"/>
            </w:r>
            <w:r>
              <w:rPr>
                <w:webHidden/>
              </w:rPr>
              <w:t>8</w:t>
            </w:r>
            <w:r>
              <w:rPr>
                <w:webHidden/>
              </w:rPr>
              <w:fldChar w:fldCharType="end"/>
            </w:r>
          </w:hyperlink>
        </w:p>
        <w:p w14:paraId="2ADDFE6C" w14:textId="11665256" w:rsidR="00926959" w:rsidRDefault="00926959">
          <w:pPr>
            <w:pStyle w:val="TOC1"/>
            <w:rPr>
              <w:rFonts w:asciiTheme="minorHAnsi" w:eastAsiaTheme="minorEastAsia" w:hAnsiTheme="minorHAnsi" w:cstheme="minorBidi"/>
              <w:b w:val="0"/>
              <w:bCs w:val="0"/>
              <w:caps w:val="0"/>
              <w:kern w:val="2"/>
              <w:sz w:val="24"/>
              <w:szCs w:val="24"/>
              <w:lang w:eastAsia="ja-JP"/>
              <w14:ligatures w14:val="standardContextual"/>
            </w:rPr>
          </w:pPr>
          <w:hyperlink w:anchor="_Toc204741628" w:history="1">
            <w:r w:rsidRPr="00D8176D">
              <w:rPr>
                <w:rStyle w:val="Hyperlink"/>
              </w:rPr>
              <w:t>Session 1: Activity A – Introductions</w:t>
            </w:r>
            <w:r>
              <w:rPr>
                <w:webHidden/>
              </w:rPr>
              <w:tab/>
            </w:r>
            <w:r>
              <w:rPr>
                <w:webHidden/>
              </w:rPr>
              <w:fldChar w:fldCharType="begin"/>
            </w:r>
            <w:r>
              <w:rPr>
                <w:webHidden/>
              </w:rPr>
              <w:instrText xml:space="preserve"> PAGEREF _Toc204741628 \h </w:instrText>
            </w:r>
            <w:r>
              <w:rPr>
                <w:webHidden/>
              </w:rPr>
            </w:r>
            <w:r>
              <w:rPr>
                <w:webHidden/>
              </w:rPr>
              <w:fldChar w:fldCharType="separate"/>
            </w:r>
            <w:r>
              <w:rPr>
                <w:webHidden/>
              </w:rPr>
              <w:t>9</w:t>
            </w:r>
            <w:r>
              <w:rPr>
                <w:webHidden/>
              </w:rPr>
              <w:fldChar w:fldCharType="end"/>
            </w:r>
          </w:hyperlink>
        </w:p>
        <w:p w14:paraId="217643B0" w14:textId="2566B8AD" w:rsidR="00926959" w:rsidRDefault="00926959">
          <w:pPr>
            <w:pStyle w:val="TOC1"/>
            <w:rPr>
              <w:rFonts w:asciiTheme="minorHAnsi" w:eastAsiaTheme="minorEastAsia" w:hAnsiTheme="minorHAnsi" w:cstheme="minorBidi"/>
              <w:b w:val="0"/>
              <w:bCs w:val="0"/>
              <w:caps w:val="0"/>
              <w:kern w:val="2"/>
              <w:sz w:val="24"/>
              <w:szCs w:val="24"/>
              <w:lang w:eastAsia="ja-JP"/>
              <w14:ligatures w14:val="standardContextual"/>
            </w:rPr>
          </w:pPr>
          <w:hyperlink w:anchor="_Toc204741629" w:history="1">
            <w:r w:rsidRPr="00D8176D">
              <w:rPr>
                <w:rStyle w:val="Hyperlink"/>
              </w:rPr>
              <w:t>Session 2: What is a trade union</w:t>
            </w:r>
            <w:r>
              <w:rPr>
                <w:webHidden/>
              </w:rPr>
              <w:tab/>
            </w:r>
            <w:r>
              <w:rPr>
                <w:webHidden/>
              </w:rPr>
              <w:fldChar w:fldCharType="begin"/>
            </w:r>
            <w:r>
              <w:rPr>
                <w:webHidden/>
              </w:rPr>
              <w:instrText xml:space="preserve"> PAGEREF _Toc204741629 \h </w:instrText>
            </w:r>
            <w:r>
              <w:rPr>
                <w:webHidden/>
              </w:rPr>
            </w:r>
            <w:r>
              <w:rPr>
                <w:webHidden/>
              </w:rPr>
              <w:fldChar w:fldCharType="separate"/>
            </w:r>
            <w:r>
              <w:rPr>
                <w:webHidden/>
              </w:rPr>
              <w:t>10</w:t>
            </w:r>
            <w:r>
              <w:rPr>
                <w:webHidden/>
              </w:rPr>
              <w:fldChar w:fldCharType="end"/>
            </w:r>
          </w:hyperlink>
        </w:p>
        <w:p w14:paraId="510F713B" w14:textId="32AA13EF" w:rsidR="00926959" w:rsidRDefault="00926959">
          <w:pPr>
            <w:pStyle w:val="TOC2"/>
            <w:rPr>
              <w:rFonts w:asciiTheme="minorHAnsi" w:eastAsiaTheme="minorEastAsia" w:hAnsiTheme="minorHAnsi" w:cstheme="minorBidi"/>
              <w:noProof/>
              <w:kern w:val="2"/>
              <w:sz w:val="24"/>
              <w:szCs w:val="24"/>
              <w:lang w:eastAsia="ja-JP"/>
              <w14:ligatures w14:val="standardContextual"/>
            </w:rPr>
          </w:pPr>
          <w:hyperlink w:anchor="_Toc204741630" w:history="1">
            <w:r w:rsidRPr="00D8176D">
              <w:rPr>
                <w:rStyle w:val="Hyperlink"/>
                <w:noProof/>
              </w:rPr>
              <w:t>Your right to join a trade union</w:t>
            </w:r>
            <w:r>
              <w:rPr>
                <w:noProof/>
                <w:webHidden/>
              </w:rPr>
              <w:tab/>
            </w:r>
            <w:r>
              <w:rPr>
                <w:noProof/>
                <w:webHidden/>
              </w:rPr>
              <w:fldChar w:fldCharType="begin"/>
            </w:r>
            <w:r>
              <w:rPr>
                <w:noProof/>
                <w:webHidden/>
              </w:rPr>
              <w:instrText xml:space="preserve"> PAGEREF _Toc204741630 \h </w:instrText>
            </w:r>
            <w:r>
              <w:rPr>
                <w:noProof/>
                <w:webHidden/>
              </w:rPr>
            </w:r>
            <w:r>
              <w:rPr>
                <w:noProof/>
                <w:webHidden/>
              </w:rPr>
              <w:fldChar w:fldCharType="separate"/>
            </w:r>
            <w:r>
              <w:rPr>
                <w:noProof/>
                <w:webHidden/>
              </w:rPr>
              <w:t>10</w:t>
            </w:r>
            <w:r>
              <w:rPr>
                <w:noProof/>
                <w:webHidden/>
              </w:rPr>
              <w:fldChar w:fldCharType="end"/>
            </w:r>
          </w:hyperlink>
        </w:p>
        <w:p w14:paraId="5877CA69" w14:textId="36D71881" w:rsidR="00926959" w:rsidRDefault="00926959">
          <w:pPr>
            <w:pStyle w:val="TOC2"/>
            <w:rPr>
              <w:rFonts w:asciiTheme="minorHAnsi" w:eastAsiaTheme="minorEastAsia" w:hAnsiTheme="minorHAnsi" w:cstheme="minorBidi"/>
              <w:noProof/>
              <w:kern w:val="2"/>
              <w:sz w:val="24"/>
              <w:szCs w:val="24"/>
              <w:lang w:eastAsia="ja-JP"/>
              <w14:ligatures w14:val="standardContextual"/>
            </w:rPr>
          </w:pPr>
          <w:hyperlink w:anchor="_Toc204741631" w:history="1">
            <w:r w:rsidRPr="00D8176D">
              <w:rPr>
                <w:rStyle w:val="Hyperlink"/>
                <w:noProof/>
              </w:rPr>
              <w:t>The general benefits of union membership</w:t>
            </w:r>
            <w:r>
              <w:rPr>
                <w:noProof/>
                <w:webHidden/>
              </w:rPr>
              <w:tab/>
            </w:r>
            <w:r>
              <w:rPr>
                <w:noProof/>
                <w:webHidden/>
              </w:rPr>
              <w:fldChar w:fldCharType="begin"/>
            </w:r>
            <w:r>
              <w:rPr>
                <w:noProof/>
                <w:webHidden/>
              </w:rPr>
              <w:instrText xml:space="preserve"> PAGEREF _Toc204741631 \h </w:instrText>
            </w:r>
            <w:r>
              <w:rPr>
                <w:noProof/>
                <w:webHidden/>
              </w:rPr>
            </w:r>
            <w:r>
              <w:rPr>
                <w:noProof/>
                <w:webHidden/>
              </w:rPr>
              <w:fldChar w:fldCharType="separate"/>
            </w:r>
            <w:r>
              <w:rPr>
                <w:noProof/>
                <w:webHidden/>
              </w:rPr>
              <w:t>10</w:t>
            </w:r>
            <w:r>
              <w:rPr>
                <w:noProof/>
                <w:webHidden/>
              </w:rPr>
              <w:fldChar w:fldCharType="end"/>
            </w:r>
          </w:hyperlink>
        </w:p>
        <w:p w14:paraId="069D0028" w14:textId="7E2431A2" w:rsidR="00926959" w:rsidRDefault="00926959">
          <w:pPr>
            <w:pStyle w:val="TOC2"/>
            <w:rPr>
              <w:rFonts w:asciiTheme="minorHAnsi" w:eastAsiaTheme="minorEastAsia" w:hAnsiTheme="minorHAnsi" w:cstheme="minorBidi"/>
              <w:noProof/>
              <w:kern w:val="2"/>
              <w:sz w:val="24"/>
              <w:szCs w:val="24"/>
              <w:lang w:eastAsia="ja-JP"/>
              <w14:ligatures w14:val="standardContextual"/>
            </w:rPr>
          </w:pPr>
          <w:hyperlink w:anchor="_Toc204741632" w:history="1">
            <w:r w:rsidRPr="00D8176D">
              <w:rPr>
                <w:rStyle w:val="Hyperlink"/>
                <w:noProof/>
              </w:rPr>
              <w:t>Activity A continued: What would success for your branch look like?</w:t>
            </w:r>
            <w:r>
              <w:rPr>
                <w:noProof/>
                <w:webHidden/>
              </w:rPr>
              <w:tab/>
            </w:r>
            <w:r>
              <w:rPr>
                <w:noProof/>
                <w:webHidden/>
              </w:rPr>
              <w:fldChar w:fldCharType="begin"/>
            </w:r>
            <w:r>
              <w:rPr>
                <w:noProof/>
                <w:webHidden/>
              </w:rPr>
              <w:instrText xml:space="preserve"> PAGEREF _Toc204741632 \h </w:instrText>
            </w:r>
            <w:r>
              <w:rPr>
                <w:noProof/>
                <w:webHidden/>
              </w:rPr>
            </w:r>
            <w:r>
              <w:rPr>
                <w:noProof/>
                <w:webHidden/>
              </w:rPr>
              <w:fldChar w:fldCharType="separate"/>
            </w:r>
            <w:r>
              <w:rPr>
                <w:noProof/>
                <w:webHidden/>
              </w:rPr>
              <w:t>11</w:t>
            </w:r>
            <w:r>
              <w:rPr>
                <w:noProof/>
                <w:webHidden/>
              </w:rPr>
              <w:fldChar w:fldCharType="end"/>
            </w:r>
          </w:hyperlink>
        </w:p>
        <w:p w14:paraId="501BA21F" w14:textId="4E45D6AA" w:rsidR="00926959" w:rsidRDefault="00926959">
          <w:pPr>
            <w:pStyle w:val="TOC2"/>
            <w:rPr>
              <w:rFonts w:asciiTheme="minorHAnsi" w:eastAsiaTheme="minorEastAsia" w:hAnsiTheme="minorHAnsi" w:cstheme="minorBidi"/>
              <w:noProof/>
              <w:kern w:val="2"/>
              <w:sz w:val="24"/>
              <w:szCs w:val="24"/>
              <w:lang w:eastAsia="ja-JP"/>
              <w14:ligatures w14:val="standardContextual"/>
            </w:rPr>
          </w:pPr>
          <w:hyperlink w:anchor="_Toc204741633" w:history="1">
            <w:r w:rsidRPr="00D8176D">
              <w:rPr>
                <w:rStyle w:val="Hyperlink"/>
                <w:noProof/>
              </w:rPr>
              <w:t>Activity B: Compare a trade union to other options</w:t>
            </w:r>
            <w:r>
              <w:rPr>
                <w:noProof/>
                <w:webHidden/>
              </w:rPr>
              <w:tab/>
            </w:r>
            <w:r>
              <w:rPr>
                <w:noProof/>
                <w:webHidden/>
              </w:rPr>
              <w:fldChar w:fldCharType="begin"/>
            </w:r>
            <w:r>
              <w:rPr>
                <w:noProof/>
                <w:webHidden/>
              </w:rPr>
              <w:instrText xml:space="preserve"> PAGEREF _Toc204741633 \h </w:instrText>
            </w:r>
            <w:r>
              <w:rPr>
                <w:noProof/>
                <w:webHidden/>
              </w:rPr>
            </w:r>
            <w:r>
              <w:rPr>
                <w:noProof/>
                <w:webHidden/>
              </w:rPr>
              <w:fldChar w:fldCharType="separate"/>
            </w:r>
            <w:r>
              <w:rPr>
                <w:noProof/>
                <w:webHidden/>
              </w:rPr>
              <w:t>11</w:t>
            </w:r>
            <w:r>
              <w:rPr>
                <w:noProof/>
                <w:webHidden/>
              </w:rPr>
              <w:fldChar w:fldCharType="end"/>
            </w:r>
          </w:hyperlink>
        </w:p>
        <w:p w14:paraId="4F2763D1" w14:textId="57AD7B50" w:rsidR="00926959" w:rsidRDefault="00926959">
          <w:pPr>
            <w:pStyle w:val="TOC2"/>
            <w:rPr>
              <w:rFonts w:asciiTheme="minorHAnsi" w:eastAsiaTheme="minorEastAsia" w:hAnsiTheme="minorHAnsi" w:cstheme="minorBidi"/>
              <w:noProof/>
              <w:kern w:val="2"/>
              <w:sz w:val="24"/>
              <w:szCs w:val="24"/>
              <w:lang w:eastAsia="ja-JP"/>
              <w14:ligatures w14:val="standardContextual"/>
            </w:rPr>
          </w:pPr>
          <w:hyperlink w:anchor="_Toc204741634" w:history="1">
            <w:r w:rsidRPr="00D8176D">
              <w:rPr>
                <w:rStyle w:val="Hyperlink"/>
                <w:noProof/>
              </w:rPr>
              <w:t>Activity C: What can a union negotiate on?</w:t>
            </w:r>
            <w:r>
              <w:rPr>
                <w:noProof/>
                <w:webHidden/>
              </w:rPr>
              <w:tab/>
            </w:r>
            <w:r>
              <w:rPr>
                <w:noProof/>
                <w:webHidden/>
              </w:rPr>
              <w:fldChar w:fldCharType="begin"/>
            </w:r>
            <w:r>
              <w:rPr>
                <w:noProof/>
                <w:webHidden/>
              </w:rPr>
              <w:instrText xml:space="preserve"> PAGEREF _Toc204741634 \h </w:instrText>
            </w:r>
            <w:r>
              <w:rPr>
                <w:noProof/>
                <w:webHidden/>
              </w:rPr>
            </w:r>
            <w:r>
              <w:rPr>
                <w:noProof/>
                <w:webHidden/>
              </w:rPr>
              <w:fldChar w:fldCharType="separate"/>
            </w:r>
            <w:r>
              <w:rPr>
                <w:noProof/>
                <w:webHidden/>
              </w:rPr>
              <w:t>11</w:t>
            </w:r>
            <w:r>
              <w:rPr>
                <w:noProof/>
                <w:webHidden/>
              </w:rPr>
              <w:fldChar w:fldCharType="end"/>
            </w:r>
          </w:hyperlink>
        </w:p>
        <w:p w14:paraId="352D19A0" w14:textId="52822626" w:rsidR="00926959" w:rsidRDefault="00926959">
          <w:pPr>
            <w:pStyle w:val="TOC2"/>
            <w:rPr>
              <w:rFonts w:asciiTheme="minorHAnsi" w:eastAsiaTheme="minorEastAsia" w:hAnsiTheme="minorHAnsi" w:cstheme="minorBidi"/>
              <w:noProof/>
              <w:kern w:val="2"/>
              <w:sz w:val="24"/>
              <w:szCs w:val="24"/>
              <w:lang w:eastAsia="ja-JP"/>
              <w14:ligatures w14:val="standardContextual"/>
            </w:rPr>
          </w:pPr>
          <w:hyperlink w:anchor="_Toc204741635" w:history="1">
            <w:r w:rsidRPr="00D8176D">
              <w:rPr>
                <w:rStyle w:val="Hyperlink"/>
                <w:noProof/>
              </w:rPr>
              <w:t>Activity D: Servicing or organising – describe your workplace</w:t>
            </w:r>
            <w:r>
              <w:rPr>
                <w:noProof/>
                <w:webHidden/>
              </w:rPr>
              <w:tab/>
            </w:r>
            <w:r>
              <w:rPr>
                <w:noProof/>
                <w:webHidden/>
              </w:rPr>
              <w:fldChar w:fldCharType="begin"/>
            </w:r>
            <w:r>
              <w:rPr>
                <w:noProof/>
                <w:webHidden/>
              </w:rPr>
              <w:instrText xml:space="preserve"> PAGEREF _Toc204741635 \h </w:instrText>
            </w:r>
            <w:r>
              <w:rPr>
                <w:noProof/>
                <w:webHidden/>
              </w:rPr>
            </w:r>
            <w:r>
              <w:rPr>
                <w:noProof/>
                <w:webHidden/>
              </w:rPr>
              <w:fldChar w:fldCharType="separate"/>
            </w:r>
            <w:r>
              <w:rPr>
                <w:noProof/>
                <w:webHidden/>
              </w:rPr>
              <w:t>12</w:t>
            </w:r>
            <w:r>
              <w:rPr>
                <w:noProof/>
                <w:webHidden/>
              </w:rPr>
              <w:fldChar w:fldCharType="end"/>
            </w:r>
          </w:hyperlink>
        </w:p>
        <w:p w14:paraId="1E3CDAA8" w14:textId="6D3FD864" w:rsidR="00926959" w:rsidRDefault="00926959">
          <w:pPr>
            <w:pStyle w:val="TOC1"/>
            <w:rPr>
              <w:rFonts w:asciiTheme="minorHAnsi" w:eastAsiaTheme="minorEastAsia" w:hAnsiTheme="minorHAnsi" w:cstheme="minorBidi"/>
              <w:b w:val="0"/>
              <w:bCs w:val="0"/>
              <w:caps w:val="0"/>
              <w:kern w:val="2"/>
              <w:sz w:val="24"/>
              <w:szCs w:val="24"/>
              <w:lang w:eastAsia="ja-JP"/>
              <w14:ligatures w14:val="standardContextual"/>
            </w:rPr>
          </w:pPr>
          <w:hyperlink w:anchor="_Toc204741636" w:history="1">
            <w:r w:rsidRPr="00D8176D">
              <w:rPr>
                <w:rStyle w:val="Hyperlink"/>
              </w:rPr>
              <w:t>Session 3: How Prospect works</w:t>
            </w:r>
            <w:r>
              <w:rPr>
                <w:webHidden/>
              </w:rPr>
              <w:tab/>
            </w:r>
            <w:r>
              <w:rPr>
                <w:webHidden/>
              </w:rPr>
              <w:fldChar w:fldCharType="begin"/>
            </w:r>
            <w:r>
              <w:rPr>
                <w:webHidden/>
              </w:rPr>
              <w:instrText xml:space="preserve"> PAGEREF _Toc204741636 \h </w:instrText>
            </w:r>
            <w:r>
              <w:rPr>
                <w:webHidden/>
              </w:rPr>
            </w:r>
            <w:r>
              <w:rPr>
                <w:webHidden/>
              </w:rPr>
              <w:fldChar w:fldCharType="separate"/>
            </w:r>
            <w:r>
              <w:rPr>
                <w:webHidden/>
              </w:rPr>
              <w:t>13</w:t>
            </w:r>
            <w:r>
              <w:rPr>
                <w:webHidden/>
              </w:rPr>
              <w:fldChar w:fldCharType="end"/>
            </w:r>
          </w:hyperlink>
        </w:p>
        <w:p w14:paraId="1F9D161B" w14:textId="2AE252E2" w:rsidR="00926959" w:rsidRDefault="00926959">
          <w:pPr>
            <w:pStyle w:val="TOC2"/>
            <w:rPr>
              <w:rFonts w:asciiTheme="minorHAnsi" w:eastAsiaTheme="minorEastAsia" w:hAnsiTheme="minorHAnsi" w:cstheme="minorBidi"/>
              <w:noProof/>
              <w:kern w:val="2"/>
              <w:sz w:val="24"/>
              <w:szCs w:val="24"/>
              <w:lang w:eastAsia="ja-JP"/>
              <w14:ligatures w14:val="standardContextual"/>
            </w:rPr>
          </w:pPr>
          <w:hyperlink w:anchor="_Toc204741637" w:history="1">
            <w:r w:rsidRPr="00D8176D">
              <w:rPr>
                <w:rStyle w:val="Hyperlink"/>
                <w:noProof/>
              </w:rPr>
              <w:t>Watch the video – How Prospect works</w:t>
            </w:r>
            <w:r>
              <w:rPr>
                <w:noProof/>
                <w:webHidden/>
              </w:rPr>
              <w:tab/>
            </w:r>
            <w:r>
              <w:rPr>
                <w:noProof/>
                <w:webHidden/>
              </w:rPr>
              <w:fldChar w:fldCharType="begin"/>
            </w:r>
            <w:r>
              <w:rPr>
                <w:noProof/>
                <w:webHidden/>
              </w:rPr>
              <w:instrText xml:space="preserve"> PAGEREF _Toc204741637 \h </w:instrText>
            </w:r>
            <w:r>
              <w:rPr>
                <w:noProof/>
                <w:webHidden/>
              </w:rPr>
            </w:r>
            <w:r>
              <w:rPr>
                <w:noProof/>
                <w:webHidden/>
              </w:rPr>
              <w:fldChar w:fldCharType="separate"/>
            </w:r>
            <w:r>
              <w:rPr>
                <w:noProof/>
                <w:webHidden/>
              </w:rPr>
              <w:t>13</w:t>
            </w:r>
            <w:r>
              <w:rPr>
                <w:noProof/>
                <w:webHidden/>
              </w:rPr>
              <w:fldChar w:fldCharType="end"/>
            </w:r>
          </w:hyperlink>
        </w:p>
        <w:p w14:paraId="6865D0B0" w14:textId="5B0B66A9" w:rsidR="00926959" w:rsidRDefault="00926959">
          <w:pPr>
            <w:pStyle w:val="TOC2"/>
            <w:rPr>
              <w:rFonts w:asciiTheme="minorHAnsi" w:eastAsiaTheme="minorEastAsia" w:hAnsiTheme="minorHAnsi" w:cstheme="minorBidi"/>
              <w:noProof/>
              <w:kern w:val="2"/>
              <w:sz w:val="24"/>
              <w:szCs w:val="24"/>
              <w:lang w:eastAsia="ja-JP"/>
              <w14:ligatures w14:val="standardContextual"/>
            </w:rPr>
          </w:pPr>
          <w:hyperlink w:anchor="_Toc204741638" w:history="1">
            <w:r w:rsidRPr="00D8176D">
              <w:rPr>
                <w:rStyle w:val="Hyperlink"/>
                <w:noProof/>
              </w:rPr>
              <w:t>What is a branch?</w:t>
            </w:r>
            <w:r>
              <w:rPr>
                <w:noProof/>
                <w:webHidden/>
              </w:rPr>
              <w:tab/>
            </w:r>
            <w:r>
              <w:rPr>
                <w:noProof/>
                <w:webHidden/>
              </w:rPr>
              <w:fldChar w:fldCharType="begin"/>
            </w:r>
            <w:r>
              <w:rPr>
                <w:noProof/>
                <w:webHidden/>
              </w:rPr>
              <w:instrText xml:space="preserve"> PAGEREF _Toc204741638 \h </w:instrText>
            </w:r>
            <w:r>
              <w:rPr>
                <w:noProof/>
                <w:webHidden/>
              </w:rPr>
            </w:r>
            <w:r>
              <w:rPr>
                <w:noProof/>
                <w:webHidden/>
              </w:rPr>
              <w:fldChar w:fldCharType="separate"/>
            </w:r>
            <w:r>
              <w:rPr>
                <w:noProof/>
                <w:webHidden/>
              </w:rPr>
              <w:t>13</w:t>
            </w:r>
            <w:r>
              <w:rPr>
                <w:noProof/>
                <w:webHidden/>
              </w:rPr>
              <w:fldChar w:fldCharType="end"/>
            </w:r>
          </w:hyperlink>
        </w:p>
        <w:p w14:paraId="2503E9B3" w14:textId="25028607" w:rsidR="00926959" w:rsidRDefault="00926959">
          <w:pPr>
            <w:pStyle w:val="TOC2"/>
            <w:rPr>
              <w:rFonts w:asciiTheme="minorHAnsi" w:eastAsiaTheme="minorEastAsia" w:hAnsiTheme="minorHAnsi" w:cstheme="minorBidi"/>
              <w:noProof/>
              <w:kern w:val="2"/>
              <w:sz w:val="24"/>
              <w:szCs w:val="24"/>
              <w:lang w:eastAsia="ja-JP"/>
              <w14:ligatures w14:val="standardContextual"/>
            </w:rPr>
          </w:pPr>
          <w:hyperlink w:anchor="_Toc204741639" w:history="1">
            <w:r w:rsidRPr="00D8176D">
              <w:rPr>
                <w:rStyle w:val="Hyperlink"/>
                <w:noProof/>
              </w:rPr>
              <w:t>Why does it matter what branch you are in?</w:t>
            </w:r>
            <w:r>
              <w:rPr>
                <w:noProof/>
                <w:webHidden/>
              </w:rPr>
              <w:tab/>
            </w:r>
            <w:r>
              <w:rPr>
                <w:noProof/>
                <w:webHidden/>
              </w:rPr>
              <w:fldChar w:fldCharType="begin"/>
            </w:r>
            <w:r>
              <w:rPr>
                <w:noProof/>
                <w:webHidden/>
              </w:rPr>
              <w:instrText xml:space="preserve"> PAGEREF _Toc204741639 \h </w:instrText>
            </w:r>
            <w:r>
              <w:rPr>
                <w:noProof/>
                <w:webHidden/>
              </w:rPr>
            </w:r>
            <w:r>
              <w:rPr>
                <w:noProof/>
                <w:webHidden/>
              </w:rPr>
              <w:fldChar w:fldCharType="separate"/>
            </w:r>
            <w:r>
              <w:rPr>
                <w:noProof/>
                <w:webHidden/>
              </w:rPr>
              <w:t>13</w:t>
            </w:r>
            <w:r>
              <w:rPr>
                <w:noProof/>
                <w:webHidden/>
              </w:rPr>
              <w:fldChar w:fldCharType="end"/>
            </w:r>
          </w:hyperlink>
        </w:p>
        <w:p w14:paraId="222931E0" w14:textId="63667A18" w:rsidR="00926959" w:rsidRDefault="00926959">
          <w:pPr>
            <w:pStyle w:val="TOC2"/>
            <w:rPr>
              <w:rFonts w:asciiTheme="minorHAnsi" w:eastAsiaTheme="minorEastAsia" w:hAnsiTheme="minorHAnsi" w:cstheme="minorBidi"/>
              <w:noProof/>
              <w:kern w:val="2"/>
              <w:sz w:val="24"/>
              <w:szCs w:val="24"/>
              <w:lang w:eastAsia="ja-JP"/>
              <w14:ligatures w14:val="standardContextual"/>
            </w:rPr>
          </w:pPr>
          <w:hyperlink w:anchor="_Toc204741640" w:history="1">
            <w:r w:rsidRPr="00D8176D">
              <w:rPr>
                <w:rStyle w:val="Hyperlink"/>
                <w:noProof/>
              </w:rPr>
              <w:t>What happens when a new member joins Prospect/Bectu?</w:t>
            </w:r>
            <w:r>
              <w:rPr>
                <w:noProof/>
                <w:webHidden/>
              </w:rPr>
              <w:tab/>
            </w:r>
            <w:r>
              <w:rPr>
                <w:noProof/>
                <w:webHidden/>
              </w:rPr>
              <w:fldChar w:fldCharType="begin"/>
            </w:r>
            <w:r>
              <w:rPr>
                <w:noProof/>
                <w:webHidden/>
              </w:rPr>
              <w:instrText xml:space="preserve"> PAGEREF _Toc204741640 \h </w:instrText>
            </w:r>
            <w:r>
              <w:rPr>
                <w:noProof/>
                <w:webHidden/>
              </w:rPr>
            </w:r>
            <w:r>
              <w:rPr>
                <w:noProof/>
                <w:webHidden/>
              </w:rPr>
              <w:fldChar w:fldCharType="separate"/>
            </w:r>
            <w:r>
              <w:rPr>
                <w:noProof/>
                <w:webHidden/>
              </w:rPr>
              <w:t>13</w:t>
            </w:r>
            <w:r>
              <w:rPr>
                <w:noProof/>
                <w:webHidden/>
              </w:rPr>
              <w:fldChar w:fldCharType="end"/>
            </w:r>
          </w:hyperlink>
        </w:p>
        <w:p w14:paraId="216B1A8B" w14:textId="1C3320BE" w:rsidR="00926959" w:rsidRDefault="00926959">
          <w:pPr>
            <w:pStyle w:val="TOC2"/>
            <w:rPr>
              <w:rFonts w:asciiTheme="minorHAnsi" w:eastAsiaTheme="minorEastAsia" w:hAnsiTheme="minorHAnsi" w:cstheme="minorBidi"/>
              <w:noProof/>
              <w:kern w:val="2"/>
              <w:sz w:val="24"/>
              <w:szCs w:val="24"/>
              <w:lang w:eastAsia="ja-JP"/>
              <w14:ligatures w14:val="standardContextual"/>
            </w:rPr>
          </w:pPr>
          <w:hyperlink w:anchor="_Toc204741641" w:history="1">
            <w:r w:rsidRPr="00D8176D">
              <w:rPr>
                <w:rStyle w:val="Hyperlink"/>
                <w:noProof/>
              </w:rPr>
              <w:t>Sectors</w:t>
            </w:r>
            <w:r>
              <w:rPr>
                <w:noProof/>
                <w:webHidden/>
              </w:rPr>
              <w:tab/>
            </w:r>
            <w:r>
              <w:rPr>
                <w:noProof/>
                <w:webHidden/>
              </w:rPr>
              <w:fldChar w:fldCharType="begin"/>
            </w:r>
            <w:r>
              <w:rPr>
                <w:noProof/>
                <w:webHidden/>
              </w:rPr>
              <w:instrText xml:space="preserve"> PAGEREF _Toc204741641 \h </w:instrText>
            </w:r>
            <w:r>
              <w:rPr>
                <w:noProof/>
                <w:webHidden/>
              </w:rPr>
            </w:r>
            <w:r>
              <w:rPr>
                <w:noProof/>
                <w:webHidden/>
              </w:rPr>
              <w:fldChar w:fldCharType="separate"/>
            </w:r>
            <w:r>
              <w:rPr>
                <w:noProof/>
                <w:webHidden/>
              </w:rPr>
              <w:t>14</w:t>
            </w:r>
            <w:r>
              <w:rPr>
                <w:noProof/>
                <w:webHidden/>
              </w:rPr>
              <w:fldChar w:fldCharType="end"/>
            </w:r>
          </w:hyperlink>
        </w:p>
        <w:p w14:paraId="24E61ADE" w14:textId="5A2187FF" w:rsidR="00926959" w:rsidRDefault="00926959">
          <w:pPr>
            <w:pStyle w:val="TOC2"/>
            <w:rPr>
              <w:rFonts w:asciiTheme="minorHAnsi" w:eastAsiaTheme="minorEastAsia" w:hAnsiTheme="minorHAnsi" w:cstheme="minorBidi"/>
              <w:noProof/>
              <w:kern w:val="2"/>
              <w:sz w:val="24"/>
              <w:szCs w:val="24"/>
              <w:lang w:eastAsia="ja-JP"/>
              <w14:ligatures w14:val="standardContextual"/>
            </w:rPr>
          </w:pPr>
          <w:hyperlink w:anchor="_Toc204741642" w:history="1">
            <w:r w:rsidRPr="00D8176D">
              <w:rPr>
                <w:rStyle w:val="Hyperlink"/>
                <w:noProof/>
              </w:rPr>
              <w:t>Divisions</w:t>
            </w:r>
            <w:r>
              <w:rPr>
                <w:noProof/>
                <w:webHidden/>
              </w:rPr>
              <w:tab/>
            </w:r>
            <w:r>
              <w:rPr>
                <w:noProof/>
                <w:webHidden/>
              </w:rPr>
              <w:fldChar w:fldCharType="begin"/>
            </w:r>
            <w:r>
              <w:rPr>
                <w:noProof/>
                <w:webHidden/>
              </w:rPr>
              <w:instrText xml:space="preserve"> PAGEREF _Toc204741642 \h </w:instrText>
            </w:r>
            <w:r>
              <w:rPr>
                <w:noProof/>
                <w:webHidden/>
              </w:rPr>
            </w:r>
            <w:r>
              <w:rPr>
                <w:noProof/>
                <w:webHidden/>
              </w:rPr>
              <w:fldChar w:fldCharType="separate"/>
            </w:r>
            <w:r>
              <w:rPr>
                <w:noProof/>
                <w:webHidden/>
              </w:rPr>
              <w:t>14</w:t>
            </w:r>
            <w:r>
              <w:rPr>
                <w:noProof/>
                <w:webHidden/>
              </w:rPr>
              <w:fldChar w:fldCharType="end"/>
            </w:r>
          </w:hyperlink>
        </w:p>
        <w:p w14:paraId="2AA17E5B" w14:textId="5062D979" w:rsidR="00926959" w:rsidRDefault="00926959">
          <w:pPr>
            <w:pStyle w:val="TOC2"/>
            <w:rPr>
              <w:rFonts w:asciiTheme="minorHAnsi" w:eastAsiaTheme="minorEastAsia" w:hAnsiTheme="minorHAnsi" w:cstheme="minorBidi"/>
              <w:noProof/>
              <w:kern w:val="2"/>
              <w:sz w:val="24"/>
              <w:szCs w:val="24"/>
              <w:lang w:eastAsia="ja-JP"/>
              <w14:ligatures w14:val="standardContextual"/>
            </w:rPr>
          </w:pPr>
          <w:hyperlink w:anchor="_Toc204741643" w:history="1">
            <w:r w:rsidRPr="00D8176D">
              <w:rPr>
                <w:rStyle w:val="Hyperlink"/>
                <w:noProof/>
              </w:rPr>
              <w:t>Branch reps</w:t>
            </w:r>
            <w:r>
              <w:rPr>
                <w:noProof/>
                <w:webHidden/>
              </w:rPr>
              <w:tab/>
            </w:r>
            <w:r>
              <w:rPr>
                <w:noProof/>
                <w:webHidden/>
              </w:rPr>
              <w:fldChar w:fldCharType="begin"/>
            </w:r>
            <w:r>
              <w:rPr>
                <w:noProof/>
                <w:webHidden/>
              </w:rPr>
              <w:instrText xml:space="preserve"> PAGEREF _Toc204741643 \h </w:instrText>
            </w:r>
            <w:r>
              <w:rPr>
                <w:noProof/>
                <w:webHidden/>
              </w:rPr>
            </w:r>
            <w:r>
              <w:rPr>
                <w:noProof/>
                <w:webHidden/>
              </w:rPr>
              <w:fldChar w:fldCharType="separate"/>
            </w:r>
            <w:r>
              <w:rPr>
                <w:noProof/>
                <w:webHidden/>
              </w:rPr>
              <w:t>15</w:t>
            </w:r>
            <w:r>
              <w:rPr>
                <w:noProof/>
                <w:webHidden/>
              </w:rPr>
              <w:fldChar w:fldCharType="end"/>
            </w:r>
          </w:hyperlink>
        </w:p>
        <w:p w14:paraId="10793C62" w14:textId="0E0FAD51" w:rsidR="00926959" w:rsidRDefault="00926959">
          <w:pPr>
            <w:pStyle w:val="TOC2"/>
            <w:rPr>
              <w:rFonts w:asciiTheme="minorHAnsi" w:eastAsiaTheme="minorEastAsia" w:hAnsiTheme="minorHAnsi" w:cstheme="minorBidi"/>
              <w:noProof/>
              <w:kern w:val="2"/>
              <w:sz w:val="24"/>
              <w:szCs w:val="24"/>
              <w:lang w:eastAsia="ja-JP"/>
              <w14:ligatures w14:val="standardContextual"/>
            </w:rPr>
          </w:pPr>
          <w:hyperlink w:anchor="_Toc204741644" w:history="1">
            <w:r w:rsidRPr="00D8176D">
              <w:rPr>
                <w:rStyle w:val="Hyperlink"/>
                <w:noProof/>
              </w:rPr>
              <w:t>Branch meetings</w:t>
            </w:r>
            <w:r>
              <w:rPr>
                <w:noProof/>
                <w:webHidden/>
              </w:rPr>
              <w:tab/>
            </w:r>
            <w:r>
              <w:rPr>
                <w:noProof/>
                <w:webHidden/>
              </w:rPr>
              <w:fldChar w:fldCharType="begin"/>
            </w:r>
            <w:r>
              <w:rPr>
                <w:noProof/>
                <w:webHidden/>
              </w:rPr>
              <w:instrText xml:space="preserve"> PAGEREF _Toc204741644 \h </w:instrText>
            </w:r>
            <w:r>
              <w:rPr>
                <w:noProof/>
                <w:webHidden/>
              </w:rPr>
            </w:r>
            <w:r>
              <w:rPr>
                <w:noProof/>
                <w:webHidden/>
              </w:rPr>
              <w:fldChar w:fldCharType="separate"/>
            </w:r>
            <w:r>
              <w:rPr>
                <w:noProof/>
                <w:webHidden/>
              </w:rPr>
              <w:t>15</w:t>
            </w:r>
            <w:r>
              <w:rPr>
                <w:noProof/>
                <w:webHidden/>
              </w:rPr>
              <w:fldChar w:fldCharType="end"/>
            </w:r>
          </w:hyperlink>
        </w:p>
        <w:p w14:paraId="160E2E7B" w14:textId="568D59B9" w:rsidR="00926959" w:rsidRDefault="00926959">
          <w:pPr>
            <w:pStyle w:val="TOC2"/>
            <w:rPr>
              <w:rFonts w:asciiTheme="minorHAnsi" w:eastAsiaTheme="minorEastAsia" w:hAnsiTheme="minorHAnsi" w:cstheme="minorBidi"/>
              <w:noProof/>
              <w:kern w:val="2"/>
              <w:sz w:val="24"/>
              <w:szCs w:val="24"/>
              <w:lang w:eastAsia="ja-JP"/>
              <w14:ligatures w14:val="standardContextual"/>
            </w:rPr>
          </w:pPr>
          <w:hyperlink w:anchor="_Toc204741645" w:history="1">
            <w:r w:rsidRPr="00D8176D">
              <w:rPr>
                <w:rStyle w:val="Hyperlink"/>
                <w:noProof/>
              </w:rPr>
              <w:t>How branch democracy works</w:t>
            </w:r>
            <w:r>
              <w:rPr>
                <w:noProof/>
                <w:webHidden/>
              </w:rPr>
              <w:tab/>
            </w:r>
            <w:r>
              <w:rPr>
                <w:noProof/>
                <w:webHidden/>
              </w:rPr>
              <w:fldChar w:fldCharType="begin"/>
            </w:r>
            <w:r>
              <w:rPr>
                <w:noProof/>
                <w:webHidden/>
              </w:rPr>
              <w:instrText xml:space="preserve"> PAGEREF _Toc204741645 \h </w:instrText>
            </w:r>
            <w:r>
              <w:rPr>
                <w:noProof/>
                <w:webHidden/>
              </w:rPr>
            </w:r>
            <w:r>
              <w:rPr>
                <w:noProof/>
                <w:webHidden/>
              </w:rPr>
              <w:fldChar w:fldCharType="separate"/>
            </w:r>
            <w:r>
              <w:rPr>
                <w:noProof/>
                <w:webHidden/>
              </w:rPr>
              <w:t>15</w:t>
            </w:r>
            <w:r>
              <w:rPr>
                <w:noProof/>
                <w:webHidden/>
              </w:rPr>
              <w:fldChar w:fldCharType="end"/>
            </w:r>
          </w:hyperlink>
        </w:p>
        <w:p w14:paraId="3919E4F9" w14:textId="358D2330" w:rsidR="00926959" w:rsidRDefault="00926959">
          <w:pPr>
            <w:pStyle w:val="TOC2"/>
            <w:rPr>
              <w:rFonts w:asciiTheme="minorHAnsi" w:eastAsiaTheme="minorEastAsia" w:hAnsiTheme="minorHAnsi" w:cstheme="minorBidi"/>
              <w:noProof/>
              <w:kern w:val="2"/>
              <w:sz w:val="24"/>
              <w:szCs w:val="24"/>
              <w:lang w:eastAsia="ja-JP"/>
              <w14:ligatures w14:val="standardContextual"/>
            </w:rPr>
          </w:pPr>
          <w:hyperlink w:anchor="_Toc204741646" w:history="1">
            <w:r w:rsidRPr="00D8176D">
              <w:rPr>
                <w:rStyle w:val="Hyperlink"/>
                <w:noProof/>
              </w:rPr>
              <w:t>Support for branches</w:t>
            </w:r>
            <w:r>
              <w:rPr>
                <w:noProof/>
                <w:webHidden/>
              </w:rPr>
              <w:tab/>
            </w:r>
            <w:r>
              <w:rPr>
                <w:noProof/>
                <w:webHidden/>
              </w:rPr>
              <w:fldChar w:fldCharType="begin"/>
            </w:r>
            <w:r>
              <w:rPr>
                <w:noProof/>
                <w:webHidden/>
              </w:rPr>
              <w:instrText xml:space="preserve"> PAGEREF _Toc204741646 \h </w:instrText>
            </w:r>
            <w:r>
              <w:rPr>
                <w:noProof/>
                <w:webHidden/>
              </w:rPr>
            </w:r>
            <w:r>
              <w:rPr>
                <w:noProof/>
                <w:webHidden/>
              </w:rPr>
              <w:fldChar w:fldCharType="separate"/>
            </w:r>
            <w:r>
              <w:rPr>
                <w:noProof/>
                <w:webHidden/>
              </w:rPr>
              <w:t>17</w:t>
            </w:r>
            <w:r>
              <w:rPr>
                <w:noProof/>
                <w:webHidden/>
              </w:rPr>
              <w:fldChar w:fldCharType="end"/>
            </w:r>
          </w:hyperlink>
        </w:p>
        <w:p w14:paraId="3171F874" w14:textId="4481084C" w:rsidR="00926959" w:rsidRDefault="00926959">
          <w:pPr>
            <w:pStyle w:val="TOC2"/>
            <w:rPr>
              <w:rFonts w:asciiTheme="minorHAnsi" w:eastAsiaTheme="minorEastAsia" w:hAnsiTheme="minorHAnsi" w:cstheme="minorBidi"/>
              <w:noProof/>
              <w:kern w:val="2"/>
              <w:sz w:val="24"/>
              <w:szCs w:val="24"/>
              <w:lang w:eastAsia="ja-JP"/>
              <w14:ligatures w14:val="standardContextual"/>
            </w:rPr>
          </w:pPr>
          <w:hyperlink w:anchor="_Toc204741647" w:history="1">
            <w:r w:rsidRPr="00D8176D">
              <w:rPr>
                <w:rStyle w:val="Hyperlink"/>
                <w:noProof/>
              </w:rPr>
              <w:t>National executive committee</w:t>
            </w:r>
            <w:r>
              <w:rPr>
                <w:noProof/>
                <w:webHidden/>
              </w:rPr>
              <w:tab/>
            </w:r>
            <w:r>
              <w:rPr>
                <w:noProof/>
                <w:webHidden/>
              </w:rPr>
              <w:fldChar w:fldCharType="begin"/>
            </w:r>
            <w:r>
              <w:rPr>
                <w:noProof/>
                <w:webHidden/>
              </w:rPr>
              <w:instrText xml:space="preserve"> PAGEREF _Toc204741647 \h </w:instrText>
            </w:r>
            <w:r>
              <w:rPr>
                <w:noProof/>
                <w:webHidden/>
              </w:rPr>
            </w:r>
            <w:r>
              <w:rPr>
                <w:noProof/>
                <w:webHidden/>
              </w:rPr>
              <w:fldChar w:fldCharType="separate"/>
            </w:r>
            <w:r>
              <w:rPr>
                <w:noProof/>
                <w:webHidden/>
              </w:rPr>
              <w:t>17</w:t>
            </w:r>
            <w:r>
              <w:rPr>
                <w:noProof/>
                <w:webHidden/>
              </w:rPr>
              <w:fldChar w:fldCharType="end"/>
            </w:r>
          </w:hyperlink>
        </w:p>
        <w:p w14:paraId="7C55455E" w14:textId="0DF86F10" w:rsidR="00926959" w:rsidRDefault="00926959">
          <w:pPr>
            <w:pStyle w:val="TOC2"/>
            <w:rPr>
              <w:rFonts w:asciiTheme="minorHAnsi" w:eastAsiaTheme="minorEastAsia" w:hAnsiTheme="minorHAnsi" w:cstheme="minorBidi"/>
              <w:noProof/>
              <w:kern w:val="2"/>
              <w:sz w:val="24"/>
              <w:szCs w:val="24"/>
              <w:lang w:eastAsia="ja-JP"/>
              <w14:ligatures w14:val="standardContextual"/>
            </w:rPr>
          </w:pPr>
          <w:hyperlink w:anchor="_Toc204741648" w:history="1">
            <w:r w:rsidRPr="00D8176D">
              <w:rPr>
                <w:rStyle w:val="Hyperlink"/>
                <w:noProof/>
              </w:rPr>
              <w:t>NEC advisory sub-committees</w:t>
            </w:r>
            <w:r>
              <w:rPr>
                <w:noProof/>
                <w:webHidden/>
              </w:rPr>
              <w:tab/>
            </w:r>
            <w:r>
              <w:rPr>
                <w:noProof/>
                <w:webHidden/>
              </w:rPr>
              <w:fldChar w:fldCharType="begin"/>
            </w:r>
            <w:r>
              <w:rPr>
                <w:noProof/>
                <w:webHidden/>
              </w:rPr>
              <w:instrText xml:space="preserve"> PAGEREF _Toc204741648 \h </w:instrText>
            </w:r>
            <w:r>
              <w:rPr>
                <w:noProof/>
                <w:webHidden/>
              </w:rPr>
            </w:r>
            <w:r>
              <w:rPr>
                <w:noProof/>
                <w:webHidden/>
              </w:rPr>
              <w:fldChar w:fldCharType="separate"/>
            </w:r>
            <w:r>
              <w:rPr>
                <w:noProof/>
                <w:webHidden/>
              </w:rPr>
              <w:t>18</w:t>
            </w:r>
            <w:r>
              <w:rPr>
                <w:noProof/>
                <w:webHidden/>
              </w:rPr>
              <w:fldChar w:fldCharType="end"/>
            </w:r>
          </w:hyperlink>
        </w:p>
        <w:p w14:paraId="6E530F12" w14:textId="606BC321" w:rsidR="00926959" w:rsidRDefault="00926959">
          <w:pPr>
            <w:pStyle w:val="TOC2"/>
            <w:rPr>
              <w:rFonts w:asciiTheme="minorHAnsi" w:eastAsiaTheme="minorEastAsia" w:hAnsiTheme="minorHAnsi" w:cstheme="minorBidi"/>
              <w:noProof/>
              <w:kern w:val="2"/>
              <w:sz w:val="24"/>
              <w:szCs w:val="24"/>
              <w:lang w:eastAsia="ja-JP"/>
              <w14:ligatures w14:val="standardContextual"/>
            </w:rPr>
          </w:pPr>
          <w:hyperlink w:anchor="_Toc204741649" w:history="1">
            <w:r w:rsidRPr="00D8176D">
              <w:rPr>
                <w:rStyle w:val="Hyperlink"/>
                <w:noProof/>
              </w:rPr>
              <w:t>Prospect/Bectu structure</w:t>
            </w:r>
            <w:r>
              <w:rPr>
                <w:noProof/>
                <w:webHidden/>
              </w:rPr>
              <w:tab/>
            </w:r>
            <w:r>
              <w:rPr>
                <w:noProof/>
                <w:webHidden/>
              </w:rPr>
              <w:fldChar w:fldCharType="begin"/>
            </w:r>
            <w:r>
              <w:rPr>
                <w:noProof/>
                <w:webHidden/>
              </w:rPr>
              <w:instrText xml:space="preserve"> PAGEREF _Toc204741649 \h </w:instrText>
            </w:r>
            <w:r>
              <w:rPr>
                <w:noProof/>
                <w:webHidden/>
              </w:rPr>
            </w:r>
            <w:r>
              <w:rPr>
                <w:noProof/>
                <w:webHidden/>
              </w:rPr>
              <w:fldChar w:fldCharType="separate"/>
            </w:r>
            <w:r>
              <w:rPr>
                <w:noProof/>
                <w:webHidden/>
              </w:rPr>
              <w:t>18</w:t>
            </w:r>
            <w:r>
              <w:rPr>
                <w:noProof/>
                <w:webHidden/>
              </w:rPr>
              <w:fldChar w:fldCharType="end"/>
            </w:r>
          </w:hyperlink>
        </w:p>
        <w:p w14:paraId="03762359" w14:textId="59FB9B46" w:rsidR="00926959" w:rsidRDefault="00926959">
          <w:pPr>
            <w:pStyle w:val="TOC1"/>
            <w:rPr>
              <w:rFonts w:asciiTheme="minorHAnsi" w:eastAsiaTheme="minorEastAsia" w:hAnsiTheme="minorHAnsi" w:cstheme="minorBidi"/>
              <w:b w:val="0"/>
              <w:bCs w:val="0"/>
              <w:caps w:val="0"/>
              <w:kern w:val="2"/>
              <w:sz w:val="24"/>
              <w:szCs w:val="24"/>
              <w:lang w:eastAsia="ja-JP"/>
              <w14:ligatures w14:val="standardContextual"/>
            </w:rPr>
          </w:pPr>
          <w:hyperlink w:anchor="_Toc204741650" w:history="1">
            <w:r w:rsidRPr="00D8176D">
              <w:rPr>
                <w:rStyle w:val="Hyperlink"/>
              </w:rPr>
              <w:t>Session 4: The role of a rep</w:t>
            </w:r>
            <w:r>
              <w:rPr>
                <w:webHidden/>
              </w:rPr>
              <w:tab/>
            </w:r>
            <w:r>
              <w:rPr>
                <w:webHidden/>
              </w:rPr>
              <w:fldChar w:fldCharType="begin"/>
            </w:r>
            <w:r>
              <w:rPr>
                <w:webHidden/>
              </w:rPr>
              <w:instrText xml:space="preserve"> PAGEREF _Toc204741650 \h </w:instrText>
            </w:r>
            <w:r>
              <w:rPr>
                <w:webHidden/>
              </w:rPr>
            </w:r>
            <w:r>
              <w:rPr>
                <w:webHidden/>
              </w:rPr>
              <w:fldChar w:fldCharType="separate"/>
            </w:r>
            <w:r>
              <w:rPr>
                <w:webHidden/>
              </w:rPr>
              <w:t>19</w:t>
            </w:r>
            <w:r>
              <w:rPr>
                <w:webHidden/>
              </w:rPr>
              <w:fldChar w:fldCharType="end"/>
            </w:r>
          </w:hyperlink>
        </w:p>
        <w:p w14:paraId="6636BFE8" w14:textId="7A0C6D7B" w:rsidR="00926959" w:rsidRDefault="00926959">
          <w:pPr>
            <w:pStyle w:val="TOC2"/>
            <w:rPr>
              <w:rFonts w:asciiTheme="minorHAnsi" w:eastAsiaTheme="minorEastAsia" w:hAnsiTheme="minorHAnsi" w:cstheme="minorBidi"/>
              <w:noProof/>
              <w:kern w:val="2"/>
              <w:sz w:val="24"/>
              <w:szCs w:val="24"/>
              <w:lang w:eastAsia="ja-JP"/>
              <w14:ligatures w14:val="standardContextual"/>
            </w:rPr>
          </w:pPr>
          <w:hyperlink w:anchor="_Toc204741651" w:history="1">
            <w:r w:rsidRPr="00D8176D">
              <w:rPr>
                <w:rStyle w:val="Hyperlink"/>
                <w:noProof/>
              </w:rPr>
              <w:t>Activity E: What do union reps do?</w:t>
            </w:r>
            <w:r>
              <w:rPr>
                <w:noProof/>
                <w:webHidden/>
              </w:rPr>
              <w:tab/>
            </w:r>
            <w:r>
              <w:rPr>
                <w:noProof/>
                <w:webHidden/>
              </w:rPr>
              <w:fldChar w:fldCharType="begin"/>
            </w:r>
            <w:r>
              <w:rPr>
                <w:noProof/>
                <w:webHidden/>
              </w:rPr>
              <w:instrText xml:space="preserve"> PAGEREF _Toc204741651 \h </w:instrText>
            </w:r>
            <w:r>
              <w:rPr>
                <w:noProof/>
                <w:webHidden/>
              </w:rPr>
            </w:r>
            <w:r>
              <w:rPr>
                <w:noProof/>
                <w:webHidden/>
              </w:rPr>
              <w:fldChar w:fldCharType="separate"/>
            </w:r>
            <w:r>
              <w:rPr>
                <w:noProof/>
                <w:webHidden/>
              </w:rPr>
              <w:t>19</w:t>
            </w:r>
            <w:r>
              <w:rPr>
                <w:noProof/>
                <w:webHidden/>
              </w:rPr>
              <w:fldChar w:fldCharType="end"/>
            </w:r>
          </w:hyperlink>
        </w:p>
        <w:p w14:paraId="5D6D186C" w14:textId="718D53A1" w:rsidR="00926959" w:rsidRDefault="00926959">
          <w:pPr>
            <w:pStyle w:val="TOC2"/>
            <w:rPr>
              <w:rFonts w:asciiTheme="minorHAnsi" w:eastAsiaTheme="minorEastAsia" w:hAnsiTheme="minorHAnsi" w:cstheme="minorBidi"/>
              <w:noProof/>
              <w:kern w:val="2"/>
              <w:sz w:val="24"/>
              <w:szCs w:val="24"/>
              <w:lang w:eastAsia="ja-JP"/>
              <w14:ligatures w14:val="standardContextual"/>
            </w:rPr>
          </w:pPr>
          <w:hyperlink w:anchor="_Toc204741652" w:history="1">
            <w:r w:rsidRPr="00D8176D">
              <w:rPr>
                <w:rStyle w:val="Hyperlink"/>
                <w:noProof/>
              </w:rPr>
              <w:t>Types of rep</w:t>
            </w:r>
            <w:r>
              <w:rPr>
                <w:noProof/>
                <w:webHidden/>
              </w:rPr>
              <w:tab/>
            </w:r>
            <w:r>
              <w:rPr>
                <w:noProof/>
                <w:webHidden/>
              </w:rPr>
              <w:fldChar w:fldCharType="begin"/>
            </w:r>
            <w:r>
              <w:rPr>
                <w:noProof/>
                <w:webHidden/>
              </w:rPr>
              <w:instrText xml:space="preserve"> PAGEREF _Toc204741652 \h </w:instrText>
            </w:r>
            <w:r>
              <w:rPr>
                <w:noProof/>
                <w:webHidden/>
              </w:rPr>
            </w:r>
            <w:r>
              <w:rPr>
                <w:noProof/>
                <w:webHidden/>
              </w:rPr>
              <w:fldChar w:fldCharType="separate"/>
            </w:r>
            <w:r>
              <w:rPr>
                <w:noProof/>
                <w:webHidden/>
              </w:rPr>
              <w:t>19</w:t>
            </w:r>
            <w:r>
              <w:rPr>
                <w:noProof/>
                <w:webHidden/>
              </w:rPr>
              <w:fldChar w:fldCharType="end"/>
            </w:r>
          </w:hyperlink>
        </w:p>
        <w:p w14:paraId="3D4ECBB7" w14:textId="61E3EE30" w:rsidR="00926959" w:rsidRDefault="00926959">
          <w:pPr>
            <w:pStyle w:val="TOC2"/>
            <w:rPr>
              <w:rFonts w:asciiTheme="minorHAnsi" w:eastAsiaTheme="minorEastAsia" w:hAnsiTheme="minorHAnsi" w:cstheme="minorBidi"/>
              <w:noProof/>
              <w:kern w:val="2"/>
              <w:sz w:val="24"/>
              <w:szCs w:val="24"/>
              <w:lang w:eastAsia="ja-JP"/>
              <w14:ligatures w14:val="standardContextual"/>
            </w:rPr>
          </w:pPr>
          <w:hyperlink w:anchor="_Toc204741653" w:history="1">
            <w:r w:rsidRPr="00D8176D">
              <w:rPr>
                <w:rStyle w:val="Hyperlink"/>
                <w:noProof/>
              </w:rPr>
              <w:t>Code of practice for Prospect representatives</w:t>
            </w:r>
            <w:r>
              <w:rPr>
                <w:noProof/>
                <w:webHidden/>
              </w:rPr>
              <w:tab/>
            </w:r>
            <w:r>
              <w:rPr>
                <w:noProof/>
                <w:webHidden/>
              </w:rPr>
              <w:fldChar w:fldCharType="begin"/>
            </w:r>
            <w:r>
              <w:rPr>
                <w:noProof/>
                <w:webHidden/>
              </w:rPr>
              <w:instrText xml:space="preserve"> PAGEREF _Toc204741653 \h </w:instrText>
            </w:r>
            <w:r>
              <w:rPr>
                <w:noProof/>
                <w:webHidden/>
              </w:rPr>
            </w:r>
            <w:r>
              <w:rPr>
                <w:noProof/>
                <w:webHidden/>
              </w:rPr>
              <w:fldChar w:fldCharType="separate"/>
            </w:r>
            <w:r>
              <w:rPr>
                <w:noProof/>
                <w:webHidden/>
              </w:rPr>
              <w:t>22</w:t>
            </w:r>
            <w:r>
              <w:rPr>
                <w:noProof/>
                <w:webHidden/>
              </w:rPr>
              <w:fldChar w:fldCharType="end"/>
            </w:r>
          </w:hyperlink>
        </w:p>
        <w:p w14:paraId="12E9F537" w14:textId="20626A52" w:rsidR="00926959" w:rsidRDefault="00926959">
          <w:pPr>
            <w:pStyle w:val="TOC2"/>
            <w:rPr>
              <w:rFonts w:asciiTheme="minorHAnsi" w:eastAsiaTheme="minorEastAsia" w:hAnsiTheme="minorHAnsi" w:cstheme="minorBidi"/>
              <w:noProof/>
              <w:kern w:val="2"/>
              <w:sz w:val="24"/>
              <w:szCs w:val="24"/>
              <w:lang w:eastAsia="ja-JP"/>
              <w14:ligatures w14:val="standardContextual"/>
            </w:rPr>
          </w:pPr>
          <w:hyperlink w:anchor="_Toc204741654" w:history="1">
            <w:r w:rsidRPr="00D8176D">
              <w:rPr>
                <w:rStyle w:val="Hyperlink"/>
                <w:rFonts w:eastAsia="Arial"/>
                <w:bCs/>
                <w:noProof/>
              </w:rPr>
              <w:t>Knowledge Hub</w:t>
            </w:r>
            <w:r>
              <w:rPr>
                <w:noProof/>
                <w:webHidden/>
              </w:rPr>
              <w:tab/>
            </w:r>
            <w:r>
              <w:rPr>
                <w:noProof/>
                <w:webHidden/>
              </w:rPr>
              <w:fldChar w:fldCharType="begin"/>
            </w:r>
            <w:r>
              <w:rPr>
                <w:noProof/>
                <w:webHidden/>
              </w:rPr>
              <w:instrText xml:space="preserve"> PAGEREF _Toc204741654 \h </w:instrText>
            </w:r>
            <w:r>
              <w:rPr>
                <w:noProof/>
                <w:webHidden/>
              </w:rPr>
            </w:r>
            <w:r>
              <w:rPr>
                <w:noProof/>
                <w:webHidden/>
              </w:rPr>
              <w:fldChar w:fldCharType="separate"/>
            </w:r>
            <w:r>
              <w:rPr>
                <w:noProof/>
                <w:webHidden/>
              </w:rPr>
              <w:t>23</w:t>
            </w:r>
            <w:r>
              <w:rPr>
                <w:noProof/>
                <w:webHidden/>
              </w:rPr>
              <w:fldChar w:fldCharType="end"/>
            </w:r>
          </w:hyperlink>
        </w:p>
        <w:p w14:paraId="3470E844" w14:textId="55850525" w:rsidR="00926959" w:rsidRDefault="00926959">
          <w:pPr>
            <w:pStyle w:val="TOC2"/>
            <w:rPr>
              <w:rFonts w:asciiTheme="minorHAnsi" w:eastAsiaTheme="minorEastAsia" w:hAnsiTheme="minorHAnsi" w:cstheme="minorBidi"/>
              <w:noProof/>
              <w:kern w:val="2"/>
              <w:sz w:val="24"/>
              <w:szCs w:val="24"/>
              <w:lang w:eastAsia="ja-JP"/>
              <w14:ligatures w14:val="standardContextual"/>
            </w:rPr>
          </w:pPr>
          <w:hyperlink w:anchor="_Toc204741655" w:history="1">
            <w:r w:rsidRPr="00D8176D">
              <w:rPr>
                <w:rStyle w:val="Hyperlink"/>
                <w:rFonts w:eastAsia="Arial"/>
                <w:bCs/>
                <w:noProof/>
              </w:rPr>
              <w:t>Movement bulk-mail tool</w:t>
            </w:r>
            <w:r>
              <w:rPr>
                <w:noProof/>
                <w:webHidden/>
              </w:rPr>
              <w:tab/>
            </w:r>
            <w:r>
              <w:rPr>
                <w:noProof/>
                <w:webHidden/>
              </w:rPr>
              <w:fldChar w:fldCharType="begin"/>
            </w:r>
            <w:r>
              <w:rPr>
                <w:noProof/>
                <w:webHidden/>
              </w:rPr>
              <w:instrText xml:space="preserve"> PAGEREF _Toc204741655 \h </w:instrText>
            </w:r>
            <w:r>
              <w:rPr>
                <w:noProof/>
                <w:webHidden/>
              </w:rPr>
            </w:r>
            <w:r>
              <w:rPr>
                <w:noProof/>
                <w:webHidden/>
              </w:rPr>
              <w:fldChar w:fldCharType="separate"/>
            </w:r>
            <w:r>
              <w:rPr>
                <w:noProof/>
                <w:webHidden/>
              </w:rPr>
              <w:t>23</w:t>
            </w:r>
            <w:r>
              <w:rPr>
                <w:noProof/>
                <w:webHidden/>
              </w:rPr>
              <w:fldChar w:fldCharType="end"/>
            </w:r>
          </w:hyperlink>
        </w:p>
        <w:p w14:paraId="6A8B55C3" w14:textId="451389B8" w:rsidR="00926959" w:rsidRDefault="00926959">
          <w:pPr>
            <w:pStyle w:val="TOC2"/>
            <w:rPr>
              <w:rFonts w:asciiTheme="minorHAnsi" w:eastAsiaTheme="minorEastAsia" w:hAnsiTheme="minorHAnsi" w:cstheme="minorBidi"/>
              <w:noProof/>
              <w:kern w:val="2"/>
              <w:sz w:val="24"/>
              <w:szCs w:val="24"/>
              <w:lang w:eastAsia="ja-JP"/>
              <w14:ligatures w14:val="standardContextual"/>
            </w:rPr>
          </w:pPr>
          <w:hyperlink w:anchor="_Toc204741656" w:history="1">
            <w:r w:rsidRPr="00D8176D">
              <w:rPr>
                <w:rStyle w:val="Hyperlink"/>
                <w:noProof/>
              </w:rPr>
              <w:t>A number of well-trained reps make a strong branch</w:t>
            </w:r>
            <w:r>
              <w:rPr>
                <w:noProof/>
                <w:webHidden/>
              </w:rPr>
              <w:tab/>
            </w:r>
            <w:r>
              <w:rPr>
                <w:noProof/>
                <w:webHidden/>
              </w:rPr>
              <w:fldChar w:fldCharType="begin"/>
            </w:r>
            <w:r>
              <w:rPr>
                <w:noProof/>
                <w:webHidden/>
              </w:rPr>
              <w:instrText xml:space="preserve"> PAGEREF _Toc204741656 \h </w:instrText>
            </w:r>
            <w:r>
              <w:rPr>
                <w:noProof/>
                <w:webHidden/>
              </w:rPr>
            </w:r>
            <w:r>
              <w:rPr>
                <w:noProof/>
                <w:webHidden/>
              </w:rPr>
              <w:fldChar w:fldCharType="separate"/>
            </w:r>
            <w:r>
              <w:rPr>
                <w:noProof/>
                <w:webHidden/>
              </w:rPr>
              <w:t>24</w:t>
            </w:r>
            <w:r>
              <w:rPr>
                <w:noProof/>
                <w:webHidden/>
              </w:rPr>
              <w:fldChar w:fldCharType="end"/>
            </w:r>
          </w:hyperlink>
        </w:p>
        <w:p w14:paraId="7E660A9A" w14:textId="5887D62D" w:rsidR="00926959" w:rsidRDefault="00926959">
          <w:pPr>
            <w:pStyle w:val="TOC2"/>
            <w:rPr>
              <w:rFonts w:asciiTheme="minorHAnsi" w:eastAsiaTheme="minorEastAsia" w:hAnsiTheme="minorHAnsi" w:cstheme="minorBidi"/>
              <w:noProof/>
              <w:kern w:val="2"/>
              <w:sz w:val="24"/>
              <w:szCs w:val="24"/>
              <w:lang w:eastAsia="ja-JP"/>
              <w14:ligatures w14:val="standardContextual"/>
            </w:rPr>
          </w:pPr>
          <w:hyperlink w:anchor="_Toc204741657" w:history="1">
            <w:r w:rsidRPr="00D8176D">
              <w:rPr>
                <w:rStyle w:val="Hyperlink"/>
                <w:noProof/>
              </w:rPr>
              <w:t>Activity F: What would you do if…</w:t>
            </w:r>
            <w:r>
              <w:rPr>
                <w:noProof/>
                <w:webHidden/>
              </w:rPr>
              <w:tab/>
            </w:r>
            <w:r>
              <w:rPr>
                <w:noProof/>
                <w:webHidden/>
              </w:rPr>
              <w:fldChar w:fldCharType="begin"/>
            </w:r>
            <w:r>
              <w:rPr>
                <w:noProof/>
                <w:webHidden/>
              </w:rPr>
              <w:instrText xml:space="preserve"> PAGEREF _Toc204741657 \h </w:instrText>
            </w:r>
            <w:r>
              <w:rPr>
                <w:noProof/>
                <w:webHidden/>
              </w:rPr>
            </w:r>
            <w:r>
              <w:rPr>
                <w:noProof/>
                <w:webHidden/>
              </w:rPr>
              <w:fldChar w:fldCharType="separate"/>
            </w:r>
            <w:r>
              <w:rPr>
                <w:noProof/>
                <w:webHidden/>
              </w:rPr>
              <w:t>25</w:t>
            </w:r>
            <w:r>
              <w:rPr>
                <w:noProof/>
                <w:webHidden/>
              </w:rPr>
              <w:fldChar w:fldCharType="end"/>
            </w:r>
          </w:hyperlink>
        </w:p>
        <w:p w14:paraId="2BB1C450" w14:textId="50F3EF43" w:rsidR="00926959" w:rsidRDefault="00926959">
          <w:pPr>
            <w:pStyle w:val="TOC2"/>
            <w:rPr>
              <w:rFonts w:asciiTheme="minorHAnsi" w:eastAsiaTheme="minorEastAsia" w:hAnsiTheme="minorHAnsi" w:cstheme="minorBidi"/>
              <w:noProof/>
              <w:kern w:val="2"/>
              <w:sz w:val="24"/>
              <w:szCs w:val="24"/>
              <w:lang w:eastAsia="ja-JP"/>
              <w14:ligatures w14:val="standardContextual"/>
            </w:rPr>
          </w:pPr>
          <w:hyperlink w:anchor="_Toc204741658" w:history="1">
            <w:r w:rsidRPr="00D8176D">
              <w:rPr>
                <w:rStyle w:val="Hyperlink"/>
                <w:noProof/>
              </w:rPr>
              <w:t>Approaching non-members</w:t>
            </w:r>
            <w:r>
              <w:rPr>
                <w:noProof/>
                <w:webHidden/>
              </w:rPr>
              <w:tab/>
            </w:r>
            <w:r>
              <w:rPr>
                <w:noProof/>
                <w:webHidden/>
              </w:rPr>
              <w:fldChar w:fldCharType="begin"/>
            </w:r>
            <w:r>
              <w:rPr>
                <w:noProof/>
                <w:webHidden/>
              </w:rPr>
              <w:instrText xml:space="preserve"> PAGEREF _Toc204741658 \h </w:instrText>
            </w:r>
            <w:r>
              <w:rPr>
                <w:noProof/>
                <w:webHidden/>
              </w:rPr>
            </w:r>
            <w:r>
              <w:rPr>
                <w:noProof/>
                <w:webHidden/>
              </w:rPr>
              <w:fldChar w:fldCharType="separate"/>
            </w:r>
            <w:r>
              <w:rPr>
                <w:noProof/>
                <w:webHidden/>
              </w:rPr>
              <w:t>27</w:t>
            </w:r>
            <w:r>
              <w:rPr>
                <w:noProof/>
                <w:webHidden/>
              </w:rPr>
              <w:fldChar w:fldCharType="end"/>
            </w:r>
          </w:hyperlink>
        </w:p>
        <w:p w14:paraId="5DC4E908" w14:textId="5127A685" w:rsidR="00926959" w:rsidRDefault="00926959">
          <w:pPr>
            <w:pStyle w:val="TOC2"/>
            <w:rPr>
              <w:rFonts w:asciiTheme="minorHAnsi" w:eastAsiaTheme="minorEastAsia" w:hAnsiTheme="minorHAnsi" w:cstheme="minorBidi"/>
              <w:noProof/>
              <w:kern w:val="2"/>
              <w:sz w:val="24"/>
              <w:szCs w:val="24"/>
              <w:lang w:eastAsia="ja-JP"/>
              <w14:ligatures w14:val="standardContextual"/>
            </w:rPr>
          </w:pPr>
          <w:hyperlink w:anchor="_Toc204741659" w:history="1">
            <w:r w:rsidRPr="00D8176D">
              <w:rPr>
                <w:rStyle w:val="Hyperlink"/>
                <w:noProof/>
              </w:rPr>
              <w:t>Activity G: Why people don’t join a union</w:t>
            </w:r>
            <w:r>
              <w:rPr>
                <w:noProof/>
                <w:webHidden/>
              </w:rPr>
              <w:tab/>
            </w:r>
            <w:r>
              <w:rPr>
                <w:noProof/>
                <w:webHidden/>
              </w:rPr>
              <w:fldChar w:fldCharType="begin"/>
            </w:r>
            <w:r>
              <w:rPr>
                <w:noProof/>
                <w:webHidden/>
              </w:rPr>
              <w:instrText xml:space="preserve"> PAGEREF _Toc204741659 \h </w:instrText>
            </w:r>
            <w:r>
              <w:rPr>
                <w:noProof/>
                <w:webHidden/>
              </w:rPr>
            </w:r>
            <w:r>
              <w:rPr>
                <w:noProof/>
                <w:webHidden/>
              </w:rPr>
              <w:fldChar w:fldCharType="separate"/>
            </w:r>
            <w:r>
              <w:rPr>
                <w:noProof/>
                <w:webHidden/>
              </w:rPr>
              <w:t>27</w:t>
            </w:r>
            <w:r>
              <w:rPr>
                <w:noProof/>
                <w:webHidden/>
              </w:rPr>
              <w:fldChar w:fldCharType="end"/>
            </w:r>
          </w:hyperlink>
        </w:p>
        <w:p w14:paraId="662CCC0B" w14:textId="2B271088" w:rsidR="00926959" w:rsidRDefault="00926959">
          <w:pPr>
            <w:pStyle w:val="TOC2"/>
            <w:rPr>
              <w:rFonts w:asciiTheme="minorHAnsi" w:eastAsiaTheme="minorEastAsia" w:hAnsiTheme="minorHAnsi" w:cstheme="minorBidi"/>
              <w:noProof/>
              <w:kern w:val="2"/>
              <w:sz w:val="24"/>
              <w:szCs w:val="24"/>
              <w:lang w:eastAsia="ja-JP"/>
              <w14:ligatures w14:val="standardContextual"/>
            </w:rPr>
          </w:pPr>
          <w:hyperlink w:anchor="_Toc204741660" w:history="1">
            <w:r w:rsidRPr="00D8176D">
              <w:rPr>
                <w:rStyle w:val="Hyperlink"/>
                <w:noProof/>
              </w:rPr>
              <w:t>Ten good reasons to join Bectu</w:t>
            </w:r>
            <w:r>
              <w:rPr>
                <w:noProof/>
                <w:webHidden/>
              </w:rPr>
              <w:tab/>
            </w:r>
            <w:r>
              <w:rPr>
                <w:noProof/>
                <w:webHidden/>
              </w:rPr>
              <w:fldChar w:fldCharType="begin"/>
            </w:r>
            <w:r>
              <w:rPr>
                <w:noProof/>
                <w:webHidden/>
              </w:rPr>
              <w:instrText xml:space="preserve"> PAGEREF _Toc204741660 \h </w:instrText>
            </w:r>
            <w:r>
              <w:rPr>
                <w:noProof/>
                <w:webHidden/>
              </w:rPr>
            </w:r>
            <w:r>
              <w:rPr>
                <w:noProof/>
                <w:webHidden/>
              </w:rPr>
              <w:fldChar w:fldCharType="separate"/>
            </w:r>
            <w:r>
              <w:rPr>
                <w:noProof/>
                <w:webHidden/>
              </w:rPr>
              <w:t>28</w:t>
            </w:r>
            <w:r>
              <w:rPr>
                <w:noProof/>
                <w:webHidden/>
              </w:rPr>
              <w:fldChar w:fldCharType="end"/>
            </w:r>
          </w:hyperlink>
        </w:p>
        <w:p w14:paraId="5F9CB0AA" w14:textId="0CF346BC" w:rsidR="00926959" w:rsidRDefault="00926959">
          <w:pPr>
            <w:pStyle w:val="TOC2"/>
            <w:rPr>
              <w:rFonts w:asciiTheme="minorHAnsi" w:eastAsiaTheme="minorEastAsia" w:hAnsiTheme="minorHAnsi" w:cstheme="minorBidi"/>
              <w:noProof/>
              <w:kern w:val="2"/>
              <w:sz w:val="24"/>
              <w:szCs w:val="24"/>
              <w:lang w:eastAsia="ja-JP"/>
              <w14:ligatures w14:val="standardContextual"/>
            </w:rPr>
          </w:pPr>
          <w:hyperlink w:anchor="_Toc204741661" w:history="1">
            <w:r w:rsidRPr="00D8176D">
              <w:rPr>
                <w:rStyle w:val="Hyperlink"/>
                <w:noProof/>
              </w:rPr>
              <w:t>Ever joined a gym?</w:t>
            </w:r>
            <w:r>
              <w:rPr>
                <w:noProof/>
                <w:webHidden/>
              </w:rPr>
              <w:tab/>
            </w:r>
            <w:r>
              <w:rPr>
                <w:noProof/>
                <w:webHidden/>
              </w:rPr>
              <w:fldChar w:fldCharType="begin"/>
            </w:r>
            <w:r>
              <w:rPr>
                <w:noProof/>
                <w:webHidden/>
              </w:rPr>
              <w:instrText xml:space="preserve"> PAGEREF _Toc204741661 \h </w:instrText>
            </w:r>
            <w:r>
              <w:rPr>
                <w:noProof/>
                <w:webHidden/>
              </w:rPr>
            </w:r>
            <w:r>
              <w:rPr>
                <w:noProof/>
                <w:webHidden/>
              </w:rPr>
              <w:fldChar w:fldCharType="separate"/>
            </w:r>
            <w:r>
              <w:rPr>
                <w:noProof/>
                <w:webHidden/>
              </w:rPr>
              <w:t>28</w:t>
            </w:r>
            <w:r>
              <w:rPr>
                <w:noProof/>
                <w:webHidden/>
              </w:rPr>
              <w:fldChar w:fldCharType="end"/>
            </w:r>
          </w:hyperlink>
        </w:p>
        <w:p w14:paraId="19324E77" w14:textId="0B7123B9" w:rsidR="00926959" w:rsidRDefault="00926959">
          <w:pPr>
            <w:pStyle w:val="TOC2"/>
            <w:rPr>
              <w:rFonts w:asciiTheme="minorHAnsi" w:eastAsiaTheme="minorEastAsia" w:hAnsiTheme="minorHAnsi" w:cstheme="minorBidi"/>
              <w:noProof/>
              <w:kern w:val="2"/>
              <w:sz w:val="24"/>
              <w:szCs w:val="24"/>
              <w:lang w:eastAsia="ja-JP"/>
              <w14:ligatures w14:val="standardContextual"/>
            </w:rPr>
          </w:pPr>
          <w:hyperlink w:anchor="_Toc204741662" w:history="1">
            <w:r w:rsidRPr="00D8176D">
              <w:rPr>
                <w:rStyle w:val="Hyperlink"/>
                <w:noProof/>
              </w:rPr>
              <w:t>Five key points to successful membership</w:t>
            </w:r>
            <w:r>
              <w:rPr>
                <w:noProof/>
                <w:webHidden/>
              </w:rPr>
              <w:tab/>
            </w:r>
            <w:r>
              <w:rPr>
                <w:noProof/>
                <w:webHidden/>
              </w:rPr>
              <w:fldChar w:fldCharType="begin"/>
            </w:r>
            <w:r>
              <w:rPr>
                <w:noProof/>
                <w:webHidden/>
              </w:rPr>
              <w:instrText xml:space="preserve"> PAGEREF _Toc204741662 \h </w:instrText>
            </w:r>
            <w:r>
              <w:rPr>
                <w:noProof/>
                <w:webHidden/>
              </w:rPr>
            </w:r>
            <w:r>
              <w:rPr>
                <w:noProof/>
                <w:webHidden/>
              </w:rPr>
              <w:fldChar w:fldCharType="separate"/>
            </w:r>
            <w:r>
              <w:rPr>
                <w:noProof/>
                <w:webHidden/>
              </w:rPr>
              <w:t>28</w:t>
            </w:r>
            <w:r>
              <w:rPr>
                <w:noProof/>
                <w:webHidden/>
              </w:rPr>
              <w:fldChar w:fldCharType="end"/>
            </w:r>
          </w:hyperlink>
        </w:p>
        <w:p w14:paraId="39F8E381" w14:textId="1A4A2E13" w:rsidR="00926959" w:rsidRDefault="00926959">
          <w:pPr>
            <w:pStyle w:val="TOC2"/>
            <w:rPr>
              <w:rFonts w:asciiTheme="minorHAnsi" w:eastAsiaTheme="minorEastAsia" w:hAnsiTheme="minorHAnsi" w:cstheme="minorBidi"/>
              <w:noProof/>
              <w:kern w:val="2"/>
              <w:sz w:val="24"/>
              <w:szCs w:val="24"/>
              <w:lang w:eastAsia="ja-JP"/>
              <w14:ligatures w14:val="standardContextual"/>
            </w:rPr>
          </w:pPr>
          <w:hyperlink w:anchor="_Toc204741663" w:history="1">
            <w:r w:rsidRPr="00D8176D">
              <w:rPr>
                <w:rStyle w:val="Hyperlink"/>
                <w:noProof/>
              </w:rPr>
              <w:t>Identifying potential activists</w:t>
            </w:r>
            <w:r>
              <w:rPr>
                <w:noProof/>
                <w:webHidden/>
              </w:rPr>
              <w:tab/>
            </w:r>
            <w:r>
              <w:rPr>
                <w:noProof/>
                <w:webHidden/>
              </w:rPr>
              <w:fldChar w:fldCharType="begin"/>
            </w:r>
            <w:r>
              <w:rPr>
                <w:noProof/>
                <w:webHidden/>
              </w:rPr>
              <w:instrText xml:space="preserve"> PAGEREF _Toc204741663 \h </w:instrText>
            </w:r>
            <w:r>
              <w:rPr>
                <w:noProof/>
                <w:webHidden/>
              </w:rPr>
            </w:r>
            <w:r>
              <w:rPr>
                <w:noProof/>
                <w:webHidden/>
              </w:rPr>
              <w:fldChar w:fldCharType="separate"/>
            </w:r>
            <w:r>
              <w:rPr>
                <w:noProof/>
                <w:webHidden/>
              </w:rPr>
              <w:t>29</w:t>
            </w:r>
            <w:r>
              <w:rPr>
                <w:noProof/>
                <w:webHidden/>
              </w:rPr>
              <w:fldChar w:fldCharType="end"/>
            </w:r>
          </w:hyperlink>
        </w:p>
        <w:p w14:paraId="1C3C8F27" w14:textId="7A1085A5" w:rsidR="00926959" w:rsidRDefault="00926959">
          <w:pPr>
            <w:pStyle w:val="TOC2"/>
            <w:rPr>
              <w:rFonts w:asciiTheme="minorHAnsi" w:eastAsiaTheme="minorEastAsia" w:hAnsiTheme="minorHAnsi" w:cstheme="minorBidi"/>
              <w:noProof/>
              <w:kern w:val="2"/>
              <w:sz w:val="24"/>
              <w:szCs w:val="24"/>
              <w:lang w:eastAsia="ja-JP"/>
              <w14:ligatures w14:val="standardContextual"/>
            </w:rPr>
          </w:pPr>
          <w:hyperlink w:anchor="_Toc204741664" w:history="1">
            <w:r w:rsidRPr="00D8176D">
              <w:rPr>
                <w:rStyle w:val="Hyperlink"/>
                <w:noProof/>
              </w:rPr>
              <w:t>How members can help</w:t>
            </w:r>
            <w:r>
              <w:rPr>
                <w:noProof/>
                <w:webHidden/>
              </w:rPr>
              <w:tab/>
            </w:r>
            <w:r>
              <w:rPr>
                <w:noProof/>
                <w:webHidden/>
              </w:rPr>
              <w:fldChar w:fldCharType="begin"/>
            </w:r>
            <w:r>
              <w:rPr>
                <w:noProof/>
                <w:webHidden/>
              </w:rPr>
              <w:instrText xml:space="preserve"> PAGEREF _Toc204741664 \h </w:instrText>
            </w:r>
            <w:r>
              <w:rPr>
                <w:noProof/>
                <w:webHidden/>
              </w:rPr>
            </w:r>
            <w:r>
              <w:rPr>
                <w:noProof/>
                <w:webHidden/>
              </w:rPr>
              <w:fldChar w:fldCharType="separate"/>
            </w:r>
            <w:r>
              <w:rPr>
                <w:noProof/>
                <w:webHidden/>
              </w:rPr>
              <w:t>29</w:t>
            </w:r>
            <w:r>
              <w:rPr>
                <w:noProof/>
                <w:webHidden/>
              </w:rPr>
              <w:fldChar w:fldCharType="end"/>
            </w:r>
          </w:hyperlink>
        </w:p>
        <w:p w14:paraId="5A4C82FD" w14:textId="5758477F" w:rsidR="00926959" w:rsidRDefault="00926959">
          <w:pPr>
            <w:pStyle w:val="TOC2"/>
            <w:rPr>
              <w:rFonts w:asciiTheme="minorHAnsi" w:eastAsiaTheme="minorEastAsia" w:hAnsiTheme="minorHAnsi" w:cstheme="minorBidi"/>
              <w:noProof/>
              <w:kern w:val="2"/>
              <w:sz w:val="24"/>
              <w:szCs w:val="24"/>
              <w:lang w:eastAsia="ja-JP"/>
              <w14:ligatures w14:val="standardContextual"/>
            </w:rPr>
          </w:pPr>
          <w:hyperlink w:anchor="_Toc204741665" w:history="1">
            <w:r w:rsidRPr="00D8176D">
              <w:rPr>
                <w:rStyle w:val="Hyperlink"/>
                <w:noProof/>
              </w:rPr>
              <w:t>Putting what you’ve learnt into practice</w:t>
            </w:r>
            <w:r>
              <w:rPr>
                <w:noProof/>
                <w:webHidden/>
              </w:rPr>
              <w:tab/>
            </w:r>
            <w:r>
              <w:rPr>
                <w:noProof/>
                <w:webHidden/>
              </w:rPr>
              <w:fldChar w:fldCharType="begin"/>
            </w:r>
            <w:r>
              <w:rPr>
                <w:noProof/>
                <w:webHidden/>
              </w:rPr>
              <w:instrText xml:space="preserve"> PAGEREF _Toc204741665 \h </w:instrText>
            </w:r>
            <w:r>
              <w:rPr>
                <w:noProof/>
                <w:webHidden/>
              </w:rPr>
            </w:r>
            <w:r>
              <w:rPr>
                <w:noProof/>
                <w:webHidden/>
              </w:rPr>
              <w:fldChar w:fldCharType="separate"/>
            </w:r>
            <w:r>
              <w:rPr>
                <w:noProof/>
                <w:webHidden/>
              </w:rPr>
              <w:t>30</w:t>
            </w:r>
            <w:r>
              <w:rPr>
                <w:noProof/>
                <w:webHidden/>
              </w:rPr>
              <w:fldChar w:fldCharType="end"/>
            </w:r>
          </w:hyperlink>
        </w:p>
        <w:p w14:paraId="444A0A1D" w14:textId="6ACDE5A7" w:rsidR="00926959" w:rsidRDefault="00926959">
          <w:pPr>
            <w:pStyle w:val="TOC1"/>
            <w:rPr>
              <w:rFonts w:asciiTheme="minorHAnsi" w:eastAsiaTheme="minorEastAsia" w:hAnsiTheme="minorHAnsi" w:cstheme="minorBidi"/>
              <w:b w:val="0"/>
              <w:bCs w:val="0"/>
              <w:caps w:val="0"/>
              <w:kern w:val="2"/>
              <w:sz w:val="24"/>
              <w:szCs w:val="24"/>
              <w:lang w:eastAsia="ja-JP"/>
              <w14:ligatures w14:val="standardContextual"/>
            </w:rPr>
          </w:pPr>
          <w:hyperlink w:anchor="_Toc204741666" w:history="1">
            <w:r w:rsidRPr="00D8176D">
              <w:rPr>
                <w:rStyle w:val="Hyperlink"/>
              </w:rPr>
              <w:t>Appendix 1: How do you get Bectu to do something in your branch?</w:t>
            </w:r>
            <w:r>
              <w:rPr>
                <w:webHidden/>
              </w:rPr>
              <w:tab/>
            </w:r>
            <w:r>
              <w:rPr>
                <w:webHidden/>
              </w:rPr>
              <w:fldChar w:fldCharType="begin"/>
            </w:r>
            <w:r>
              <w:rPr>
                <w:webHidden/>
              </w:rPr>
              <w:instrText xml:space="preserve"> PAGEREF _Toc204741666 \h </w:instrText>
            </w:r>
            <w:r>
              <w:rPr>
                <w:webHidden/>
              </w:rPr>
            </w:r>
            <w:r>
              <w:rPr>
                <w:webHidden/>
              </w:rPr>
              <w:fldChar w:fldCharType="separate"/>
            </w:r>
            <w:r>
              <w:rPr>
                <w:webHidden/>
              </w:rPr>
              <w:t>31</w:t>
            </w:r>
            <w:r>
              <w:rPr>
                <w:webHidden/>
              </w:rPr>
              <w:fldChar w:fldCharType="end"/>
            </w:r>
          </w:hyperlink>
        </w:p>
        <w:p w14:paraId="6772CB15" w14:textId="555CFA9A" w:rsidR="00926959" w:rsidRDefault="00926959">
          <w:pPr>
            <w:pStyle w:val="TOC1"/>
            <w:rPr>
              <w:rFonts w:asciiTheme="minorHAnsi" w:eastAsiaTheme="minorEastAsia" w:hAnsiTheme="minorHAnsi" w:cstheme="minorBidi"/>
              <w:b w:val="0"/>
              <w:bCs w:val="0"/>
              <w:caps w:val="0"/>
              <w:kern w:val="2"/>
              <w:sz w:val="24"/>
              <w:szCs w:val="24"/>
              <w:lang w:eastAsia="ja-JP"/>
              <w14:ligatures w14:val="standardContextual"/>
            </w:rPr>
          </w:pPr>
          <w:hyperlink w:anchor="_Toc204741667" w:history="1">
            <w:r w:rsidRPr="00D8176D">
              <w:rPr>
                <w:rStyle w:val="Hyperlink"/>
              </w:rPr>
              <w:t>Appendix 2: How to write conference motion</w:t>
            </w:r>
            <w:r>
              <w:rPr>
                <w:webHidden/>
              </w:rPr>
              <w:tab/>
            </w:r>
            <w:r>
              <w:rPr>
                <w:webHidden/>
              </w:rPr>
              <w:fldChar w:fldCharType="begin"/>
            </w:r>
            <w:r>
              <w:rPr>
                <w:webHidden/>
              </w:rPr>
              <w:instrText xml:space="preserve"> PAGEREF _Toc204741667 \h </w:instrText>
            </w:r>
            <w:r>
              <w:rPr>
                <w:webHidden/>
              </w:rPr>
            </w:r>
            <w:r>
              <w:rPr>
                <w:webHidden/>
              </w:rPr>
              <w:fldChar w:fldCharType="separate"/>
            </w:r>
            <w:r>
              <w:rPr>
                <w:webHidden/>
              </w:rPr>
              <w:t>32</w:t>
            </w:r>
            <w:r>
              <w:rPr>
                <w:webHidden/>
              </w:rPr>
              <w:fldChar w:fldCharType="end"/>
            </w:r>
          </w:hyperlink>
        </w:p>
        <w:p w14:paraId="39E5C895" w14:textId="000BF043" w:rsidR="00926959" w:rsidRDefault="00926959">
          <w:pPr>
            <w:pStyle w:val="TOC1"/>
            <w:rPr>
              <w:rFonts w:asciiTheme="minorHAnsi" w:eastAsiaTheme="minorEastAsia" w:hAnsiTheme="minorHAnsi" w:cstheme="minorBidi"/>
              <w:b w:val="0"/>
              <w:bCs w:val="0"/>
              <w:caps w:val="0"/>
              <w:kern w:val="2"/>
              <w:sz w:val="24"/>
              <w:szCs w:val="24"/>
              <w:lang w:eastAsia="ja-JP"/>
              <w14:ligatures w14:val="standardContextual"/>
            </w:rPr>
          </w:pPr>
          <w:hyperlink w:anchor="_Toc204741668" w:history="1">
            <w:r w:rsidRPr="00D8176D">
              <w:rPr>
                <w:rStyle w:val="Hyperlink"/>
              </w:rPr>
              <w:t>Appendix 3: Data protection</w:t>
            </w:r>
            <w:r>
              <w:rPr>
                <w:webHidden/>
              </w:rPr>
              <w:tab/>
            </w:r>
            <w:r>
              <w:rPr>
                <w:webHidden/>
              </w:rPr>
              <w:fldChar w:fldCharType="begin"/>
            </w:r>
            <w:r>
              <w:rPr>
                <w:webHidden/>
              </w:rPr>
              <w:instrText xml:space="preserve"> PAGEREF _Toc204741668 \h </w:instrText>
            </w:r>
            <w:r>
              <w:rPr>
                <w:webHidden/>
              </w:rPr>
            </w:r>
            <w:r>
              <w:rPr>
                <w:webHidden/>
              </w:rPr>
              <w:fldChar w:fldCharType="separate"/>
            </w:r>
            <w:r>
              <w:rPr>
                <w:webHidden/>
              </w:rPr>
              <w:t>33</w:t>
            </w:r>
            <w:r>
              <w:rPr>
                <w:webHidden/>
              </w:rPr>
              <w:fldChar w:fldCharType="end"/>
            </w:r>
          </w:hyperlink>
        </w:p>
        <w:p w14:paraId="3F4CE1CF" w14:textId="397CDA16" w:rsidR="00926959" w:rsidRDefault="00926959">
          <w:pPr>
            <w:pStyle w:val="TOC1"/>
            <w:rPr>
              <w:rFonts w:asciiTheme="minorHAnsi" w:eastAsiaTheme="minorEastAsia" w:hAnsiTheme="minorHAnsi" w:cstheme="minorBidi"/>
              <w:b w:val="0"/>
              <w:bCs w:val="0"/>
              <w:caps w:val="0"/>
              <w:kern w:val="2"/>
              <w:sz w:val="24"/>
              <w:szCs w:val="24"/>
              <w:lang w:eastAsia="ja-JP"/>
              <w14:ligatures w14:val="standardContextual"/>
            </w:rPr>
          </w:pPr>
          <w:hyperlink w:anchor="_Toc204741669" w:history="1">
            <w:r w:rsidRPr="00D8176D">
              <w:rPr>
                <w:rStyle w:val="Hyperlink"/>
              </w:rPr>
              <w:t>Appendix 4: Updating members using Movement</w:t>
            </w:r>
            <w:r>
              <w:rPr>
                <w:webHidden/>
              </w:rPr>
              <w:tab/>
            </w:r>
            <w:r>
              <w:rPr>
                <w:webHidden/>
              </w:rPr>
              <w:fldChar w:fldCharType="begin"/>
            </w:r>
            <w:r>
              <w:rPr>
                <w:webHidden/>
              </w:rPr>
              <w:instrText xml:space="preserve"> PAGEREF _Toc204741669 \h </w:instrText>
            </w:r>
            <w:r>
              <w:rPr>
                <w:webHidden/>
              </w:rPr>
            </w:r>
            <w:r>
              <w:rPr>
                <w:webHidden/>
              </w:rPr>
              <w:fldChar w:fldCharType="separate"/>
            </w:r>
            <w:r>
              <w:rPr>
                <w:webHidden/>
              </w:rPr>
              <w:t>35</w:t>
            </w:r>
            <w:r>
              <w:rPr>
                <w:webHidden/>
              </w:rPr>
              <w:fldChar w:fldCharType="end"/>
            </w:r>
          </w:hyperlink>
        </w:p>
        <w:p w14:paraId="037F8856" w14:textId="4A8FE2EA" w:rsidR="00926959" w:rsidRDefault="00926959">
          <w:pPr>
            <w:pStyle w:val="TOC1"/>
            <w:rPr>
              <w:rFonts w:asciiTheme="minorHAnsi" w:eastAsiaTheme="minorEastAsia" w:hAnsiTheme="minorHAnsi" w:cstheme="minorBidi"/>
              <w:b w:val="0"/>
              <w:bCs w:val="0"/>
              <w:caps w:val="0"/>
              <w:kern w:val="2"/>
              <w:sz w:val="24"/>
              <w:szCs w:val="24"/>
              <w:lang w:eastAsia="ja-JP"/>
              <w14:ligatures w14:val="standardContextual"/>
            </w:rPr>
          </w:pPr>
          <w:hyperlink w:anchor="_Toc204741670" w:history="1">
            <w:r w:rsidRPr="00D8176D">
              <w:rPr>
                <w:rStyle w:val="Hyperlink"/>
              </w:rPr>
              <w:t>Appendix 5: Useful links</w:t>
            </w:r>
            <w:r>
              <w:rPr>
                <w:webHidden/>
              </w:rPr>
              <w:tab/>
            </w:r>
            <w:r>
              <w:rPr>
                <w:webHidden/>
              </w:rPr>
              <w:fldChar w:fldCharType="begin"/>
            </w:r>
            <w:r>
              <w:rPr>
                <w:webHidden/>
              </w:rPr>
              <w:instrText xml:space="preserve"> PAGEREF _Toc204741670 \h </w:instrText>
            </w:r>
            <w:r>
              <w:rPr>
                <w:webHidden/>
              </w:rPr>
            </w:r>
            <w:r>
              <w:rPr>
                <w:webHidden/>
              </w:rPr>
              <w:fldChar w:fldCharType="separate"/>
            </w:r>
            <w:r>
              <w:rPr>
                <w:webHidden/>
              </w:rPr>
              <w:t>36</w:t>
            </w:r>
            <w:r>
              <w:rPr>
                <w:webHidden/>
              </w:rPr>
              <w:fldChar w:fldCharType="end"/>
            </w:r>
          </w:hyperlink>
        </w:p>
        <w:p w14:paraId="581E45D7" w14:textId="4E9DFF51" w:rsidR="00DA753C" w:rsidRDefault="00DA753C" w:rsidP="00577E1A">
          <w:pPr>
            <w:pStyle w:val="TOC1"/>
          </w:pPr>
          <w:r>
            <w:fldChar w:fldCharType="end"/>
          </w:r>
        </w:p>
      </w:sdtContent>
    </w:sdt>
    <w:p w14:paraId="7366C565" w14:textId="37121E6A" w:rsidR="00967B95" w:rsidRDefault="00795D39" w:rsidP="00E371BE">
      <w:pPr>
        <w:pStyle w:val="Heading2"/>
      </w:pPr>
      <w:r>
        <w:br w:type="page"/>
      </w:r>
      <w:bookmarkStart w:id="2" w:name="_Toc52891826"/>
      <w:bookmarkStart w:id="3" w:name="_Toc57297816"/>
      <w:bookmarkStart w:id="4" w:name="_Toc204741621"/>
      <w:r w:rsidR="00967B95">
        <w:lastRenderedPageBreak/>
        <w:t>Trade union terminology</w:t>
      </w:r>
      <w:bookmarkEnd w:id="2"/>
      <w:bookmarkEnd w:id="3"/>
      <w:bookmarkEnd w:id="4"/>
    </w:p>
    <w:p w14:paraId="48AFB46C" w14:textId="77777777" w:rsidR="00967B95" w:rsidRDefault="00967B95" w:rsidP="00DC2EEC">
      <w:pPr>
        <w:spacing w:before="140"/>
      </w:pPr>
      <w:r w:rsidRPr="009253B2">
        <w:rPr>
          <w:b/>
        </w:rPr>
        <w:t>ACAS</w:t>
      </w:r>
      <w:r>
        <w:t xml:space="preserve"> – The Advisory, Conciliation and Arbitration Service – a public body that provides free and impartial information and advice to employers and employees on all aspects of workplace relations and employment law.</w:t>
      </w:r>
    </w:p>
    <w:p w14:paraId="17A9600A" w14:textId="77777777" w:rsidR="00967B95" w:rsidRDefault="00967B95" w:rsidP="00DC2EEC">
      <w:pPr>
        <w:spacing w:before="140"/>
      </w:pPr>
      <w:r w:rsidRPr="009253B2">
        <w:rPr>
          <w:b/>
        </w:rPr>
        <w:t>Bargaining unit</w:t>
      </w:r>
      <w:r>
        <w:t xml:space="preserve"> – The 'bargaining unit' is the group of employees that will be represented by the union. The employer and the union can agree who is in this unit as part of their negotiations. If the employer and the union don’t agree, the Central Arbitration Committee (CAC) will decide.</w:t>
      </w:r>
    </w:p>
    <w:p w14:paraId="57D61A13" w14:textId="4E59B8C8" w:rsidR="00967B95" w:rsidRDefault="00967B95" w:rsidP="00DC2EEC">
      <w:pPr>
        <w:spacing w:before="140"/>
      </w:pPr>
      <w:r w:rsidRPr="009253B2">
        <w:rPr>
          <w:b/>
        </w:rPr>
        <w:t>Branch</w:t>
      </w:r>
      <w:r>
        <w:t xml:space="preserve"> – Branches are the key organising unit in the union. Branches form the basis of representation to other advisory or policy-making bodies in the union structure.</w:t>
      </w:r>
    </w:p>
    <w:p w14:paraId="5D7A0370" w14:textId="77777777" w:rsidR="00DC2EEC" w:rsidRDefault="00DC2EEC" w:rsidP="00DC2EEC">
      <w:pPr>
        <w:spacing w:before="140"/>
      </w:pPr>
      <w:r w:rsidRPr="00141A6E">
        <w:rPr>
          <w:b/>
          <w:bCs/>
        </w:rPr>
        <w:t>Case handler</w:t>
      </w:r>
      <w:r>
        <w:t xml:space="preserve"> – A rep that is trained to represent a member in a personal case.</w:t>
      </w:r>
    </w:p>
    <w:p w14:paraId="4BB33ED1" w14:textId="77777777" w:rsidR="00967B95" w:rsidRPr="00585A26" w:rsidRDefault="00967B95" w:rsidP="00DC2EEC">
      <w:pPr>
        <w:spacing w:before="140"/>
      </w:pPr>
      <w:r w:rsidRPr="00585A26">
        <w:rPr>
          <w:b/>
        </w:rPr>
        <w:t>Central Arbitration Committee</w:t>
      </w:r>
      <w:r>
        <w:rPr>
          <w:b/>
        </w:rPr>
        <w:t xml:space="preserve"> (CAC)</w:t>
      </w:r>
      <w:r>
        <w:t xml:space="preserve"> – </w:t>
      </w:r>
      <w:r w:rsidRPr="00451502">
        <w:t xml:space="preserve">Its main function is to adjudicate on applications </w:t>
      </w:r>
      <w:r>
        <w:t>for</w:t>
      </w:r>
      <w:r w:rsidRPr="00451502">
        <w:t xml:space="preserve"> statutory recognition and derecognition of trade unions for collective bargaining purposes.</w:t>
      </w:r>
    </w:p>
    <w:p w14:paraId="367DB1B1" w14:textId="77777777" w:rsidR="00967B95" w:rsidRDefault="00967B95" w:rsidP="00DC2EEC">
      <w:pPr>
        <w:spacing w:before="140"/>
      </w:pPr>
      <w:r w:rsidRPr="009253B2">
        <w:rPr>
          <w:b/>
        </w:rPr>
        <w:t>Collective agreement</w:t>
      </w:r>
      <w:r>
        <w:t xml:space="preserve"> – Where collective bargaining has led to an agreement, for example pay increase, these agreements are called collective agreements. Collective agreements within the workplace can cover both union and non-union staff as trade unions often negotiate on behalf of the staff employed in a specific group. This group is known as the bargaining unit.</w:t>
      </w:r>
    </w:p>
    <w:p w14:paraId="0F169E02" w14:textId="77777777" w:rsidR="00967B95" w:rsidRDefault="00967B95" w:rsidP="00DC2EEC">
      <w:pPr>
        <w:spacing w:before="140"/>
      </w:pPr>
      <w:r w:rsidRPr="009253B2">
        <w:rPr>
          <w:b/>
        </w:rPr>
        <w:t>Collective bargaining</w:t>
      </w:r>
      <w:r>
        <w:t xml:space="preserve"> – If a union is formally recognised by an employer, it can negotiate with the employer over terms and conditions. This is known as 'collective bargaining'.</w:t>
      </w:r>
    </w:p>
    <w:p w14:paraId="71B869DF" w14:textId="77777777" w:rsidR="00967B95" w:rsidRDefault="00967B95" w:rsidP="00DC2EEC">
      <w:pPr>
        <w:spacing w:before="140"/>
      </w:pPr>
      <w:r w:rsidRPr="009253B2">
        <w:rPr>
          <w:b/>
        </w:rPr>
        <w:t>Conference</w:t>
      </w:r>
      <w:r>
        <w:t xml:space="preserve"> – Prospect’s national conference is held every two years. Delegates discuss and agree the union’s policies and priorities.  </w:t>
      </w:r>
    </w:p>
    <w:p w14:paraId="4AC2843A" w14:textId="77777777" w:rsidR="00967B95" w:rsidRDefault="00967B95" w:rsidP="00DC2EEC">
      <w:pPr>
        <w:spacing w:before="140"/>
      </w:pPr>
      <w:r w:rsidRPr="009253B2">
        <w:rPr>
          <w:b/>
        </w:rPr>
        <w:t>Convenor</w:t>
      </w:r>
      <w:r>
        <w:t xml:space="preserve"> – </w:t>
      </w:r>
      <w:r w:rsidRPr="00C71ACE">
        <w:rPr>
          <w:i/>
          <w:iCs/>
        </w:rPr>
        <w:t>See trade union rep</w:t>
      </w:r>
      <w:r>
        <w:t>.</w:t>
      </w:r>
    </w:p>
    <w:p w14:paraId="2357746C" w14:textId="77777777" w:rsidR="00967B95" w:rsidRDefault="00967B95" w:rsidP="00DC2EEC">
      <w:pPr>
        <w:spacing w:before="140"/>
      </w:pPr>
      <w:r w:rsidRPr="009253B2">
        <w:rPr>
          <w:b/>
        </w:rPr>
        <w:t>Facilities agreement</w:t>
      </w:r>
      <w:r>
        <w:t xml:space="preserve"> – An agreement between the employer and the union setting out the provision of facilities and facility time for trade union officials, representatives and members.</w:t>
      </w:r>
    </w:p>
    <w:p w14:paraId="6D1A146B" w14:textId="77777777" w:rsidR="00967B95" w:rsidRDefault="00967B95" w:rsidP="00DC2EEC">
      <w:pPr>
        <w:pStyle w:val="ListBullet"/>
        <w:numPr>
          <w:ilvl w:val="0"/>
          <w:numId w:val="0"/>
        </w:numPr>
        <w:spacing w:before="140"/>
      </w:pPr>
      <w:r w:rsidRPr="003A3D97">
        <w:rPr>
          <w:b/>
        </w:rPr>
        <w:t>Industrial action</w:t>
      </w:r>
      <w:r>
        <w:t xml:space="preserve"> - usually happens when a dispute in the workplace can’t be resolved through negotiation. There are three main forms of industrial action:</w:t>
      </w:r>
    </w:p>
    <w:p w14:paraId="1C8E4E20" w14:textId="77777777" w:rsidR="00967B95" w:rsidRDefault="00967B95" w:rsidP="00DC2EEC">
      <w:pPr>
        <w:pStyle w:val="ListBullet"/>
        <w:spacing w:before="140"/>
      </w:pPr>
      <w:r>
        <w:t>strike – where workers refuse to work for the employer</w:t>
      </w:r>
    </w:p>
    <w:p w14:paraId="1A57E1D7" w14:textId="77777777" w:rsidR="00967B95" w:rsidRDefault="00967B95" w:rsidP="00DC2EEC">
      <w:pPr>
        <w:pStyle w:val="ListBullet"/>
        <w:spacing w:before="140"/>
      </w:pPr>
      <w:r>
        <w:t>action short of a strike – where workers take action such as working only to the terms of their contracts, overtime bans or callout bans (sometimes called work to rule).</w:t>
      </w:r>
    </w:p>
    <w:p w14:paraId="387FC222" w14:textId="77777777" w:rsidR="00967B95" w:rsidRDefault="00967B95" w:rsidP="00DC2EEC">
      <w:pPr>
        <w:pStyle w:val="ListBullet"/>
        <w:spacing w:before="140"/>
      </w:pPr>
      <w:r>
        <w:t>lock-out – a work stoppage where the employer stops workers from working.</w:t>
      </w:r>
    </w:p>
    <w:p w14:paraId="184761B4" w14:textId="77777777" w:rsidR="00967B95" w:rsidRDefault="00967B95" w:rsidP="00DC2EEC">
      <w:pPr>
        <w:spacing w:before="140"/>
      </w:pPr>
      <w:r w:rsidRPr="00851FD7">
        <w:rPr>
          <w:b/>
        </w:rPr>
        <w:t>Lay reps</w:t>
      </w:r>
      <w:r>
        <w:t xml:space="preserve"> – members of the u</w:t>
      </w:r>
      <w:r w:rsidRPr="00851FD7">
        <w:t>nion who</w:t>
      </w:r>
      <w:r>
        <w:t xml:space="preserve"> represent their colleagues in u</w:t>
      </w:r>
      <w:r w:rsidRPr="00851FD7">
        <w:t xml:space="preserve">nion work in companies that have a collective bargaining agreement with </w:t>
      </w:r>
      <w:r>
        <w:t>Prospect</w:t>
      </w:r>
    </w:p>
    <w:p w14:paraId="057BF795" w14:textId="77777777" w:rsidR="00967B95" w:rsidRDefault="00967B95" w:rsidP="00DC2EEC">
      <w:pPr>
        <w:spacing w:before="140"/>
      </w:pPr>
      <w:r w:rsidRPr="009253B2">
        <w:rPr>
          <w:b/>
        </w:rPr>
        <w:t>National executive committee</w:t>
      </w:r>
      <w:r>
        <w:t xml:space="preserve"> – Prospect’s NEC is elected every two years and is made up of representatives who make key decisions about what and how we deliver for our members.</w:t>
      </w:r>
    </w:p>
    <w:p w14:paraId="7FD5C3A6" w14:textId="77777777" w:rsidR="00967B95" w:rsidRPr="00964B24" w:rsidRDefault="00967B95" w:rsidP="00DC2EEC">
      <w:pPr>
        <w:spacing w:before="140"/>
        <w:rPr>
          <w:color w:val="000000" w:themeColor="text1"/>
        </w:rPr>
      </w:pPr>
      <w:r w:rsidRPr="00964B24">
        <w:rPr>
          <w:b/>
          <w:color w:val="000000" w:themeColor="text1"/>
        </w:rPr>
        <w:t>Prospect Data Protection Compliance Officer</w:t>
      </w:r>
      <w:r w:rsidRPr="00964B24">
        <w:rPr>
          <w:color w:val="000000" w:themeColor="text1"/>
        </w:rPr>
        <w:t xml:space="preserve"> – The person who handles data requests and data on behalf of Prospect </w:t>
      </w:r>
      <w:hyperlink r:id="rId12" w:history="1">
        <w:r w:rsidRPr="00C71ACE">
          <w:rPr>
            <w:rStyle w:val="Hyperlink"/>
          </w:rPr>
          <w:t>datacompliance@prospect.org.uk</w:t>
        </w:r>
      </w:hyperlink>
    </w:p>
    <w:p w14:paraId="46BFC42B" w14:textId="77777777" w:rsidR="00967B95" w:rsidRPr="00964B24" w:rsidRDefault="00967B95" w:rsidP="00DC2EEC">
      <w:pPr>
        <w:spacing w:before="140"/>
        <w:rPr>
          <w:color w:val="000000" w:themeColor="text1"/>
        </w:rPr>
      </w:pPr>
      <w:r w:rsidRPr="00964B24">
        <w:rPr>
          <w:b/>
          <w:color w:val="000000" w:themeColor="text1"/>
        </w:rPr>
        <w:t xml:space="preserve">Prospect’s Member Contact Centre (MCC) – </w:t>
      </w:r>
      <w:r w:rsidRPr="00964B24">
        <w:rPr>
          <w:bCs/>
          <w:color w:val="000000" w:themeColor="text1"/>
        </w:rPr>
        <w:t>a service for members to have their queries answered. Tel.</w:t>
      </w:r>
      <w:r>
        <w:rPr>
          <w:b/>
          <w:color w:val="000000" w:themeColor="text1"/>
        </w:rPr>
        <w:t xml:space="preserve"> </w:t>
      </w:r>
      <w:r w:rsidRPr="00964B24">
        <w:rPr>
          <w:color w:val="000000" w:themeColor="text1"/>
        </w:rPr>
        <w:t>0300 600 1878</w:t>
      </w:r>
    </w:p>
    <w:p w14:paraId="45D5920B" w14:textId="77777777" w:rsidR="00967B95" w:rsidRDefault="00967B95" w:rsidP="00DC2EEC">
      <w:pPr>
        <w:spacing w:before="140"/>
      </w:pPr>
      <w:r w:rsidRPr="009253B2">
        <w:rPr>
          <w:b/>
        </w:rPr>
        <w:t>Trade union</w:t>
      </w:r>
      <w:r>
        <w:t xml:space="preserve"> – An organisation made up of members (a membership-based organisation) and its membership must be made up mainly of workers.</w:t>
      </w:r>
    </w:p>
    <w:p w14:paraId="2D508378" w14:textId="77777777" w:rsidR="00967B95" w:rsidRPr="009E14C2" w:rsidRDefault="00967B95" w:rsidP="00DC2EEC">
      <w:pPr>
        <w:spacing w:before="140"/>
        <w:rPr>
          <w:lang w:val="en-US"/>
        </w:rPr>
      </w:pPr>
      <w:r w:rsidRPr="004A1799">
        <w:rPr>
          <w:b/>
        </w:rPr>
        <w:t>Trade Union Congress (TUC)</w:t>
      </w:r>
      <w:r>
        <w:t xml:space="preserve"> – the umbrella body for the majority of unions in England and Wales.</w:t>
      </w:r>
      <w:r>
        <w:rPr>
          <w:lang w:val="en-US"/>
        </w:rPr>
        <w:t>It has 48 member unions representing around 5.5 million people.</w:t>
      </w:r>
    </w:p>
    <w:p w14:paraId="04D05369" w14:textId="77777777" w:rsidR="00967B95" w:rsidRDefault="00967B95" w:rsidP="00DC2EEC">
      <w:pPr>
        <w:spacing w:before="140"/>
      </w:pPr>
      <w:r w:rsidRPr="009253B2">
        <w:rPr>
          <w:b/>
        </w:rPr>
        <w:t>Union recognition</w:t>
      </w:r>
      <w:r>
        <w:t xml:space="preserve"> – Employers who recognise a union will negotiate with it over members’ pay and conditions.</w:t>
      </w:r>
    </w:p>
    <w:p w14:paraId="0F92D6B0" w14:textId="471C9B31" w:rsidR="00586E11" w:rsidRDefault="00967B95" w:rsidP="00DC2EEC">
      <w:pPr>
        <w:spacing w:before="140"/>
      </w:pPr>
      <w:r w:rsidRPr="009253B2">
        <w:rPr>
          <w:b/>
        </w:rPr>
        <w:t>Union rep</w:t>
      </w:r>
      <w:r>
        <w:rPr>
          <w:b/>
        </w:rPr>
        <w:t>/shop steward</w:t>
      </w:r>
      <w:r>
        <w:t xml:space="preserve"> – Trade union reps are elected directly by their fellow workers and act as their representatives in individual and collective dealings with management. Trade union reps aren’t paid but they do get paid time off to do their work as a rep.</w:t>
      </w:r>
      <w:r w:rsidR="00586E11">
        <w:br w:type="page"/>
      </w:r>
    </w:p>
    <w:p w14:paraId="79678021" w14:textId="77777777" w:rsidR="00DF3D6E" w:rsidRDefault="00DF3D6E" w:rsidP="00586E11">
      <w:pPr>
        <w:pStyle w:val="Heading2"/>
      </w:pPr>
      <w:bookmarkStart w:id="5" w:name="_Toc204741622"/>
      <w:r>
        <w:lastRenderedPageBreak/>
        <w:t>About Prospect</w:t>
      </w:r>
      <w:bookmarkEnd w:id="5"/>
    </w:p>
    <w:p w14:paraId="12AB5FFC" w14:textId="77777777" w:rsidR="00DF3D6E" w:rsidRDefault="00DF3D6E" w:rsidP="00DF3D6E"/>
    <w:p w14:paraId="538E12E6" w14:textId="77777777" w:rsidR="00DF3D6E" w:rsidRDefault="00DF3D6E" w:rsidP="00DF3D6E">
      <w:r>
        <w:t xml:space="preserve">Most of the larger unions in the UK have grown and evolved through mergers and acquisitions with other unions, staff associations and professional bodies – either through necessity or strategy. </w:t>
      </w:r>
    </w:p>
    <w:p w14:paraId="0C77DEEB" w14:textId="77777777" w:rsidR="00DF3D6E" w:rsidRDefault="00DF3D6E" w:rsidP="00DF3D6E">
      <w:r>
        <w:t>Prospect is no exception, having absorbed various groups of professional and specialist staff. It is now the tenth largest union in Britain out of the sixty-six affiliated to the Trades Union Congress – the umbrella body for Britain’s unions – and the most diverse.</w:t>
      </w:r>
    </w:p>
    <w:p w14:paraId="6DAF9D48" w14:textId="77777777" w:rsidR="00DF3D6E" w:rsidRDefault="00DF3D6E" w:rsidP="00DF3D6E">
      <w:r>
        <w:t xml:space="preserve">Prospect was formed in 2001 through the merger of the Engineers and Managers Association and the Institution of Professionals, Managers and Specialists. IPMS originated from the Royal Corps of Naval Constructors of 1916, so the new union inherited extensive history. </w:t>
      </w:r>
    </w:p>
    <w:p w14:paraId="0531D10A" w14:textId="77777777" w:rsidR="00DF3D6E" w:rsidRDefault="00DF3D6E" w:rsidP="00DF3D6E">
      <w:r>
        <w:t>The EMA’s power station managers and electricity distribution engineers complemented the IPMS demographic (scientists, engineers and managers in the defence, energy, heritage, environment and transport sectors) and strengthened our bargaining power.</w:t>
      </w:r>
    </w:p>
    <w:p w14:paraId="632D261A" w14:textId="77777777" w:rsidR="00DF3D6E" w:rsidRDefault="00DF3D6E" w:rsidP="00DF3D6E">
      <w:r>
        <w:t xml:space="preserve">Prospect merged with the telecoms professionals in Connect union in 2010 and with Aspect, which represents professionals in education, children’s services and social care in 2012. In January 2017, Bectu, the media and entertainment union, joined us to create a sector which includes broadcasting, cinema, film, digital media, independent production, leisure, IT and telecoms, theatre and the arts. </w:t>
      </w:r>
    </w:p>
    <w:p w14:paraId="561B997F" w14:textId="77777777" w:rsidR="00DF3D6E" w:rsidRDefault="00DF3D6E" w:rsidP="00DF3D6E">
      <w:r>
        <w:t xml:space="preserve">Despite the expansion, the union has managed to maintain four key principles of industrial relations that are consistently important to members, whichever union they originated from: </w:t>
      </w:r>
    </w:p>
    <w:p w14:paraId="7BDC861C" w14:textId="77777777" w:rsidR="00DF3D6E" w:rsidRDefault="00DF3D6E" w:rsidP="00147807">
      <w:pPr>
        <w:pStyle w:val="ListBullet"/>
      </w:pPr>
      <w:r>
        <w:t>we represent professional staff</w:t>
      </w:r>
    </w:p>
    <w:p w14:paraId="5611CC5E" w14:textId="77777777" w:rsidR="00DF3D6E" w:rsidRDefault="00DF3D6E" w:rsidP="00147807">
      <w:pPr>
        <w:pStyle w:val="ListBullet"/>
      </w:pPr>
      <w:r>
        <w:t xml:space="preserve">we are not affiliated to any party political </w:t>
      </w:r>
    </w:p>
    <w:p w14:paraId="03DA1715" w14:textId="77777777" w:rsidR="00DF3D6E" w:rsidRDefault="00DF3D6E" w:rsidP="00147807">
      <w:pPr>
        <w:pStyle w:val="ListBullet"/>
      </w:pPr>
      <w:r>
        <w:t xml:space="preserve">one of our objectives is ‘…to promote the advancement and efficiency of industries and organisations where members are employed’ </w:t>
      </w:r>
    </w:p>
    <w:p w14:paraId="60B42771" w14:textId="77777777" w:rsidR="00DF3D6E" w:rsidRDefault="00DF3D6E" w:rsidP="00147807">
      <w:pPr>
        <w:pStyle w:val="ListBullet"/>
      </w:pPr>
      <w:r>
        <w:t>as an affiliate, we enjoy the resources of the TUC.</w:t>
      </w:r>
    </w:p>
    <w:p w14:paraId="7A59F755" w14:textId="77777777" w:rsidR="00DF3D6E" w:rsidRDefault="00DF3D6E" w:rsidP="00DF3D6E">
      <w:r>
        <w:t> </w:t>
      </w:r>
    </w:p>
    <w:p w14:paraId="68727D8D" w14:textId="77777777" w:rsidR="00586E11" w:rsidRDefault="00586E11">
      <w:pPr>
        <w:spacing w:before="0" w:after="180" w:line="280" w:lineRule="exact"/>
      </w:pPr>
      <w:r>
        <w:br w:type="page"/>
      </w:r>
    </w:p>
    <w:p w14:paraId="0B4765DD" w14:textId="77777777" w:rsidR="00DF3D6E" w:rsidRDefault="00DF3D6E" w:rsidP="00586E11">
      <w:pPr>
        <w:pStyle w:val="Heading2"/>
      </w:pPr>
      <w:bookmarkStart w:id="6" w:name="_Toc204741623"/>
      <w:r>
        <w:lastRenderedPageBreak/>
        <w:t>What happens on trade union courses?</w:t>
      </w:r>
      <w:bookmarkEnd w:id="6"/>
    </w:p>
    <w:p w14:paraId="344BDAD0" w14:textId="0CC94FA1" w:rsidR="00DF3D6E" w:rsidRDefault="00DF3D6E" w:rsidP="00DF3D6E">
      <w:r>
        <w:t xml:space="preserve">For many trade union activists, </w:t>
      </w:r>
      <w:r w:rsidR="0074516B">
        <w:t>Bectu</w:t>
      </w:r>
      <w:r>
        <w:t xml:space="preserve"> courses mark a return to education, sometimes when previous experiences have been less than positive.  </w:t>
      </w:r>
    </w:p>
    <w:p w14:paraId="5D1634C7" w14:textId="77777777" w:rsidR="00DF3D6E" w:rsidRDefault="00DF3D6E" w:rsidP="00DF3D6E">
      <w:r>
        <w:t xml:space="preserve">Trade union education places great value on the knowledge that union reps bring to the course and seeks to enhance this by working co-operatively to gain new knowledge.  </w:t>
      </w:r>
    </w:p>
    <w:p w14:paraId="37F3A09E" w14:textId="3EFA59A4" w:rsidR="00DF3D6E" w:rsidRDefault="00DF3D6E" w:rsidP="00DF3D6E">
      <w:r>
        <w:t xml:space="preserve">We place great emphasis on team working and involving everybody in the learning process. This not only makes learning interesting and </w:t>
      </w:r>
      <w:r w:rsidR="001E13BF">
        <w:t>challenging but</w:t>
      </w:r>
      <w:r>
        <w:t xml:space="preserve"> is rooted in well-researched and tested educational methods. </w:t>
      </w:r>
    </w:p>
    <w:p w14:paraId="18659D93" w14:textId="77777777" w:rsidR="00DF3D6E" w:rsidRDefault="00DF3D6E" w:rsidP="00DF3D6E">
      <w:r>
        <w:t xml:space="preserve">As part of this </w:t>
      </w:r>
      <w:proofErr w:type="gramStart"/>
      <w:r>
        <w:t>approach</w:t>
      </w:r>
      <w:proofErr w:type="gramEnd"/>
      <w:r>
        <w:t xml:space="preserve"> we will:</w:t>
      </w:r>
    </w:p>
    <w:p w14:paraId="0D5AD185" w14:textId="77777777" w:rsidR="00DF3D6E" w:rsidRDefault="00DF3D6E" w:rsidP="00147807">
      <w:pPr>
        <w:pStyle w:val="ListBullet"/>
      </w:pPr>
      <w:r>
        <w:t>encourage a cooperative approach to learning</w:t>
      </w:r>
    </w:p>
    <w:p w14:paraId="702488DF" w14:textId="77777777" w:rsidR="00DF3D6E" w:rsidRDefault="00DF3D6E" w:rsidP="00147807">
      <w:pPr>
        <w:pStyle w:val="ListBullet"/>
      </w:pPr>
      <w:r>
        <w:t>allow workplace experiences to be reflected and valued throughout the programme</w:t>
      </w:r>
    </w:p>
    <w:p w14:paraId="44A3BDA2" w14:textId="77777777" w:rsidR="00DF3D6E" w:rsidRDefault="00DF3D6E" w:rsidP="00147807">
      <w:pPr>
        <w:pStyle w:val="ListBullet"/>
      </w:pPr>
      <w:r>
        <w:t>help you to build a useful resource pack to support your union activity</w:t>
      </w:r>
    </w:p>
    <w:p w14:paraId="58AEDBF9" w14:textId="06C712B3" w:rsidR="00DF3D6E" w:rsidRDefault="00DF3D6E" w:rsidP="00147807">
      <w:pPr>
        <w:pStyle w:val="ListBullet"/>
      </w:pPr>
      <w:r>
        <w:t xml:space="preserve">encourage a collective approach to your role as a </w:t>
      </w:r>
      <w:r w:rsidR="0074516B">
        <w:t>Bectu</w:t>
      </w:r>
      <w:r>
        <w:t xml:space="preserve"> representative.</w:t>
      </w:r>
    </w:p>
    <w:p w14:paraId="0D24832C" w14:textId="77777777" w:rsidR="00DF3D6E" w:rsidRDefault="00DF3D6E" w:rsidP="00586E11">
      <w:pPr>
        <w:pStyle w:val="Heading3"/>
      </w:pPr>
      <w:bookmarkStart w:id="7" w:name="_Toc204741624"/>
      <w:r>
        <w:t>The tutor’s role</w:t>
      </w:r>
      <w:bookmarkEnd w:id="7"/>
    </w:p>
    <w:p w14:paraId="4CC8E588" w14:textId="77777777" w:rsidR="00DF3D6E" w:rsidRDefault="00DF3D6E" w:rsidP="00DF3D6E">
      <w:r>
        <w:t xml:space="preserve">Trade union tutors are qualified to teach in the ‘learning and skills sector’ (adult education outside of university) and will also have extensive practical experience as trade unionists. </w:t>
      </w:r>
    </w:p>
    <w:p w14:paraId="521A753C" w14:textId="77777777" w:rsidR="00DF3D6E" w:rsidRDefault="00DF3D6E" w:rsidP="00DF3D6E">
      <w:r>
        <w:t>They should be inspiring, accessible and empowering – you should learn from them! Your tutor will:</w:t>
      </w:r>
    </w:p>
    <w:p w14:paraId="5C106F0A" w14:textId="77777777" w:rsidR="00DF3D6E" w:rsidRDefault="00DF3D6E" w:rsidP="00147807">
      <w:pPr>
        <w:pStyle w:val="ListBullet"/>
      </w:pPr>
      <w:r>
        <w:t>make sure that the expected learning outcomes are clear</w:t>
      </w:r>
    </w:p>
    <w:p w14:paraId="7D80B037" w14:textId="77777777" w:rsidR="00DF3D6E" w:rsidRDefault="00DF3D6E" w:rsidP="00147807">
      <w:pPr>
        <w:pStyle w:val="ListBullet"/>
      </w:pPr>
      <w:r>
        <w:t>encourage and facilitate everyone’s participation</w:t>
      </w:r>
    </w:p>
    <w:p w14:paraId="4CF5292A" w14:textId="77777777" w:rsidR="00DF3D6E" w:rsidRDefault="00DF3D6E" w:rsidP="00147807">
      <w:pPr>
        <w:pStyle w:val="ListBullet"/>
      </w:pPr>
      <w:r>
        <w:t xml:space="preserve">introduce you to new ideas and concepts </w:t>
      </w:r>
    </w:p>
    <w:p w14:paraId="7438FB68" w14:textId="77777777" w:rsidR="00DF3D6E" w:rsidRDefault="00DF3D6E" w:rsidP="00147807">
      <w:pPr>
        <w:pStyle w:val="ListBullet"/>
      </w:pPr>
      <w:r>
        <w:t>giving guidance on how to become an accredited rep</w:t>
      </w:r>
    </w:p>
    <w:p w14:paraId="4911CC1A" w14:textId="77777777" w:rsidR="00DF3D6E" w:rsidRDefault="00DF3D6E" w:rsidP="00147807">
      <w:pPr>
        <w:pStyle w:val="ListBullet"/>
      </w:pPr>
      <w:r>
        <w:t>help you understand your own preferred learning styles and ensure that everyone can participate and benefit.</w:t>
      </w:r>
    </w:p>
    <w:p w14:paraId="23614E17" w14:textId="77777777" w:rsidR="00DF3D6E" w:rsidRDefault="00DF3D6E" w:rsidP="00586E11">
      <w:pPr>
        <w:pStyle w:val="Heading3"/>
      </w:pPr>
      <w:bookmarkStart w:id="8" w:name="_Toc204741625"/>
      <w:r>
        <w:t>Your role</w:t>
      </w:r>
      <w:bookmarkEnd w:id="8"/>
    </w:p>
    <w:p w14:paraId="66FD8B90" w14:textId="77777777" w:rsidR="00DF3D6E" w:rsidRDefault="00DF3D6E" w:rsidP="00DF3D6E">
      <w:r>
        <w:t>The focus of trade union education is 'learning' rather than 'teaching'. The focus is on you and your colleagues as learners rather than on the tutor (although their role is absolutely vital) as teacher. In particular, we hope you will:</w:t>
      </w:r>
    </w:p>
    <w:p w14:paraId="27E010E5" w14:textId="77777777" w:rsidR="00DF3D6E" w:rsidRDefault="00DF3D6E" w:rsidP="00147807">
      <w:pPr>
        <w:pStyle w:val="ListBullet"/>
      </w:pPr>
      <w:r>
        <w:t>feel confident to participate fully</w:t>
      </w:r>
    </w:p>
    <w:p w14:paraId="59F4E526" w14:textId="77777777" w:rsidR="00DF3D6E" w:rsidRDefault="00DF3D6E" w:rsidP="00147807">
      <w:pPr>
        <w:pStyle w:val="ListBullet"/>
      </w:pPr>
      <w:r>
        <w:t>be able to support your colleagues</w:t>
      </w:r>
    </w:p>
    <w:p w14:paraId="2307D958" w14:textId="77777777" w:rsidR="00DF3D6E" w:rsidRDefault="00DF3D6E" w:rsidP="00147807">
      <w:pPr>
        <w:pStyle w:val="ListBullet"/>
      </w:pPr>
      <w:r>
        <w:t>enjoy the learning process</w:t>
      </w:r>
    </w:p>
    <w:p w14:paraId="7F29C614" w14:textId="77777777" w:rsidR="00DF3D6E" w:rsidRDefault="00DF3D6E" w:rsidP="00147807">
      <w:pPr>
        <w:pStyle w:val="ListBullet"/>
      </w:pPr>
      <w:r>
        <w:t>add to your existing knowledge and skill</w:t>
      </w:r>
    </w:p>
    <w:p w14:paraId="00A0E78E" w14:textId="4B90A352" w:rsidR="00DF3D6E" w:rsidRDefault="00DF3D6E" w:rsidP="00147807">
      <w:pPr>
        <w:pStyle w:val="ListBullet"/>
      </w:pPr>
      <w:r>
        <w:t xml:space="preserve">use your new knowledge and skills to support </w:t>
      </w:r>
      <w:r w:rsidR="003B58F1">
        <w:t>Bectu</w:t>
      </w:r>
      <w:r>
        <w:t>’s aims in your workplace.</w:t>
      </w:r>
    </w:p>
    <w:p w14:paraId="37DFD07C" w14:textId="77777777" w:rsidR="00DF3D6E" w:rsidRDefault="00DF3D6E" w:rsidP="00DF3D6E">
      <w:r>
        <w:t>We ask that you take an active part in the course, support your fellow reps and course members when you can and be respectful of other delegates during the course – this will help you promote collective and co-operative activity at your own workplace.</w:t>
      </w:r>
    </w:p>
    <w:p w14:paraId="204DEABC" w14:textId="149A3B39" w:rsidR="00DF3D6E" w:rsidRDefault="00DF3D6E" w:rsidP="00DF3D6E">
      <w:r>
        <w:t xml:space="preserve">We respect whatever pronoun you wish to be referred to during the course – please write it on your </w:t>
      </w:r>
      <w:r w:rsidR="00276B18">
        <w:t>name card</w:t>
      </w:r>
      <w:r w:rsidR="00123748">
        <w:t>/screen</w:t>
      </w:r>
      <w:r>
        <w:t>.</w:t>
      </w:r>
    </w:p>
    <w:p w14:paraId="6832EA63" w14:textId="77777777" w:rsidR="00DF3D6E" w:rsidRDefault="00DF3D6E" w:rsidP="00DF3D6E"/>
    <w:p w14:paraId="0456CBBC" w14:textId="77777777" w:rsidR="00DF3D6E" w:rsidRDefault="00DF3D6E" w:rsidP="00586E11">
      <w:pPr>
        <w:pStyle w:val="Heading3"/>
      </w:pPr>
      <w:bookmarkStart w:id="9" w:name="_Toc204741626"/>
      <w:r>
        <w:lastRenderedPageBreak/>
        <w:t>Using your knowledge and skills</w:t>
      </w:r>
      <w:bookmarkEnd w:id="9"/>
    </w:p>
    <w:p w14:paraId="10D290C4" w14:textId="77777777" w:rsidR="00DF3D6E" w:rsidRDefault="00DF3D6E" w:rsidP="00DF3D6E">
      <w:r>
        <w:t xml:space="preserve">Learning and knowledge are valuable in their own right – they need no justification but as practical people we want to encourage you to develop further.  </w:t>
      </w:r>
    </w:p>
    <w:p w14:paraId="79085BC8" w14:textId="77777777" w:rsidR="00DF3D6E" w:rsidRDefault="00DF3D6E" w:rsidP="00DF3D6E">
      <w:r>
        <w:t xml:space="preserve">First, we want your experience of learning with us to encourage you to engage in other forms of learning. </w:t>
      </w:r>
    </w:p>
    <w:p w14:paraId="50B60AC8" w14:textId="77777777" w:rsidR="00DF3D6E" w:rsidRDefault="00DF3D6E" w:rsidP="00DF3D6E">
      <w:r>
        <w:t>Second, we hope you will use your learning to make a difference at work – for the better.</w:t>
      </w:r>
    </w:p>
    <w:p w14:paraId="72C86FB2" w14:textId="77777777" w:rsidR="00DF3D6E" w:rsidRDefault="00DF3D6E" w:rsidP="00DF3D6E">
      <w:r>
        <w:t xml:space="preserve">To help you put your learning to good use we will provide you with a small ‘action plan’ for you to apply at your workplace. We will also support you to carry it out. </w:t>
      </w:r>
    </w:p>
    <w:p w14:paraId="0E720617" w14:textId="77777777" w:rsidR="00DF3D6E" w:rsidRDefault="00DF3D6E" w:rsidP="00DF3D6E">
      <w:r>
        <w:t> </w:t>
      </w:r>
    </w:p>
    <w:p w14:paraId="47604EBC" w14:textId="77777777" w:rsidR="00586E11" w:rsidRDefault="00586E11">
      <w:pPr>
        <w:spacing w:before="0" w:after="180" w:line="280" w:lineRule="exact"/>
      </w:pPr>
      <w:r>
        <w:br w:type="page"/>
      </w:r>
    </w:p>
    <w:p w14:paraId="54B96CD8" w14:textId="77777777" w:rsidR="00DF3D6E" w:rsidRDefault="00DF3D6E" w:rsidP="00586E11">
      <w:pPr>
        <w:pStyle w:val="Heading2"/>
      </w:pPr>
      <w:bookmarkStart w:id="10" w:name="_Toc204741627"/>
      <w:r>
        <w:lastRenderedPageBreak/>
        <w:t>Equality and diversity statement</w:t>
      </w:r>
      <w:bookmarkEnd w:id="10"/>
    </w:p>
    <w:p w14:paraId="68917F8B" w14:textId="6845C552" w:rsidR="00DF3D6E" w:rsidRDefault="003B58F1" w:rsidP="00DF3D6E">
      <w:r>
        <w:t>Bectu</w:t>
      </w:r>
      <w:r w:rsidR="00DF3D6E">
        <w:t xml:space="preserve"> is dedicated to providing training for all its representatives and activists that aspires to the highest standards of respect for difference and diversity. </w:t>
      </w:r>
    </w:p>
    <w:p w14:paraId="30D6F8F9" w14:textId="77777777" w:rsidR="00DF3D6E" w:rsidRDefault="00DF3D6E" w:rsidP="00DF3D6E">
      <w:r>
        <w:t xml:space="preserve">This statement is inspired by our trade union values of justice, fairness, democracy, solidarity and equality. As a trade union, we oppose any view, action or organisation that undermines the ability of working people to act collectively to pursue their democratically determined policies and objectives. </w:t>
      </w:r>
    </w:p>
    <w:p w14:paraId="421A3D80" w14:textId="77777777" w:rsidR="00DF3D6E" w:rsidRDefault="00DF3D6E" w:rsidP="00DF3D6E">
      <w:r>
        <w:t xml:space="preserve">We are opposed to discrimination against people on the basis of their gender, nationality, ethnicity, religion, disability, sexual orientation, marital status, social class, age, politics or education. </w:t>
      </w:r>
    </w:p>
    <w:p w14:paraId="03B63790" w14:textId="77777777" w:rsidR="00586E11" w:rsidRDefault="00DF3D6E" w:rsidP="00DF3D6E">
      <w:r>
        <w:t xml:space="preserve">We defend the right to freedom of expression and to political opinions and beliefs except where these conflict with, or tend to undermine, the freedom of other people from discrimination on the grounds listed above. </w:t>
      </w:r>
    </w:p>
    <w:p w14:paraId="007E3D8C" w14:textId="102EF6EC" w:rsidR="00DF3D6E" w:rsidRDefault="00BE2986" w:rsidP="00DF3D6E">
      <w:r>
        <w:t>In particular,</w:t>
      </w:r>
      <w:r w:rsidR="00DF3D6E">
        <w:t xml:space="preserve"> we are opposed to sexist, racist and fascist ideologies and will not permit such views to be promoted at </w:t>
      </w:r>
      <w:r w:rsidR="003B58F1">
        <w:t>Bectu</w:t>
      </w:r>
      <w:r w:rsidR="00DF3D6E">
        <w:t xml:space="preserve"> education events.</w:t>
      </w:r>
    </w:p>
    <w:p w14:paraId="060BDA1C" w14:textId="0B31BDE7" w:rsidR="00DF3D6E" w:rsidRDefault="00DF3D6E" w:rsidP="00DF3D6E">
      <w:r>
        <w:t xml:space="preserve">We will seek to ensure that all </w:t>
      </w:r>
      <w:r w:rsidR="003B58F1">
        <w:t>Bectu</w:t>
      </w:r>
      <w:r>
        <w:t xml:space="preserve"> training is accessible to all who wish to attend. Recruitment to courses will be open, fair and in line with our commitments above.  </w:t>
      </w:r>
    </w:p>
    <w:p w14:paraId="0FBB2B22" w14:textId="0573172E" w:rsidR="00DF3D6E" w:rsidRDefault="00DF3D6E" w:rsidP="00DF3D6E">
      <w:r>
        <w:t xml:space="preserve">All courses will allow opinions to be put forward and defended (consistent with the statement above). All members who attend </w:t>
      </w:r>
      <w:r w:rsidR="003B58F1">
        <w:t>Bectu</w:t>
      </w:r>
      <w:r>
        <w:t xml:space="preserve"> courses are entitled to respect.</w:t>
      </w:r>
    </w:p>
    <w:p w14:paraId="1A7276DA" w14:textId="77777777" w:rsidR="00DF3D6E" w:rsidRDefault="00DF3D6E" w:rsidP="00DF3D6E">
      <w:r>
        <w:t>Members who want to raise issues relating to our commitment to equality and diversity, or if they wish to lodge a complaint about any incident or failure concerning this policy, should use the following procedure:</w:t>
      </w:r>
    </w:p>
    <w:p w14:paraId="344645F2" w14:textId="77777777" w:rsidR="00DF3D6E" w:rsidRDefault="00DF3D6E" w:rsidP="00147807">
      <w:pPr>
        <w:pStyle w:val="ListBullet"/>
      </w:pPr>
      <w:r>
        <w:t>any issue occurring during a course to be raised with the tutor</w:t>
      </w:r>
    </w:p>
    <w:p w14:paraId="06F61C28" w14:textId="41D54D37" w:rsidR="00DF3D6E" w:rsidRDefault="00DF3D6E" w:rsidP="00147807">
      <w:pPr>
        <w:pStyle w:val="ListBullet"/>
      </w:pPr>
      <w:r>
        <w:t xml:space="preserve">if this is not practicable, or if the complaint is not dealt with to the satisfaction of the member, it should be raised with </w:t>
      </w:r>
      <w:r w:rsidR="003B58F1">
        <w:t>Bectu</w:t>
      </w:r>
      <w:r>
        <w:t>’s education officer or the education and skills manager</w:t>
      </w:r>
    </w:p>
    <w:p w14:paraId="2AA2DBE9" w14:textId="77777777" w:rsidR="00DF3D6E" w:rsidRDefault="00DF3D6E" w:rsidP="00147807">
      <w:pPr>
        <w:pStyle w:val="ListBullet"/>
      </w:pPr>
      <w:r>
        <w:t>if a member is not satisfied, the matter should be referred to the General Secretary.</w:t>
      </w:r>
    </w:p>
    <w:p w14:paraId="44DB4805" w14:textId="77777777" w:rsidR="00DF3D6E" w:rsidRDefault="00DF3D6E" w:rsidP="00147807">
      <w:pPr>
        <w:tabs>
          <w:tab w:val="left" w:pos="2560"/>
        </w:tabs>
      </w:pPr>
      <w:r>
        <w:t> </w:t>
      </w:r>
      <w:r w:rsidR="00147807">
        <w:tab/>
      </w:r>
    </w:p>
    <w:p w14:paraId="2B66C182" w14:textId="77777777" w:rsidR="00586E11" w:rsidRDefault="00586E11">
      <w:pPr>
        <w:spacing w:before="0" w:after="180" w:line="280" w:lineRule="exact"/>
      </w:pPr>
      <w:r>
        <w:br w:type="page"/>
      </w:r>
    </w:p>
    <w:p w14:paraId="201A5BF7" w14:textId="77777777" w:rsidR="00DF3D6E" w:rsidRDefault="00DF3D6E" w:rsidP="00586E11">
      <w:pPr>
        <w:pStyle w:val="Heading2"/>
      </w:pPr>
      <w:bookmarkStart w:id="11" w:name="_Toc204741628"/>
      <w:r>
        <w:lastRenderedPageBreak/>
        <w:t xml:space="preserve">Session 1: Activity </w:t>
      </w:r>
      <w:r w:rsidR="003955FD">
        <w:t>A</w:t>
      </w:r>
      <w:r>
        <w:t xml:space="preserve"> – Introductions</w:t>
      </w:r>
      <w:bookmarkEnd w:id="11"/>
    </w:p>
    <w:p w14:paraId="2E46CE00" w14:textId="77777777" w:rsidR="00DF3D6E" w:rsidRDefault="00DF3D6E" w:rsidP="00DF3D6E"/>
    <w:p w14:paraId="162ECD99" w14:textId="77777777" w:rsidR="00FE0952" w:rsidRDefault="00FE0952" w:rsidP="00FE0952">
      <w:r>
        <w:t>The tutor will ask you to introduce yourself</w:t>
      </w:r>
    </w:p>
    <w:p w14:paraId="1C92127E" w14:textId="77777777" w:rsidR="00FE0952" w:rsidRDefault="00FE0952" w:rsidP="00FE0952">
      <w:r>
        <w:t>Please give the following information to the group:</w:t>
      </w:r>
    </w:p>
    <w:p w14:paraId="2ADC302F" w14:textId="77777777" w:rsidR="00FE0952" w:rsidRDefault="00FE0952" w:rsidP="00FE0952">
      <w:pPr>
        <w:pStyle w:val="ListBullet"/>
      </w:pPr>
      <w:r>
        <w:t xml:space="preserve">your name </w:t>
      </w:r>
    </w:p>
    <w:p w14:paraId="5C314EB1" w14:textId="77777777" w:rsidR="00FE0952" w:rsidRDefault="00FE0952" w:rsidP="00FE0952">
      <w:pPr>
        <w:pStyle w:val="ListBullet"/>
      </w:pPr>
      <w:r>
        <w:t xml:space="preserve">the type of role you do in your work </w:t>
      </w:r>
    </w:p>
    <w:p w14:paraId="6AA4D169" w14:textId="77777777" w:rsidR="00FE0952" w:rsidRDefault="00FE0952" w:rsidP="00FE0952">
      <w:pPr>
        <w:pStyle w:val="ListBullet"/>
      </w:pPr>
      <w:r>
        <w:t>what would you consider your greatest achievement in your career?</w:t>
      </w:r>
    </w:p>
    <w:p w14:paraId="5002A5AD" w14:textId="77777777" w:rsidR="00FE0952" w:rsidRDefault="00FE0952" w:rsidP="00FE0952">
      <w:pPr>
        <w:pStyle w:val="ListBullet"/>
      </w:pPr>
      <w:r>
        <w:t>one word you think best describes you</w:t>
      </w:r>
    </w:p>
    <w:p w14:paraId="109AB358" w14:textId="77777777" w:rsidR="00FE0952" w:rsidRDefault="00FE0952" w:rsidP="00FE0952">
      <w:pPr>
        <w:pStyle w:val="ListBullet"/>
      </w:pPr>
      <w:r>
        <w:t xml:space="preserve">their current union role and how long they have been active in that role </w:t>
      </w:r>
    </w:p>
    <w:p w14:paraId="19DEF41D" w14:textId="77777777" w:rsidR="00FE0952" w:rsidRDefault="00FE0952" w:rsidP="00FE0952">
      <w:pPr>
        <w:pStyle w:val="ListBullet"/>
      </w:pPr>
      <w:r>
        <w:t>in terms of your career what would you define as success</w:t>
      </w:r>
    </w:p>
    <w:p w14:paraId="1947B868" w14:textId="77777777" w:rsidR="00FE0952" w:rsidRDefault="00FE0952" w:rsidP="00FE0952"/>
    <w:p w14:paraId="6C4E6131" w14:textId="6F7A2646" w:rsidR="00DF3D6E" w:rsidRDefault="00FE0952" w:rsidP="00FE0952">
      <w:r>
        <w:t>The reason we ask about your career is because that for a freelance branch to be successful for its members it should be linked to the aspirations of the members careers.</w:t>
      </w:r>
    </w:p>
    <w:tbl>
      <w:tblPr>
        <w:tblStyle w:val="ProspectBectu"/>
        <w:tblW w:w="9923" w:type="dxa"/>
        <w:tblInd w:w="-284" w:type="dxa"/>
        <w:tblBorders>
          <w:top w:val="none" w:sz="0" w:space="0" w:color="auto"/>
          <w:left w:val="none" w:sz="0" w:space="0" w:color="auto"/>
          <w:right w:val="none" w:sz="0" w:space="0" w:color="auto"/>
        </w:tblBorders>
        <w:tblCellMar>
          <w:left w:w="0" w:type="dxa"/>
          <w:right w:w="0" w:type="dxa"/>
        </w:tblCellMar>
        <w:tblLook w:val="04A0" w:firstRow="1" w:lastRow="0" w:firstColumn="1" w:lastColumn="0" w:noHBand="0" w:noVBand="1"/>
      </w:tblPr>
      <w:tblGrid>
        <w:gridCol w:w="9923"/>
      </w:tblGrid>
      <w:tr w:rsidR="00120639" w:rsidRPr="004B29A3" w14:paraId="4D91B1B8" w14:textId="77777777" w:rsidTr="00523A69">
        <w:trPr>
          <w:cnfStyle w:val="100000000000" w:firstRow="1" w:lastRow="0" w:firstColumn="0" w:lastColumn="0" w:oddVBand="0" w:evenVBand="0" w:oddHBand="0" w:evenHBand="0" w:firstRowFirstColumn="0" w:firstRowLastColumn="0" w:lastRowFirstColumn="0" w:lastRowLastColumn="0"/>
        </w:trPr>
        <w:tc>
          <w:tcPr>
            <w:tcW w:w="9923" w:type="dxa"/>
            <w:tcBorders>
              <w:top w:val="nil"/>
              <w:bottom w:val="nil"/>
            </w:tcBorders>
            <w:shd w:val="clear" w:color="auto" w:fill="auto"/>
          </w:tcPr>
          <w:p w14:paraId="6A25F76B" w14:textId="77777777" w:rsidR="00120639" w:rsidRPr="0096044D" w:rsidRDefault="00120639" w:rsidP="00523A69">
            <w:pPr>
              <w:pStyle w:val="ListNumber"/>
              <w:numPr>
                <w:ilvl w:val="0"/>
                <w:numId w:val="0"/>
              </w:numPr>
            </w:pPr>
            <w:r w:rsidRPr="0096044D">
              <w:t>Name</w:t>
            </w:r>
          </w:p>
        </w:tc>
      </w:tr>
      <w:tr w:rsidR="00120639" w:rsidRPr="004B29A3" w14:paraId="7E45A7DF" w14:textId="77777777" w:rsidTr="00523A69">
        <w:trPr>
          <w:trHeight w:val="170"/>
        </w:trPr>
        <w:tc>
          <w:tcPr>
            <w:tcW w:w="9923" w:type="dxa"/>
            <w:tcBorders>
              <w:top w:val="nil"/>
            </w:tcBorders>
          </w:tcPr>
          <w:p w14:paraId="695BB543" w14:textId="77777777" w:rsidR="00120639" w:rsidRPr="00415B10" w:rsidRDefault="00120639" w:rsidP="00523A69">
            <w:pPr>
              <w:spacing w:before="0"/>
              <w:rPr>
                <w:b/>
                <w:bCs/>
              </w:rPr>
            </w:pPr>
          </w:p>
        </w:tc>
      </w:tr>
      <w:tr w:rsidR="00120639" w:rsidRPr="002A7AB0" w14:paraId="0AAF1835" w14:textId="77777777" w:rsidTr="00523A69">
        <w:tc>
          <w:tcPr>
            <w:tcW w:w="9923" w:type="dxa"/>
            <w:tcBorders>
              <w:top w:val="nil"/>
              <w:bottom w:val="nil"/>
            </w:tcBorders>
            <w:tcMar>
              <w:top w:w="227" w:type="dxa"/>
            </w:tcMar>
          </w:tcPr>
          <w:p w14:paraId="514622BA" w14:textId="77777777" w:rsidR="00120639" w:rsidRPr="00415B10" w:rsidRDefault="00120639" w:rsidP="00523A69">
            <w:pPr>
              <w:pStyle w:val="ListNumber"/>
              <w:numPr>
                <w:ilvl w:val="0"/>
                <w:numId w:val="0"/>
              </w:numPr>
              <w:rPr>
                <w:b/>
                <w:bCs/>
              </w:rPr>
            </w:pPr>
            <w:r>
              <w:rPr>
                <w:b/>
                <w:bCs/>
              </w:rPr>
              <w:t>Work role</w:t>
            </w:r>
          </w:p>
        </w:tc>
      </w:tr>
      <w:tr w:rsidR="00120639" w:rsidRPr="004B29A3" w14:paraId="1490C852" w14:textId="77777777" w:rsidTr="00523A69">
        <w:trPr>
          <w:trHeight w:val="170"/>
        </w:trPr>
        <w:tc>
          <w:tcPr>
            <w:tcW w:w="9923" w:type="dxa"/>
            <w:tcBorders>
              <w:top w:val="nil"/>
            </w:tcBorders>
          </w:tcPr>
          <w:p w14:paraId="7A406C89" w14:textId="77777777" w:rsidR="00120639" w:rsidRPr="00415B10" w:rsidRDefault="00120639" w:rsidP="00523A69">
            <w:pPr>
              <w:spacing w:before="0"/>
              <w:rPr>
                <w:b/>
                <w:bCs/>
              </w:rPr>
            </w:pPr>
          </w:p>
        </w:tc>
      </w:tr>
      <w:tr w:rsidR="00120639" w:rsidRPr="004B29A3" w14:paraId="6BEB1DE8" w14:textId="77777777" w:rsidTr="00523A69">
        <w:trPr>
          <w:trHeight w:val="170"/>
        </w:trPr>
        <w:tc>
          <w:tcPr>
            <w:tcW w:w="9923" w:type="dxa"/>
            <w:tcBorders>
              <w:top w:val="nil"/>
            </w:tcBorders>
          </w:tcPr>
          <w:p w14:paraId="1161B1B5" w14:textId="77777777" w:rsidR="00120639" w:rsidRPr="00415B10" w:rsidRDefault="00120639" w:rsidP="00523A69">
            <w:pPr>
              <w:spacing w:before="0"/>
              <w:rPr>
                <w:b/>
                <w:bCs/>
              </w:rPr>
            </w:pPr>
          </w:p>
        </w:tc>
      </w:tr>
      <w:tr w:rsidR="00120639" w:rsidRPr="004B29A3" w14:paraId="00BA97AB" w14:textId="77777777" w:rsidTr="00523A69">
        <w:trPr>
          <w:trHeight w:val="170"/>
        </w:trPr>
        <w:tc>
          <w:tcPr>
            <w:tcW w:w="9923" w:type="dxa"/>
            <w:tcBorders>
              <w:top w:val="nil"/>
            </w:tcBorders>
          </w:tcPr>
          <w:p w14:paraId="35E72D1E" w14:textId="77777777" w:rsidR="00120639" w:rsidRPr="00415B10" w:rsidRDefault="00120639" w:rsidP="00523A69">
            <w:pPr>
              <w:spacing w:before="0"/>
              <w:rPr>
                <w:b/>
                <w:bCs/>
              </w:rPr>
            </w:pPr>
          </w:p>
        </w:tc>
      </w:tr>
      <w:tr w:rsidR="00120639" w:rsidRPr="002A7AB0" w14:paraId="22EDB152" w14:textId="77777777" w:rsidTr="00523A69">
        <w:tc>
          <w:tcPr>
            <w:tcW w:w="9923" w:type="dxa"/>
            <w:tcBorders>
              <w:top w:val="nil"/>
              <w:bottom w:val="nil"/>
            </w:tcBorders>
            <w:tcMar>
              <w:top w:w="227" w:type="dxa"/>
            </w:tcMar>
          </w:tcPr>
          <w:p w14:paraId="11591E57" w14:textId="77777777" w:rsidR="00120639" w:rsidRPr="00415B10" w:rsidRDefault="00120639" w:rsidP="00523A69">
            <w:pPr>
              <w:pStyle w:val="ListNumber"/>
              <w:numPr>
                <w:ilvl w:val="0"/>
                <w:numId w:val="0"/>
              </w:numPr>
              <w:rPr>
                <w:b/>
                <w:bCs/>
              </w:rPr>
            </w:pPr>
            <w:r>
              <w:rPr>
                <w:b/>
                <w:bCs/>
              </w:rPr>
              <w:t>Greatest achievement</w:t>
            </w:r>
          </w:p>
        </w:tc>
      </w:tr>
      <w:tr w:rsidR="00120639" w:rsidRPr="004B29A3" w14:paraId="2376ECBD" w14:textId="77777777" w:rsidTr="00523A69">
        <w:trPr>
          <w:trHeight w:val="170"/>
        </w:trPr>
        <w:tc>
          <w:tcPr>
            <w:tcW w:w="9923" w:type="dxa"/>
            <w:tcBorders>
              <w:top w:val="nil"/>
            </w:tcBorders>
          </w:tcPr>
          <w:p w14:paraId="13B8613C" w14:textId="77777777" w:rsidR="00120639" w:rsidRPr="00415B10" w:rsidRDefault="00120639" w:rsidP="00523A69">
            <w:pPr>
              <w:spacing w:before="0"/>
              <w:rPr>
                <w:b/>
                <w:bCs/>
              </w:rPr>
            </w:pPr>
          </w:p>
        </w:tc>
      </w:tr>
      <w:tr w:rsidR="00120639" w:rsidRPr="002A7AB0" w14:paraId="4BB5D513" w14:textId="77777777" w:rsidTr="00523A69">
        <w:tc>
          <w:tcPr>
            <w:tcW w:w="9923" w:type="dxa"/>
            <w:tcBorders>
              <w:top w:val="nil"/>
              <w:bottom w:val="nil"/>
            </w:tcBorders>
            <w:tcMar>
              <w:top w:w="227" w:type="dxa"/>
            </w:tcMar>
          </w:tcPr>
          <w:p w14:paraId="2464D7C1" w14:textId="77777777" w:rsidR="00120639" w:rsidRPr="00415B10" w:rsidRDefault="00120639" w:rsidP="00523A69">
            <w:pPr>
              <w:pStyle w:val="ListNumber"/>
              <w:numPr>
                <w:ilvl w:val="0"/>
                <w:numId w:val="0"/>
              </w:numPr>
              <w:rPr>
                <w:b/>
                <w:bCs/>
              </w:rPr>
            </w:pPr>
            <w:r>
              <w:rPr>
                <w:b/>
                <w:bCs/>
              </w:rPr>
              <w:t>One word that best describes you</w:t>
            </w:r>
          </w:p>
        </w:tc>
      </w:tr>
      <w:tr w:rsidR="00120639" w:rsidRPr="004B29A3" w14:paraId="6229C0BE" w14:textId="77777777" w:rsidTr="00523A69">
        <w:trPr>
          <w:trHeight w:val="170"/>
        </w:trPr>
        <w:tc>
          <w:tcPr>
            <w:tcW w:w="9923" w:type="dxa"/>
            <w:tcBorders>
              <w:top w:val="nil"/>
            </w:tcBorders>
          </w:tcPr>
          <w:p w14:paraId="19BC26D0" w14:textId="77777777" w:rsidR="00120639" w:rsidRPr="00415B10" w:rsidRDefault="00120639" w:rsidP="00523A69">
            <w:pPr>
              <w:spacing w:before="0"/>
              <w:rPr>
                <w:b/>
                <w:bCs/>
              </w:rPr>
            </w:pPr>
          </w:p>
        </w:tc>
      </w:tr>
      <w:tr w:rsidR="00120639" w:rsidRPr="004B29A3" w14:paraId="441A94F8" w14:textId="77777777" w:rsidTr="00523A69">
        <w:tc>
          <w:tcPr>
            <w:tcW w:w="9923" w:type="dxa"/>
            <w:tcBorders>
              <w:bottom w:val="nil"/>
            </w:tcBorders>
          </w:tcPr>
          <w:p w14:paraId="76D4284A" w14:textId="77777777" w:rsidR="00120639" w:rsidRPr="00415B10" w:rsidRDefault="00120639" w:rsidP="00523A69">
            <w:pPr>
              <w:pStyle w:val="ListNumber"/>
              <w:numPr>
                <w:ilvl w:val="0"/>
                <w:numId w:val="0"/>
              </w:numPr>
              <w:rPr>
                <w:b/>
                <w:bCs/>
              </w:rPr>
            </w:pPr>
            <w:r w:rsidRPr="00415B10">
              <w:rPr>
                <w:b/>
                <w:bCs/>
              </w:rPr>
              <w:t>Current union role</w:t>
            </w:r>
            <w:r>
              <w:rPr>
                <w:b/>
                <w:bCs/>
              </w:rPr>
              <w:t xml:space="preserve"> and how long have been active in that role</w:t>
            </w:r>
          </w:p>
        </w:tc>
      </w:tr>
      <w:tr w:rsidR="00120639" w:rsidRPr="004B29A3" w14:paraId="6E76DBE8" w14:textId="77777777" w:rsidTr="00523A69">
        <w:tc>
          <w:tcPr>
            <w:tcW w:w="9923" w:type="dxa"/>
            <w:tcBorders>
              <w:top w:val="nil"/>
            </w:tcBorders>
          </w:tcPr>
          <w:p w14:paraId="4AD1D21F" w14:textId="77777777" w:rsidR="00120639" w:rsidRPr="00415B10" w:rsidRDefault="00120639" w:rsidP="00523A69">
            <w:pPr>
              <w:pStyle w:val="ListNumber"/>
              <w:numPr>
                <w:ilvl w:val="0"/>
                <w:numId w:val="0"/>
              </w:numPr>
              <w:rPr>
                <w:b/>
                <w:bCs/>
              </w:rPr>
            </w:pPr>
          </w:p>
        </w:tc>
      </w:tr>
      <w:tr w:rsidR="00120639" w:rsidRPr="004B29A3" w14:paraId="6F0076EB" w14:textId="77777777" w:rsidTr="00523A69">
        <w:tc>
          <w:tcPr>
            <w:tcW w:w="9923" w:type="dxa"/>
            <w:tcBorders>
              <w:top w:val="nil"/>
            </w:tcBorders>
          </w:tcPr>
          <w:p w14:paraId="60DF3BA8" w14:textId="77777777" w:rsidR="00120639" w:rsidRPr="00415B10" w:rsidRDefault="00120639" w:rsidP="00523A69">
            <w:pPr>
              <w:pStyle w:val="ListNumber"/>
              <w:numPr>
                <w:ilvl w:val="0"/>
                <w:numId w:val="0"/>
              </w:numPr>
              <w:rPr>
                <w:b/>
                <w:bCs/>
              </w:rPr>
            </w:pPr>
          </w:p>
        </w:tc>
      </w:tr>
      <w:tr w:rsidR="00120639" w:rsidRPr="004B29A3" w14:paraId="2871866F" w14:textId="77777777" w:rsidTr="00523A69">
        <w:trPr>
          <w:trHeight w:val="170"/>
        </w:trPr>
        <w:tc>
          <w:tcPr>
            <w:tcW w:w="9923" w:type="dxa"/>
            <w:tcBorders>
              <w:bottom w:val="nil"/>
            </w:tcBorders>
          </w:tcPr>
          <w:p w14:paraId="7FDEFBDF" w14:textId="77777777" w:rsidR="00120639" w:rsidRPr="00415B10" w:rsidRDefault="00120639" w:rsidP="00523A69">
            <w:pPr>
              <w:spacing w:before="0"/>
              <w:rPr>
                <w:b/>
                <w:bCs/>
              </w:rPr>
            </w:pPr>
            <w:r>
              <w:rPr>
                <w:b/>
                <w:bCs/>
              </w:rPr>
              <w:t>In terms of your career what would you define as success</w:t>
            </w:r>
          </w:p>
        </w:tc>
      </w:tr>
      <w:tr w:rsidR="00120639" w:rsidRPr="004B29A3" w14:paraId="5F4FE9CB" w14:textId="77777777" w:rsidTr="00523A69">
        <w:tc>
          <w:tcPr>
            <w:tcW w:w="9923" w:type="dxa"/>
            <w:tcBorders>
              <w:top w:val="nil"/>
            </w:tcBorders>
          </w:tcPr>
          <w:p w14:paraId="263F23DF" w14:textId="77777777" w:rsidR="00120639" w:rsidRPr="00415B10" w:rsidRDefault="00120639" w:rsidP="00523A69">
            <w:pPr>
              <w:pStyle w:val="Normalnumberedparas"/>
              <w:spacing w:before="320" w:after="0"/>
              <w:rPr>
                <w:b/>
                <w:bCs/>
              </w:rPr>
            </w:pPr>
          </w:p>
        </w:tc>
      </w:tr>
      <w:tr w:rsidR="00120639" w:rsidRPr="004B29A3" w14:paraId="11ED8D64" w14:textId="77777777" w:rsidTr="00523A69">
        <w:trPr>
          <w:trHeight w:val="170"/>
        </w:trPr>
        <w:tc>
          <w:tcPr>
            <w:tcW w:w="9923" w:type="dxa"/>
            <w:tcBorders>
              <w:top w:val="nil"/>
            </w:tcBorders>
          </w:tcPr>
          <w:p w14:paraId="17C8EB0A" w14:textId="77777777" w:rsidR="00120639" w:rsidRPr="00415B10" w:rsidRDefault="00120639" w:rsidP="00523A69">
            <w:pPr>
              <w:spacing w:before="0"/>
              <w:rPr>
                <w:b/>
                <w:bCs/>
              </w:rPr>
            </w:pPr>
          </w:p>
        </w:tc>
      </w:tr>
    </w:tbl>
    <w:p w14:paraId="15F39575" w14:textId="77777777" w:rsidR="001E6C58" w:rsidRDefault="001E6C58">
      <w:pPr>
        <w:spacing w:before="0" w:after="180" w:line="280" w:lineRule="exact"/>
      </w:pPr>
      <w:r>
        <w:br w:type="page"/>
      </w:r>
    </w:p>
    <w:p w14:paraId="7E55CFC8" w14:textId="77777777" w:rsidR="001B6562" w:rsidRDefault="001B6562" w:rsidP="00DF3D6E"/>
    <w:p w14:paraId="017BAA31" w14:textId="77777777" w:rsidR="00DF3D6E" w:rsidRDefault="00DF3D6E" w:rsidP="003F738A">
      <w:pPr>
        <w:pStyle w:val="Heading2"/>
      </w:pPr>
      <w:bookmarkStart w:id="12" w:name="_Toc204741629"/>
      <w:r>
        <w:t>S</w:t>
      </w:r>
      <w:r w:rsidR="00585A26">
        <w:t>ession 2: What is a trade union</w:t>
      </w:r>
      <w:bookmarkEnd w:id="12"/>
    </w:p>
    <w:p w14:paraId="348B31C6" w14:textId="7817E968" w:rsidR="00DF3D6E" w:rsidRDefault="00DF3D6E" w:rsidP="00DF3D6E">
      <w:r>
        <w:t>The definition of a trade union is:</w:t>
      </w:r>
      <w:r w:rsidR="00585A26">
        <w:t xml:space="preserve"> </w:t>
      </w:r>
      <w:r>
        <w:t>An organised association of workers in a trade, group of trades, or profession, formed to protect and further their rights and interests.</w:t>
      </w:r>
    </w:p>
    <w:p w14:paraId="48623CC8" w14:textId="3D18791B" w:rsidR="00120639" w:rsidRDefault="00120639" w:rsidP="00DF3D6E">
      <w:bookmarkStart w:id="13" w:name="_Hlk62117647"/>
      <w:r>
        <w:t>As far as what that means for a freelance member it is that a trade union tries to:</w:t>
      </w:r>
    </w:p>
    <w:p w14:paraId="6EEAD759" w14:textId="4CB40E38" w:rsidR="00120639" w:rsidRDefault="00120639" w:rsidP="00120639">
      <w:pPr>
        <w:pStyle w:val="ListParagraph"/>
        <w:numPr>
          <w:ilvl w:val="0"/>
          <w:numId w:val="20"/>
        </w:numPr>
      </w:pPr>
      <w:r>
        <w:t>organise freelance workers collectively to change terms and conditions in the industry</w:t>
      </w:r>
    </w:p>
    <w:p w14:paraId="3292609F" w14:textId="4D5B5882" w:rsidR="00120639" w:rsidRDefault="00120639" w:rsidP="00120639">
      <w:pPr>
        <w:pStyle w:val="ListParagraph"/>
        <w:numPr>
          <w:ilvl w:val="0"/>
          <w:numId w:val="20"/>
        </w:numPr>
      </w:pPr>
      <w:r>
        <w:t>work to change the</w:t>
      </w:r>
      <w:r w:rsidR="001F52C9">
        <w:t xml:space="preserve"> accepted</w:t>
      </w:r>
      <w:r>
        <w:t xml:space="preserve"> norms</w:t>
      </w:r>
      <w:r w:rsidR="001F52C9">
        <w:t xml:space="preserve"> and behaviours in the theatre and live events industry</w:t>
      </w:r>
    </w:p>
    <w:p w14:paraId="445F5562" w14:textId="26964E73" w:rsidR="001F52C9" w:rsidRDefault="001F52C9" w:rsidP="00120639">
      <w:pPr>
        <w:pStyle w:val="ListParagraph"/>
        <w:numPr>
          <w:ilvl w:val="0"/>
          <w:numId w:val="20"/>
        </w:numPr>
      </w:pPr>
      <w:r>
        <w:t>encourage workers to stand-up for themselves more effectively</w:t>
      </w:r>
      <w:bookmarkEnd w:id="13"/>
    </w:p>
    <w:p w14:paraId="0EADC0CA" w14:textId="77777777" w:rsidR="0013394E" w:rsidRDefault="0013394E" w:rsidP="0013394E">
      <w:pPr>
        <w:pStyle w:val="Heading3"/>
      </w:pPr>
      <w:bookmarkStart w:id="14" w:name="_Toc204741630"/>
      <w:r>
        <w:t>Your right to join a trade union</w:t>
      </w:r>
      <w:bookmarkEnd w:id="14"/>
    </w:p>
    <w:p w14:paraId="3AC9C29A" w14:textId="77777777" w:rsidR="0013394E" w:rsidRDefault="0013394E" w:rsidP="0013394E">
      <w:r>
        <w:t>You have the right to:</w:t>
      </w:r>
    </w:p>
    <w:p w14:paraId="693B50C7" w14:textId="77777777" w:rsidR="0013394E" w:rsidRDefault="0013394E" w:rsidP="00585A26">
      <w:pPr>
        <w:pStyle w:val="ListBullet"/>
      </w:pPr>
      <w:r>
        <w:t>choose to join, or not join, a union</w:t>
      </w:r>
    </w:p>
    <w:p w14:paraId="2396E365" w14:textId="77777777" w:rsidR="0013394E" w:rsidRDefault="0013394E" w:rsidP="00585A26">
      <w:pPr>
        <w:pStyle w:val="ListBullet"/>
      </w:pPr>
      <w:r>
        <w:t>decide to leave or remain a member of a union</w:t>
      </w:r>
    </w:p>
    <w:p w14:paraId="6E9E7241" w14:textId="77777777" w:rsidR="0013394E" w:rsidRDefault="0013394E" w:rsidP="00585A26">
      <w:pPr>
        <w:pStyle w:val="ListBullet"/>
      </w:pPr>
      <w:r>
        <w:t>belong to the union you choose, even if it’s not the one your employer negotiates with on pay, terms and conditions</w:t>
      </w:r>
    </w:p>
    <w:p w14:paraId="4F921C47" w14:textId="77777777" w:rsidR="0013394E" w:rsidRDefault="0013394E" w:rsidP="00585A26">
      <w:pPr>
        <w:pStyle w:val="ListBullet"/>
      </w:pPr>
      <w:r>
        <w:t>belong to more than one union.</w:t>
      </w:r>
    </w:p>
    <w:p w14:paraId="2A9149AF" w14:textId="77777777" w:rsidR="0013394E" w:rsidRDefault="0013394E" w:rsidP="0013394E">
      <w:r>
        <w:t>Your employer is not allowed to:</w:t>
      </w:r>
    </w:p>
    <w:p w14:paraId="22C47559" w14:textId="77777777" w:rsidR="0013394E" w:rsidRDefault="0013394E" w:rsidP="00585A26">
      <w:pPr>
        <w:pStyle w:val="ListBullet"/>
      </w:pPr>
      <w:r>
        <w:t>offer you a benefit to leave a trade union</w:t>
      </w:r>
    </w:p>
    <w:p w14:paraId="65D6A8B4" w14:textId="77777777" w:rsidR="0013394E" w:rsidRDefault="0013394E" w:rsidP="00585A26">
      <w:pPr>
        <w:pStyle w:val="ListBullet"/>
      </w:pPr>
      <w:r>
        <w:t>threaten to treat you unfairly if you don’t leave a union or stop doing union activities.</w:t>
      </w:r>
    </w:p>
    <w:p w14:paraId="2AF266C7" w14:textId="77777777" w:rsidR="00DF3D6E" w:rsidRDefault="003F738A" w:rsidP="00F478B9">
      <w:pPr>
        <w:pStyle w:val="Heading3"/>
        <w:spacing w:before="280"/>
      </w:pPr>
      <w:bookmarkStart w:id="15" w:name="_Toc204741631"/>
      <w:r>
        <w:t>T</w:t>
      </w:r>
      <w:r w:rsidR="00DF3D6E">
        <w:t>he general benefits of union membership</w:t>
      </w:r>
      <w:bookmarkEnd w:id="15"/>
    </w:p>
    <w:p w14:paraId="305DAA8C" w14:textId="77777777" w:rsidR="005421A0" w:rsidRDefault="00DF3D6E" w:rsidP="00DF3D6E">
      <w:r>
        <w:t>Unions have brought significant changes to society, including:</w:t>
      </w:r>
    </w:p>
    <w:p w14:paraId="146496ED" w14:textId="77777777" w:rsidR="00DF3D6E" w:rsidRDefault="00DF3D6E" w:rsidP="00585A26">
      <w:pPr>
        <w:pStyle w:val="ListBullet"/>
      </w:pPr>
      <w:r>
        <w:t>a national minimum wage</w:t>
      </w:r>
    </w:p>
    <w:p w14:paraId="71FEC24F" w14:textId="77777777" w:rsidR="00DF3D6E" w:rsidRDefault="00DF3D6E" w:rsidP="00585A26">
      <w:pPr>
        <w:pStyle w:val="ListBullet"/>
      </w:pPr>
      <w:r>
        <w:t>the abolition of child labour</w:t>
      </w:r>
    </w:p>
    <w:p w14:paraId="55714416" w14:textId="77777777" w:rsidR="00DF3D6E" w:rsidRDefault="00DF3D6E" w:rsidP="00585A26">
      <w:pPr>
        <w:pStyle w:val="ListBullet"/>
      </w:pPr>
      <w:r>
        <w:t>improved worker safety</w:t>
      </w:r>
    </w:p>
    <w:p w14:paraId="754DF5B4" w14:textId="77777777" w:rsidR="00DF3D6E" w:rsidRDefault="00DF3D6E" w:rsidP="00585A26">
      <w:pPr>
        <w:pStyle w:val="ListBullet"/>
      </w:pPr>
      <w:r>
        <w:t>improved living standards by reducing the number of hours in the working week and encouraging a healthy work/life balance</w:t>
      </w:r>
    </w:p>
    <w:p w14:paraId="4AD7E1F1" w14:textId="77777777" w:rsidR="00DF3D6E" w:rsidRDefault="00DF3D6E" w:rsidP="00585A26">
      <w:pPr>
        <w:pStyle w:val="ListBullet"/>
      </w:pPr>
      <w:r>
        <w:t>improved parental leave</w:t>
      </w:r>
    </w:p>
    <w:p w14:paraId="5703B596" w14:textId="77777777" w:rsidR="00DF3D6E" w:rsidRDefault="00DF3D6E" w:rsidP="00585A26">
      <w:pPr>
        <w:pStyle w:val="ListBullet"/>
      </w:pPr>
      <w:r>
        <w:t>equality legislation</w:t>
      </w:r>
    </w:p>
    <w:p w14:paraId="445A2FEE" w14:textId="77777777" w:rsidR="00DF3D6E" w:rsidRDefault="00DF3D6E" w:rsidP="00585A26">
      <w:pPr>
        <w:pStyle w:val="ListBullet"/>
      </w:pPr>
      <w:r>
        <w:t>better protection of migrant workers and a reduction in exploitation</w:t>
      </w:r>
    </w:p>
    <w:p w14:paraId="52EDA1A4" w14:textId="77777777" w:rsidR="00DF3D6E" w:rsidRDefault="00DF3D6E" w:rsidP="00585A26">
      <w:pPr>
        <w:pStyle w:val="ListBullet"/>
      </w:pPr>
      <w:r>
        <w:t>minimum holiday and sickness entitlements.</w:t>
      </w:r>
    </w:p>
    <w:p w14:paraId="015EE4CD" w14:textId="77777777" w:rsidR="00DF3D6E" w:rsidRDefault="00DF3D6E" w:rsidP="00DF3D6E">
      <w:r>
        <w:t xml:space="preserve">You are better off in a workplace that recognises a union because wages are higher, health and safety is </w:t>
      </w:r>
      <w:proofErr w:type="gramStart"/>
      <w:r>
        <w:t>better</w:t>
      </w:r>
      <w:proofErr w:type="gramEnd"/>
      <w:r>
        <w:t xml:space="preserve"> and union workplaces usually offer more training and development.</w:t>
      </w:r>
    </w:p>
    <w:p w14:paraId="307C463E" w14:textId="110E8071" w:rsidR="00DF3D6E" w:rsidRDefault="00DF3D6E" w:rsidP="00DF3D6E">
      <w:r w:rsidRPr="005421A0">
        <w:rPr>
          <w:b/>
        </w:rPr>
        <w:t>Pay</w:t>
      </w:r>
      <w:r>
        <w:t xml:space="preserve"> – Union members, on average, earn more per hour than those who are not part of a union. In the most recent surveyed time period, the difference in hourly wages amounted to </w:t>
      </w:r>
      <w:r w:rsidR="00DC2EEC">
        <w:t>10.3</w:t>
      </w:r>
      <w:r>
        <w:t xml:space="preserve">%. See – </w:t>
      </w:r>
      <w:hyperlink r:id="rId13" w:history="1">
        <w:r w:rsidRPr="00DC2EEC">
          <w:rPr>
            <w:rStyle w:val="Hyperlink"/>
          </w:rPr>
          <w:t>http://bit.ly/union-wage-premium</w:t>
        </w:r>
      </w:hyperlink>
      <w:r>
        <w:t xml:space="preserve"> </w:t>
      </w:r>
    </w:p>
    <w:p w14:paraId="2A9F9417" w14:textId="781265B8" w:rsidR="00DF3D6E" w:rsidRDefault="00DF3D6E" w:rsidP="00DF3D6E">
      <w:r w:rsidRPr="005421A0">
        <w:rPr>
          <w:b/>
        </w:rPr>
        <w:t>Health and safety</w:t>
      </w:r>
      <w:r>
        <w:t xml:space="preserve"> – see </w:t>
      </w:r>
      <w:hyperlink r:id="rId14" w:history="1">
        <w:r w:rsidR="00EB3DA5" w:rsidRPr="00624D44">
          <w:rPr>
            <w:rStyle w:val="Hyperlink"/>
          </w:rPr>
          <w:t>www.tuc.org.uk/research-analysis/reports/union-effect</w:t>
        </w:r>
      </w:hyperlink>
      <w:r w:rsidR="00911932">
        <w:t xml:space="preserve"> </w:t>
      </w:r>
    </w:p>
    <w:p w14:paraId="4700F3FC" w14:textId="50225423" w:rsidR="00DF3D6E" w:rsidRDefault="00DF3D6E" w:rsidP="00DF3D6E">
      <w:r>
        <w:t xml:space="preserve">Union workplaces offer more </w:t>
      </w:r>
      <w:r w:rsidRPr="005421A0">
        <w:rPr>
          <w:b/>
        </w:rPr>
        <w:t>training</w:t>
      </w:r>
      <w:r>
        <w:t xml:space="preserve"> to their staff </w:t>
      </w:r>
      <w:hyperlink r:id="rId15" w:history="1">
        <w:r w:rsidRPr="00DC2EEC">
          <w:rPr>
            <w:rStyle w:val="Hyperlink"/>
          </w:rPr>
          <w:t>www.tuc.org.uk/sites/default/files/Skils_and_training.pdf</w:t>
        </w:r>
      </w:hyperlink>
      <w:r>
        <w:t xml:space="preserve"> </w:t>
      </w:r>
    </w:p>
    <w:p w14:paraId="0A9CE088" w14:textId="6047F14C" w:rsidR="00DF3D6E" w:rsidRDefault="00DF3D6E" w:rsidP="00DF3D6E">
      <w:r>
        <w:lastRenderedPageBreak/>
        <w:t>How unions and collectiv</w:t>
      </w:r>
      <w:r w:rsidR="003F738A">
        <w:t xml:space="preserve">e bargaining </w:t>
      </w:r>
      <w:r w:rsidR="003F738A" w:rsidRPr="005421A0">
        <w:rPr>
          <w:b/>
        </w:rPr>
        <w:t>create great jobs</w:t>
      </w:r>
      <w:r w:rsidR="003F738A">
        <w:t xml:space="preserve"> – </w:t>
      </w:r>
      <w:hyperlink r:id="rId16" w:history="1">
        <w:r w:rsidRPr="003432B9">
          <w:rPr>
            <w:rStyle w:val="Hyperlink"/>
          </w:rPr>
          <w:t>www.tuc.org.uk/research-analysis/reports/great-jobs-are-union-jobs</w:t>
        </w:r>
      </w:hyperlink>
    </w:p>
    <w:p w14:paraId="3F5E7243" w14:textId="38230515" w:rsidR="00DF3D6E" w:rsidRDefault="00DF3D6E" w:rsidP="00DF3D6E">
      <w:r>
        <w:t xml:space="preserve">TUC research found that for every £1 spent on </w:t>
      </w:r>
      <w:r w:rsidRPr="005421A0">
        <w:rPr>
          <w:b/>
        </w:rPr>
        <w:t>training</w:t>
      </w:r>
      <w:r>
        <w:t>, the economy got £</w:t>
      </w:r>
      <w:r w:rsidR="003432B9">
        <w:t>12.87</w:t>
      </w:r>
      <w:r>
        <w:t xml:space="preserve"> back –</w:t>
      </w:r>
      <w:hyperlink r:id="rId17" w:history="1">
        <w:r w:rsidR="003432B9" w:rsidRPr="00725F05">
          <w:rPr>
            <w:rStyle w:val="Hyperlink"/>
          </w:rPr>
          <w:t>https://www.tuc.org.uk/sites/default/files/2020-11/TheFutureUnionLearningFund.pdf</w:t>
        </w:r>
      </w:hyperlink>
    </w:p>
    <w:p w14:paraId="2552384D" w14:textId="55065CCE" w:rsidR="000B7F23" w:rsidRPr="000B7F23" w:rsidRDefault="008B23EB" w:rsidP="000B7F23">
      <w:r>
        <w:t xml:space="preserve">Download a leaflet which sets out our legal team’s successes between November 2018 and November 2019 – </w:t>
      </w:r>
      <w:hyperlink r:id="rId18" w:history="1">
        <w:r w:rsidR="003432B9" w:rsidRPr="003432B9">
          <w:rPr>
            <w:rStyle w:val="Hyperlink"/>
          </w:rPr>
          <w:t>https://library.prospect.org.uk/download/2019/01668</w:t>
        </w:r>
      </w:hyperlink>
    </w:p>
    <w:p w14:paraId="5E46B225" w14:textId="77777777" w:rsidR="00DF3D6E" w:rsidRDefault="00DF3D6E" w:rsidP="00DF3D6E">
      <w:r>
        <w:t>When you are trying to persuade a colle</w:t>
      </w:r>
      <w:r w:rsidR="004D236F">
        <w:t xml:space="preserve">ague to join, always mention </w:t>
      </w:r>
      <w:r>
        <w:t xml:space="preserve">local issues that have been won or that the union has campaigned on. Sometimes the best thing to say is why you joined. </w:t>
      </w:r>
    </w:p>
    <w:p w14:paraId="4638ED18" w14:textId="77777777" w:rsidR="001F52C9" w:rsidRPr="007732F8" w:rsidRDefault="001F52C9" w:rsidP="001F52C9">
      <w:pPr>
        <w:pStyle w:val="Heading3"/>
      </w:pPr>
      <w:bookmarkStart w:id="16" w:name="_Toc62051425"/>
      <w:bookmarkStart w:id="17" w:name="_Toc204741632"/>
      <w:r>
        <w:t>Activity A continued: What would success for your branch look like?</w:t>
      </w:r>
      <w:bookmarkEnd w:id="16"/>
      <w:bookmarkEnd w:id="17"/>
    </w:p>
    <w:p w14:paraId="10EC9C32" w14:textId="77777777" w:rsidR="001F52C9" w:rsidRDefault="001F52C9" w:rsidP="001F52C9">
      <w:r>
        <w:t>As a group discuss what your branch would like to achieve and how we could make it happen</w:t>
      </w:r>
    </w:p>
    <w:p w14:paraId="6030E1E9" w14:textId="7E738B5C" w:rsidR="001F52C9" w:rsidRDefault="001F52C9" w:rsidP="001F52C9">
      <w:pPr>
        <w:spacing w:before="0" w:after="180" w:line="280" w:lineRule="exact"/>
      </w:pPr>
    </w:p>
    <w:p w14:paraId="32BB374B" w14:textId="77777777" w:rsidR="00110DAF" w:rsidRDefault="00110DAF" w:rsidP="00110DAF">
      <w:pPr>
        <w:pStyle w:val="Heading3"/>
      </w:pPr>
      <w:bookmarkStart w:id="18" w:name="_Toc204741633"/>
      <w:r>
        <w:t xml:space="preserve">Activity </w:t>
      </w:r>
      <w:r w:rsidR="008D15B0">
        <w:t>B</w:t>
      </w:r>
      <w:r>
        <w:t>: Compare a trade union to other options</w:t>
      </w:r>
      <w:bookmarkEnd w:id="18"/>
    </w:p>
    <w:p w14:paraId="5344FC81" w14:textId="77777777" w:rsidR="00110DAF" w:rsidRDefault="00585A26" w:rsidP="00110DAF">
      <w:r>
        <w:t xml:space="preserve">As a </w:t>
      </w:r>
      <w:r w:rsidR="00110DAF">
        <w:t>group discuss the benefits of being in a tr</w:t>
      </w:r>
      <w:r>
        <w:t xml:space="preserve">ade union as opposed to </w:t>
      </w:r>
      <w:r w:rsidR="00110DAF">
        <w:t>the following options:</w:t>
      </w:r>
    </w:p>
    <w:p w14:paraId="1897CCEA" w14:textId="77777777" w:rsidR="00110DAF" w:rsidRDefault="00110DAF" w:rsidP="00585A26">
      <w:pPr>
        <w:pStyle w:val="ListBullet"/>
      </w:pPr>
      <w:r>
        <w:t xml:space="preserve">Facebook group or other social media groups </w:t>
      </w:r>
    </w:p>
    <w:p w14:paraId="129CDDA4" w14:textId="77777777" w:rsidR="00110DAF" w:rsidRDefault="00110DAF" w:rsidP="00585A26">
      <w:pPr>
        <w:pStyle w:val="ListBullet"/>
      </w:pPr>
      <w:r>
        <w:t>workers’/employees’ forum</w:t>
      </w:r>
    </w:p>
    <w:p w14:paraId="26EF8BA3" w14:textId="7D75FC64" w:rsidR="00110DAF" w:rsidRDefault="002A5EE6" w:rsidP="00585A26">
      <w:pPr>
        <w:pStyle w:val="ListBullet"/>
      </w:pPr>
      <w:r>
        <w:t>single employee action</w:t>
      </w:r>
    </w:p>
    <w:p w14:paraId="4ECCA263" w14:textId="359A7B80" w:rsidR="003A3D97" w:rsidRDefault="002A5EE6" w:rsidP="00585A26">
      <w:pPr>
        <w:pStyle w:val="ListBullet"/>
      </w:pPr>
      <w:r>
        <w:t>p</w:t>
      </w:r>
      <w:r w:rsidR="003A3D97">
        <w:t>rofessional body</w:t>
      </w:r>
      <w:r>
        <w:t>.</w:t>
      </w:r>
    </w:p>
    <w:p w14:paraId="1ED5787A" w14:textId="3895892E" w:rsidR="001F52C9" w:rsidRDefault="001F52C9" w:rsidP="001F52C9">
      <w:pPr>
        <w:pStyle w:val="ListBullet"/>
        <w:numPr>
          <w:ilvl w:val="0"/>
          <w:numId w:val="0"/>
        </w:numPr>
      </w:pPr>
      <w:r>
        <w:t>Some of these options could be used to benefit the branches objectives, as a group discuss these options.</w:t>
      </w:r>
    </w:p>
    <w:p w14:paraId="0280B612" w14:textId="77777777" w:rsidR="001F52C9" w:rsidRDefault="001F52C9" w:rsidP="001F52C9">
      <w:pPr>
        <w:pStyle w:val="ListBullet"/>
        <w:numPr>
          <w:ilvl w:val="0"/>
          <w:numId w:val="0"/>
        </w:numPr>
      </w:pPr>
    </w:p>
    <w:p w14:paraId="62597FE9" w14:textId="77777777" w:rsidR="00221598" w:rsidRDefault="00221598" w:rsidP="00221598">
      <w:pPr>
        <w:pStyle w:val="Heading3"/>
      </w:pPr>
      <w:bookmarkStart w:id="19" w:name="_Toc204741634"/>
      <w:r>
        <w:t xml:space="preserve">Activity </w:t>
      </w:r>
      <w:r w:rsidR="008D15B0">
        <w:t>C</w:t>
      </w:r>
      <w:r>
        <w:t>: What can a union negotiate on?</w:t>
      </w:r>
      <w:bookmarkEnd w:id="19"/>
    </w:p>
    <w:p w14:paraId="1E8CE95C" w14:textId="32D5366C" w:rsidR="000B4EB7" w:rsidRDefault="00221598" w:rsidP="00221598">
      <w:bookmarkStart w:id="20" w:name="_Hlk62117683"/>
      <w:r>
        <w:t>I</w:t>
      </w:r>
      <w:r w:rsidR="001F52C9">
        <w:t>n a big group</w:t>
      </w:r>
      <w:r>
        <w:t xml:space="preserve"> make a list of </w:t>
      </w:r>
      <w:r w:rsidR="002A5EE6">
        <w:t>what a trade union can do.</w:t>
      </w:r>
      <w:r w:rsidR="000B4EB7">
        <w:t xml:space="preserve"> </w:t>
      </w:r>
      <w:r w:rsidR="001F52C9">
        <w:t xml:space="preserve">Below are the traditional things an employer would do but discuss if that is different for a freelance branch </w:t>
      </w:r>
    </w:p>
    <w:p w14:paraId="3FC13080" w14:textId="77777777" w:rsidR="003A3D97" w:rsidRDefault="000B4EB7" w:rsidP="0038355A">
      <w:pPr>
        <w:pStyle w:val="ListParagraph"/>
        <w:numPr>
          <w:ilvl w:val="0"/>
          <w:numId w:val="7"/>
        </w:numPr>
      </w:pPr>
      <w:r>
        <w:t>What can you expect to be informed on?</w:t>
      </w:r>
    </w:p>
    <w:p w14:paraId="716E7617" w14:textId="77777777" w:rsidR="000B4EB7" w:rsidRDefault="000B4EB7" w:rsidP="0038355A">
      <w:pPr>
        <w:pStyle w:val="ListParagraph"/>
        <w:numPr>
          <w:ilvl w:val="0"/>
          <w:numId w:val="7"/>
        </w:numPr>
      </w:pPr>
      <w:r>
        <w:t>What can a union negotiate on?</w:t>
      </w:r>
    </w:p>
    <w:p w14:paraId="773B484C" w14:textId="77777777" w:rsidR="008172B9" w:rsidRDefault="000B4EB7" w:rsidP="0038355A">
      <w:pPr>
        <w:pStyle w:val="ListParagraph"/>
        <w:numPr>
          <w:ilvl w:val="0"/>
          <w:numId w:val="7"/>
        </w:numPr>
      </w:pPr>
      <w:r>
        <w:t>What should you be consulted on?</w:t>
      </w:r>
    </w:p>
    <w:bookmarkEnd w:id="20"/>
    <w:p w14:paraId="39111E37" w14:textId="77777777" w:rsidR="008172B9" w:rsidRDefault="008172B9" w:rsidP="002A5EE6">
      <w:pPr>
        <w:pStyle w:val="Heading3"/>
      </w:pPr>
      <w:r>
        <w:br w:type="page"/>
      </w:r>
    </w:p>
    <w:p w14:paraId="1BC797E5" w14:textId="0530B80B" w:rsidR="002A5EE6" w:rsidRPr="00F478B9" w:rsidRDefault="002A5EE6" w:rsidP="002A5EE6">
      <w:pPr>
        <w:pStyle w:val="Heading3"/>
      </w:pPr>
      <w:bookmarkStart w:id="21" w:name="_Toc204741635"/>
      <w:r w:rsidRPr="00F478B9">
        <w:lastRenderedPageBreak/>
        <w:t>Activity D: Servicing or organising – describe your workplace</w:t>
      </w:r>
      <w:bookmarkEnd w:id="21"/>
    </w:p>
    <w:p w14:paraId="531AE92F" w14:textId="05B2F352" w:rsidR="002A5EE6" w:rsidRPr="00543E34" w:rsidRDefault="002A5EE6" w:rsidP="00F478B9">
      <w:pPr>
        <w:rPr>
          <w:b/>
        </w:rPr>
      </w:pPr>
      <w:r w:rsidRPr="00543E34">
        <w:t xml:space="preserve">The tutor will provide a brief explanation as to what servicing and organising means. </w:t>
      </w:r>
    </w:p>
    <w:p w14:paraId="13E037C1" w14:textId="39429E9C" w:rsidR="002A5EE6" w:rsidRPr="00543E34" w:rsidRDefault="002A5EE6" w:rsidP="004E2474">
      <w:pPr>
        <w:rPr>
          <w:color w:val="000000" w:themeColor="text1"/>
        </w:rPr>
      </w:pPr>
      <w:r w:rsidRPr="00543E34">
        <w:rPr>
          <w:color w:val="000000" w:themeColor="text1"/>
        </w:rPr>
        <w:t>Read the stat</w:t>
      </w:r>
      <w:r w:rsidR="004E2474" w:rsidRPr="00543E34">
        <w:rPr>
          <w:color w:val="000000" w:themeColor="text1"/>
        </w:rPr>
        <w:t>ements overleaf</w:t>
      </w:r>
      <w:r w:rsidRPr="00543E34">
        <w:rPr>
          <w:color w:val="000000" w:themeColor="text1"/>
        </w:rPr>
        <w:t xml:space="preserve"> and tick those which describe your branch at the moment. You may tick both sides, leave blank those that don’t apply.</w:t>
      </w:r>
    </w:p>
    <w:p w14:paraId="3A512DAD" w14:textId="77777777" w:rsidR="00F478B9" w:rsidRDefault="00F478B9" w:rsidP="004E2474"/>
    <w:tbl>
      <w:tblPr>
        <w:tblW w:w="9696" w:type="dxa"/>
        <w:tblInd w:w="8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113" w:type="dxa"/>
          <w:bottom w:w="113" w:type="dxa"/>
        </w:tblCellMar>
        <w:tblLook w:val="04A0" w:firstRow="1" w:lastRow="0" w:firstColumn="1" w:lastColumn="0" w:noHBand="0" w:noVBand="1"/>
      </w:tblPr>
      <w:tblGrid>
        <w:gridCol w:w="4031"/>
        <w:gridCol w:w="567"/>
        <w:gridCol w:w="4531"/>
        <w:gridCol w:w="567"/>
      </w:tblGrid>
      <w:tr w:rsidR="009D698C" w:rsidRPr="00F16172" w14:paraId="646091B4" w14:textId="77777777" w:rsidTr="00B55E94">
        <w:tc>
          <w:tcPr>
            <w:tcW w:w="403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tcPr>
          <w:p w14:paraId="6274F190" w14:textId="77777777" w:rsidR="009D698C" w:rsidRPr="00F16172" w:rsidRDefault="009D698C" w:rsidP="00F478B9">
            <w:pPr>
              <w:tabs>
                <w:tab w:val="left" w:pos="5760"/>
              </w:tabs>
              <w:spacing w:before="0"/>
              <w:rPr>
                <w:b/>
                <w:color w:val="000000" w:themeColor="text1"/>
                <w:sz w:val="22"/>
                <w:szCs w:val="22"/>
              </w:rPr>
            </w:pPr>
            <w:r>
              <w:rPr>
                <w:b/>
                <w:color w:val="000000" w:themeColor="text1"/>
                <w:sz w:val="22"/>
                <w:szCs w:val="22"/>
                <w:lang w:val="it-IT"/>
              </w:rPr>
              <w:t>Servicing m</w:t>
            </w:r>
            <w:r w:rsidRPr="00F16172">
              <w:rPr>
                <w:b/>
                <w:color w:val="000000" w:themeColor="text1"/>
                <w:sz w:val="22"/>
                <w:szCs w:val="22"/>
                <w:lang w:val="it-IT"/>
              </w:rPr>
              <w:t>odel</w:t>
            </w:r>
          </w:p>
        </w:tc>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tcPr>
          <w:p w14:paraId="3B640F3C" w14:textId="77777777" w:rsidR="009D698C" w:rsidRPr="00F16172" w:rsidRDefault="009D698C" w:rsidP="00D20CF1">
            <w:pPr>
              <w:tabs>
                <w:tab w:val="left" w:pos="5760"/>
              </w:tabs>
              <w:spacing w:before="0"/>
              <w:jc w:val="center"/>
              <w:rPr>
                <w:color w:val="000000" w:themeColor="text1"/>
                <w:sz w:val="22"/>
                <w:szCs w:val="22"/>
              </w:rPr>
            </w:pPr>
            <w:r w:rsidRPr="00F16172">
              <w:rPr>
                <w:color w:val="000000" w:themeColor="text1"/>
                <w:sz w:val="22"/>
                <w:szCs w:val="22"/>
              </w:rPr>
              <w:t>√?</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tcPr>
          <w:p w14:paraId="08A9362F" w14:textId="77777777" w:rsidR="009D698C" w:rsidRPr="00F16172" w:rsidRDefault="009D698C" w:rsidP="00F478B9">
            <w:pPr>
              <w:tabs>
                <w:tab w:val="left" w:pos="5760"/>
              </w:tabs>
              <w:spacing w:before="0"/>
              <w:rPr>
                <w:b/>
                <w:color w:val="000000" w:themeColor="text1"/>
                <w:sz w:val="22"/>
                <w:szCs w:val="22"/>
              </w:rPr>
            </w:pPr>
            <w:r>
              <w:rPr>
                <w:b/>
                <w:color w:val="000000" w:themeColor="text1"/>
                <w:sz w:val="22"/>
                <w:szCs w:val="22"/>
              </w:rPr>
              <w:t>Organising m</w:t>
            </w:r>
            <w:r w:rsidRPr="00F16172">
              <w:rPr>
                <w:b/>
                <w:color w:val="000000" w:themeColor="text1"/>
                <w:sz w:val="22"/>
                <w:szCs w:val="22"/>
              </w:rPr>
              <w:t>odel</w:t>
            </w:r>
          </w:p>
        </w:tc>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tcPr>
          <w:p w14:paraId="5E906431" w14:textId="77777777" w:rsidR="009D698C" w:rsidRPr="00F16172" w:rsidRDefault="009D698C" w:rsidP="00D20CF1">
            <w:pPr>
              <w:tabs>
                <w:tab w:val="left" w:pos="5760"/>
              </w:tabs>
              <w:spacing w:before="0"/>
              <w:jc w:val="center"/>
              <w:rPr>
                <w:color w:val="000000" w:themeColor="text1"/>
                <w:sz w:val="22"/>
                <w:szCs w:val="22"/>
              </w:rPr>
            </w:pPr>
            <w:r w:rsidRPr="00F16172">
              <w:rPr>
                <w:color w:val="000000" w:themeColor="text1"/>
                <w:sz w:val="22"/>
                <w:szCs w:val="22"/>
              </w:rPr>
              <w:t>√?</w:t>
            </w:r>
          </w:p>
        </w:tc>
      </w:tr>
      <w:tr w:rsidR="009D698C" w:rsidRPr="00F16172" w14:paraId="2EA431C5" w14:textId="77777777" w:rsidTr="00B55E94">
        <w:trPr>
          <w:trHeight w:val="446"/>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7C2816D" w14:textId="77777777" w:rsidR="009D698C" w:rsidRPr="00F16172" w:rsidRDefault="009D698C" w:rsidP="00F478B9">
            <w:pPr>
              <w:spacing w:before="0"/>
            </w:pPr>
            <w:r w:rsidRPr="00F16172">
              <w:t xml:space="preserve">The </w:t>
            </w:r>
            <w:r>
              <w:t>u</w:t>
            </w:r>
            <w:r w:rsidRPr="00F16172">
              <w:t>nion is seen as external – as a third party that comes in to do things and then leaves again</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BEC270A"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DA26873" w14:textId="77777777" w:rsidR="009D698C" w:rsidRPr="009D698C" w:rsidRDefault="009D698C" w:rsidP="00F478B9">
            <w:pPr>
              <w:spacing w:before="0"/>
              <w:rPr>
                <w:rFonts w:eastAsia="Arial"/>
              </w:rPr>
            </w:pPr>
            <w:r w:rsidRPr="00F16172">
              <w:t>Members see themselves as the union and do things themselves rather than ask the union to do things for them</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A8DD7FE"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46ED6C3E" w14:textId="77777777" w:rsidTr="00B55E94">
        <w:trPr>
          <w:trHeight w:val="543"/>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C162E34" w14:textId="77777777" w:rsidR="009D698C" w:rsidRPr="00F16172" w:rsidRDefault="009D698C" w:rsidP="00F478B9">
            <w:pPr>
              <w:spacing w:before="0"/>
            </w:pPr>
            <w:r w:rsidRPr="00F16172">
              <w:t>Union officials tell members ‘the union</w:t>
            </w:r>
            <w:r w:rsidRPr="00F16172">
              <w:rPr>
                <w:lang w:val="fr-FR"/>
              </w:rPr>
              <w:t xml:space="preserve">’ </w:t>
            </w:r>
            <w:r w:rsidRPr="00F16172">
              <w:t>will sort out problems on their behalf.</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9F7605A"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238200F" w14:textId="77777777" w:rsidR="009D698C" w:rsidRPr="00F16172" w:rsidRDefault="009D698C" w:rsidP="00F478B9">
            <w:pPr>
              <w:spacing w:before="0"/>
            </w:pPr>
            <w:r w:rsidRPr="00F16172">
              <w:t>Members identify their own issues</w:t>
            </w:r>
            <w:r>
              <w:t>,</w:t>
            </w:r>
            <w:r w:rsidRPr="00F16172">
              <w:t xml:space="preserve"> organise to sol</w:t>
            </w:r>
            <w:r>
              <w:t>ve them together and only ask</w:t>
            </w:r>
            <w:r w:rsidRPr="00F16172">
              <w:t xml:space="preserve"> for help if they need it.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E329E3E"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708248B6" w14:textId="77777777" w:rsidTr="00B55E94">
        <w:trPr>
          <w:trHeight w:val="641"/>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D5E5773" w14:textId="77777777" w:rsidR="009D698C" w:rsidRPr="00F16172" w:rsidRDefault="009D698C" w:rsidP="00F478B9">
            <w:pPr>
              <w:spacing w:before="0"/>
            </w:pPr>
            <w:r w:rsidRPr="00F16172">
              <w:t>The union relies on the employer to provide lists of workers</w:t>
            </w:r>
            <w:r w:rsidRPr="00F16172">
              <w:rPr>
                <w:lang w:val="fr-FR"/>
              </w:rPr>
              <w:t xml:space="preserve">’ </w:t>
            </w:r>
            <w:r w:rsidRPr="00F16172">
              <w:t xml:space="preserve">names to </w:t>
            </w:r>
            <w:r>
              <w:t xml:space="preserve">the </w:t>
            </w:r>
            <w:r w:rsidRPr="00F16172">
              <w:t>union official</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74D90D9"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5BAA5E9" w14:textId="77777777" w:rsidR="009D698C" w:rsidRPr="00F16172" w:rsidRDefault="009D698C" w:rsidP="00F478B9">
            <w:pPr>
              <w:spacing w:before="0"/>
            </w:pPr>
            <w:r w:rsidRPr="00F16172">
              <w:t>Union members ‘map</w:t>
            </w:r>
            <w:r w:rsidRPr="00F16172">
              <w:rPr>
                <w:lang w:val="fr-FR"/>
              </w:rPr>
              <w:t xml:space="preserve">’ </w:t>
            </w:r>
            <w:r w:rsidRPr="00F16172">
              <w:t>the workplace themselves – names and information are provided by workers</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47B7D49"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0549DDB8" w14:textId="77777777" w:rsidTr="00B55E94">
        <w:trPr>
          <w:trHeight w:val="30"/>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12C5D3C" w14:textId="77777777" w:rsidR="009D698C" w:rsidRPr="00F16172" w:rsidRDefault="009D698C" w:rsidP="00F478B9">
            <w:pPr>
              <w:spacing w:before="0"/>
            </w:pPr>
            <w:r w:rsidRPr="00F16172">
              <w:t>Relies wholly on employer for workplace access</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E01AF06"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1A4460F" w14:textId="77777777" w:rsidR="009D698C" w:rsidRPr="00F16172" w:rsidRDefault="009D698C" w:rsidP="00F478B9">
            <w:pPr>
              <w:spacing w:before="0"/>
            </w:pPr>
            <w:r w:rsidRPr="00F16172">
              <w:t>Some organising can be done outside work</w:t>
            </w:r>
            <w:r>
              <w:t>.</w:t>
            </w:r>
            <w:r w:rsidRPr="00F16172">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6206EDC"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747E7FE6" w14:textId="77777777" w:rsidTr="00B55E94">
        <w:trPr>
          <w:trHeight w:val="521"/>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DCB8F9E" w14:textId="77777777" w:rsidR="009D698C" w:rsidRPr="00F16172" w:rsidRDefault="009D698C" w:rsidP="00F478B9">
            <w:pPr>
              <w:spacing w:before="0"/>
            </w:pPr>
            <w:r>
              <w:t>The union relies on ‘c</w:t>
            </w:r>
            <w:r w:rsidRPr="00F16172">
              <w:t>old</w:t>
            </w:r>
            <w:r w:rsidRPr="00F16172">
              <w:rPr>
                <w:lang w:val="fr-FR"/>
              </w:rPr>
              <w:t xml:space="preserve">’ </w:t>
            </w:r>
            <w:r w:rsidRPr="00F16172">
              <w:t>selling of membership by specialist organisers who do not work at the employer</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5518DF3"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4BF45F9" w14:textId="77777777" w:rsidR="009D698C" w:rsidRPr="00F16172" w:rsidRDefault="009D698C" w:rsidP="00F478B9">
            <w:pPr>
              <w:spacing w:before="0"/>
            </w:pPr>
            <w:r w:rsidRPr="00F16172">
              <w:t xml:space="preserve">First recruiting steps </w:t>
            </w:r>
            <w:r>
              <w:t xml:space="preserve">are carried out by members to </w:t>
            </w:r>
            <w:r w:rsidRPr="00F16172">
              <w:t xml:space="preserve">establish </w:t>
            </w:r>
            <w:r>
              <w:t xml:space="preserve">contacts, find natural leaders and </w:t>
            </w:r>
            <w:r w:rsidRPr="00F16172">
              <w:t>uncover issues</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8EC18C1"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05308B77" w14:textId="77777777" w:rsidTr="00B55E94">
        <w:trPr>
          <w:trHeight w:val="464"/>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3FD87F3" w14:textId="77777777" w:rsidR="009D698C" w:rsidRPr="00F16172" w:rsidRDefault="009D698C" w:rsidP="00F478B9">
            <w:pPr>
              <w:spacing w:before="0"/>
            </w:pPr>
            <w:r w:rsidRPr="00F16172">
              <w:t>Union ‘sold</w:t>
            </w:r>
            <w:r w:rsidRPr="00F16172">
              <w:rPr>
                <w:lang w:val="fr-FR"/>
              </w:rPr>
              <w:t xml:space="preserve">’ </w:t>
            </w:r>
            <w:r>
              <w:t>to potential members on the</w:t>
            </w:r>
            <w:r w:rsidRPr="00F16172">
              <w:t xml:space="preserve"> basis of services and insurance protection</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055569D"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4E876A4" w14:textId="77777777" w:rsidR="009D698C" w:rsidRPr="00F16172" w:rsidRDefault="009D698C" w:rsidP="00F478B9">
            <w:pPr>
              <w:spacing w:before="0"/>
            </w:pPr>
            <w:r w:rsidRPr="00F16172">
              <w:t>Members see the union as a means to achieve direct improvements at work</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51C2E7E"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662A9A13" w14:textId="77777777" w:rsidTr="00B55E94">
        <w:trPr>
          <w:trHeight w:val="561"/>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2631917" w14:textId="77777777" w:rsidR="009D698C" w:rsidRPr="00F16172" w:rsidRDefault="009D698C" w:rsidP="00F478B9">
            <w:pPr>
              <w:spacing w:before="0"/>
            </w:pPr>
            <w:r w:rsidRPr="00F16172">
              <w:t>Local reps and committee members rely on full time officials to recruit and solve problems</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EC65E6D"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B21319F" w14:textId="77777777" w:rsidR="009D698C" w:rsidRPr="00F16172" w:rsidRDefault="009D698C" w:rsidP="00F478B9">
            <w:pPr>
              <w:spacing w:before="0"/>
            </w:pPr>
            <w:r w:rsidRPr="00F16172">
              <w:t xml:space="preserve">Workplace organising committee formed; workers encouraged to build the union through </w:t>
            </w:r>
            <w:r>
              <w:t xml:space="preserve">one-to-one </w:t>
            </w:r>
            <w:r w:rsidRPr="00F16172">
              <w:t>organising</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379792E"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7DC4DE59" w14:textId="77777777" w:rsidTr="00B55E94">
        <w:trPr>
          <w:trHeight w:val="234"/>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B65A5DE" w14:textId="77777777" w:rsidR="009D698C" w:rsidRPr="00F16172" w:rsidRDefault="009D698C" w:rsidP="00F478B9">
            <w:pPr>
              <w:spacing w:before="0"/>
            </w:pPr>
            <w:r>
              <w:t>Recruiting is seen as separate from</w:t>
            </w:r>
            <w:r w:rsidRPr="00F16172">
              <w:t xml:space="preserve"> other activities</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598FCC1"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9256069" w14:textId="77777777" w:rsidR="009D698C" w:rsidRPr="00F16172" w:rsidRDefault="009D698C" w:rsidP="00F478B9">
            <w:pPr>
              <w:spacing w:before="0"/>
            </w:pPr>
            <w:r w:rsidRPr="00F16172">
              <w:t>Recruitment and organising are integrated</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9F0965A"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2667E0C9" w14:textId="77777777" w:rsidTr="00B55E94">
        <w:trPr>
          <w:trHeight w:val="16"/>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492EC81" w14:textId="4D7147C8" w:rsidR="009D698C" w:rsidRPr="00F16172" w:rsidRDefault="009D698C" w:rsidP="00F478B9">
            <w:pPr>
              <w:spacing w:before="0"/>
            </w:pPr>
            <w:r w:rsidRPr="00F16172">
              <w:t xml:space="preserve">Results are </w:t>
            </w:r>
            <w:r w:rsidR="00750BB8" w:rsidRPr="00F16172">
              <w:t>achieved but</w:t>
            </w:r>
            <w:r w:rsidRPr="00F16172">
              <w:t xml:space="preserve"> are likely to be short term</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387C132"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A0B54B5" w14:textId="77777777" w:rsidR="009D698C" w:rsidRPr="00F16172" w:rsidRDefault="009D698C" w:rsidP="00F478B9">
            <w:pPr>
              <w:spacing w:before="0"/>
            </w:pPr>
            <w:r w:rsidRPr="00F16172">
              <w:t xml:space="preserve">Results obtained through sustained efforts </w:t>
            </w:r>
            <w:r>
              <w:t>are</w:t>
            </w:r>
            <w:r w:rsidRPr="00F16172">
              <w:t xml:space="preserve"> more likely to be permanent</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FBD90C5"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79E67625" w14:textId="77777777" w:rsidTr="00B55E94">
        <w:trPr>
          <w:trHeight w:val="16"/>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A274560" w14:textId="77777777" w:rsidR="009D698C" w:rsidRPr="00F16172" w:rsidRDefault="009D698C" w:rsidP="00F478B9">
            <w:pPr>
              <w:spacing w:before="0"/>
            </w:pPr>
            <w:r w:rsidRPr="00F16172">
              <w:t>Workers blame ‘the union</w:t>
            </w:r>
            <w:r w:rsidRPr="00F16172">
              <w:rPr>
                <w:lang w:val="fr-FR"/>
              </w:rPr>
              <w:t xml:space="preserve">’ </w:t>
            </w:r>
            <w:r w:rsidRPr="00F16172">
              <w:t>when it can</w:t>
            </w:r>
            <w:r w:rsidRPr="00F16172">
              <w:rPr>
                <w:lang w:val="fr-FR"/>
              </w:rPr>
              <w:t>’</w:t>
            </w:r>
            <w:r w:rsidRPr="00F16172">
              <w:rPr>
                <w:lang w:val="sv-SE"/>
              </w:rPr>
              <w:t>t get results</w:t>
            </w:r>
            <w:r>
              <w:rPr>
                <w:lang w:val="sv-SE"/>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F9D6338"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3F4322F" w14:textId="77777777" w:rsidR="009D698C" w:rsidRPr="00F16172" w:rsidRDefault="009D698C" w:rsidP="00F478B9">
            <w:pPr>
              <w:spacing w:before="0"/>
            </w:pPr>
            <w:r w:rsidRPr="00F16172">
              <w:t>Members share decisions and solve problems together with union leaders</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A3622EC"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4D6F0657" w14:textId="77777777" w:rsidTr="00B55E94">
        <w:trPr>
          <w:trHeight w:val="119"/>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94F7569" w14:textId="77777777" w:rsidR="009D698C" w:rsidRPr="00F16172" w:rsidRDefault="009D698C" w:rsidP="00F478B9">
            <w:pPr>
              <w:spacing w:before="0"/>
            </w:pPr>
            <w:r w:rsidRPr="00F16172">
              <w:t>Members complain they pay subs and the union does nothing</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857FC50"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2774143" w14:textId="77777777" w:rsidR="009D698C" w:rsidRPr="00F16172" w:rsidRDefault="009D698C" w:rsidP="00F478B9">
            <w:pPr>
              <w:spacing w:before="0"/>
            </w:pPr>
            <w:r w:rsidRPr="00F16172">
              <w:t>Members make a real contributio</w:t>
            </w:r>
            <w:r>
              <w:t xml:space="preserve">n and identify with the union. </w:t>
            </w:r>
            <w:r w:rsidRPr="00F16172">
              <w:t>An attack on the union is an attack on themselves</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40F63A8"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24248F3E" w14:textId="77777777" w:rsidTr="00B55E94">
        <w:trPr>
          <w:trHeight w:val="76"/>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7530E13" w14:textId="77777777" w:rsidR="009D698C" w:rsidRPr="00F16172" w:rsidRDefault="009D698C" w:rsidP="00F478B9">
            <w:pPr>
              <w:spacing w:before="0"/>
            </w:pPr>
            <w:r w:rsidRPr="00F16172">
              <w:t>Organisers resent members for not coming to meetings or participating</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84FB9E9"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59BCC4D" w14:textId="77777777" w:rsidR="009D698C" w:rsidRPr="00F16172" w:rsidRDefault="009D698C" w:rsidP="00F478B9">
            <w:pPr>
              <w:spacing w:before="0"/>
            </w:pPr>
            <w:r w:rsidRPr="00F16172">
              <w:t xml:space="preserve">The </w:t>
            </w:r>
            <w:r>
              <w:t xml:space="preserve">union’s </w:t>
            </w:r>
            <w:r w:rsidRPr="00F16172">
              <w:t>image is positive and active</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4F989B3"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3CD3B239" w14:textId="77777777" w:rsidTr="00B55E94">
        <w:trPr>
          <w:trHeight w:val="16"/>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997F0B3" w14:textId="77777777" w:rsidR="009D698C" w:rsidRPr="00F16172" w:rsidRDefault="009D698C" w:rsidP="00F478B9">
            <w:pPr>
              <w:spacing w:before="0"/>
            </w:pPr>
            <w:r w:rsidRPr="00F16172">
              <w:t>Management acts while the union reacts and is always on the defensive</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4F9DF30"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0F41E50" w14:textId="77777777" w:rsidR="009D698C" w:rsidRPr="00F16172" w:rsidRDefault="009D698C" w:rsidP="00F478B9">
            <w:pPr>
              <w:spacing w:before="0"/>
            </w:pPr>
            <w:r w:rsidRPr="00F16172">
              <w:t>The union has its own agenda</w:t>
            </w:r>
            <w:r>
              <w:t xml:space="preserve"> and</w:t>
            </w:r>
            <w:r w:rsidRPr="00F16172">
              <w:t xml:space="preserve"> members </w:t>
            </w:r>
            <w:r>
              <w:t xml:space="preserve">are </w:t>
            </w:r>
            <w:r w:rsidRPr="00F16172">
              <w:t>involv</w:t>
            </w:r>
            <w:r>
              <w:t>ed.</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03BAFC9" w14:textId="77777777" w:rsidR="009D698C" w:rsidRPr="00F16172" w:rsidRDefault="009D698C" w:rsidP="00D20CF1">
            <w:pPr>
              <w:tabs>
                <w:tab w:val="left" w:pos="5760"/>
              </w:tabs>
              <w:spacing w:before="0"/>
              <w:jc w:val="center"/>
              <w:rPr>
                <w:color w:val="000000" w:themeColor="text1"/>
                <w:sz w:val="22"/>
                <w:szCs w:val="22"/>
              </w:rPr>
            </w:pPr>
          </w:p>
        </w:tc>
      </w:tr>
    </w:tbl>
    <w:p w14:paraId="568A4EDF" w14:textId="77777777" w:rsidR="002A5EE6" w:rsidRDefault="002A5EE6">
      <w:pPr>
        <w:spacing w:before="0" w:after="180" w:line="280" w:lineRule="exact"/>
        <w:rPr>
          <w:b/>
          <w:kern w:val="32"/>
          <w:sz w:val="32"/>
          <w:szCs w:val="22"/>
          <w:lang w:eastAsia="en-US"/>
        </w:rPr>
      </w:pPr>
      <w:r>
        <w:br w:type="page"/>
      </w:r>
    </w:p>
    <w:p w14:paraId="20690675" w14:textId="6BCAAAD2" w:rsidR="00DF3D6E" w:rsidRDefault="00DF3D6E" w:rsidP="003F738A">
      <w:pPr>
        <w:pStyle w:val="Heading2"/>
      </w:pPr>
      <w:bookmarkStart w:id="22" w:name="_Toc204741636"/>
      <w:r>
        <w:lastRenderedPageBreak/>
        <w:t xml:space="preserve">Session </w:t>
      </w:r>
      <w:r w:rsidR="005253FF">
        <w:t>3</w:t>
      </w:r>
      <w:r>
        <w:t>: How</w:t>
      </w:r>
      <w:r w:rsidR="00543E34">
        <w:t xml:space="preserve"> Prospect</w:t>
      </w:r>
      <w:r>
        <w:t xml:space="preserve"> works</w:t>
      </w:r>
      <w:bookmarkEnd w:id="22"/>
    </w:p>
    <w:p w14:paraId="7829707F" w14:textId="5035DAA2" w:rsidR="00DF3D6E" w:rsidRDefault="00543E34" w:rsidP="00DF3D6E">
      <w:r>
        <w:t>Prospect</w:t>
      </w:r>
      <w:r w:rsidR="00DF3D6E">
        <w:t xml:space="preserve"> is an independent union and is </w:t>
      </w:r>
      <w:r w:rsidR="00DF3D6E" w:rsidRPr="00673420">
        <w:rPr>
          <w:b/>
        </w:rPr>
        <w:t>not</w:t>
      </w:r>
      <w:r w:rsidR="00DF3D6E">
        <w:t xml:space="preserve"> </w:t>
      </w:r>
      <w:r w:rsidR="00DF3D6E" w:rsidRPr="00673420">
        <w:rPr>
          <w:b/>
        </w:rPr>
        <w:t>affiliated</w:t>
      </w:r>
      <w:r w:rsidR="00DF3D6E">
        <w:t xml:space="preserve"> to any political party. Its objectives are set out in its rules. It exists to:</w:t>
      </w:r>
    </w:p>
    <w:p w14:paraId="68CDA89A" w14:textId="77777777" w:rsidR="00DF3D6E" w:rsidRDefault="00DF3D6E" w:rsidP="00191FA0">
      <w:pPr>
        <w:pStyle w:val="ListBullet"/>
      </w:pPr>
      <w:r>
        <w:t>protect and promote members’ interests</w:t>
      </w:r>
    </w:p>
    <w:p w14:paraId="34CA0E83" w14:textId="77777777" w:rsidR="00DF3D6E" w:rsidRDefault="00DF3D6E" w:rsidP="00191FA0">
      <w:pPr>
        <w:pStyle w:val="ListBullet"/>
      </w:pPr>
      <w:r>
        <w:t>maintain and improve their conditions of employment and relations between them and their employer</w:t>
      </w:r>
    </w:p>
    <w:p w14:paraId="469B8704" w14:textId="77777777" w:rsidR="00DF3D6E" w:rsidRDefault="00DF3D6E" w:rsidP="00191FA0">
      <w:pPr>
        <w:pStyle w:val="ListBullet"/>
      </w:pPr>
      <w:r>
        <w:t>provide and maintain services for the benefit of members.</w:t>
      </w:r>
    </w:p>
    <w:p w14:paraId="57976C9C" w14:textId="77777777" w:rsidR="00DF3D6E" w:rsidRDefault="00DF3D6E" w:rsidP="00DF3D6E">
      <w:r>
        <w:t>As a union is democratic, it has to have a structure that makes that possible. The first part of that structure is the branch.</w:t>
      </w:r>
    </w:p>
    <w:p w14:paraId="7C0F7690" w14:textId="076D238D" w:rsidR="00DF3D6E" w:rsidRDefault="00DF3D6E" w:rsidP="003F738A">
      <w:pPr>
        <w:pStyle w:val="Heading3"/>
      </w:pPr>
      <w:bookmarkStart w:id="23" w:name="_Toc204741637"/>
      <w:r>
        <w:t xml:space="preserve">Watch the video – How </w:t>
      </w:r>
      <w:r w:rsidR="00543E34">
        <w:t>Prospect</w:t>
      </w:r>
      <w:r>
        <w:t xml:space="preserve"> works</w:t>
      </w:r>
      <w:bookmarkEnd w:id="23"/>
    </w:p>
    <w:p w14:paraId="7FE4ADDB" w14:textId="7753C1BE" w:rsidR="00CA214A" w:rsidRDefault="00D652FF" w:rsidP="00CA214A">
      <w:pPr>
        <w:rPr>
          <w:lang w:eastAsia="en-US"/>
        </w:rPr>
      </w:pPr>
      <w:hyperlink r:id="rId19" w:history="1">
        <w:r w:rsidRPr="00F22714">
          <w:rPr>
            <w:rStyle w:val="Hyperlink"/>
            <w:lang w:eastAsia="en-US"/>
          </w:rPr>
          <w:t>https://vimeo.com/showcase/prospect-ed</w:t>
        </w:r>
      </w:hyperlink>
      <w:r>
        <w:rPr>
          <w:lang w:eastAsia="en-US"/>
        </w:rPr>
        <w:tab/>
      </w:r>
      <w:r>
        <w:rPr>
          <w:lang w:eastAsia="en-US"/>
        </w:rPr>
        <w:tab/>
        <w:t>Password: education</w:t>
      </w:r>
    </w:p>
    <w:p w14:paraId="4171F511" w14:textId="13DDE6A1" w:rsidR="00EA359A" w:rsidRDefault="00DF3D6E" w:rsidP="00F033A7">
      <w:pPr>
        <w:pStyle w:val="Heading3"/>
      </w:pPr>
      <w:bookmarkStart w:id="24" w:name="_Toc204741638"/>
      <w:r>
        <w:t>What is a branch?</w:t>
      </w:r>
      <w:bookmarkEnd w:id="24"/>
    </w:p>
    <w:p w14:paraId="1A327C76" w14:textId="47A04B74" w:rsidR="00D652FF" w:rsidRPr="00D652FF" w:rsidRDefault="00BD2AE7" w:rsidP="000417EF">
      <w:pPr>
        <w:pStyle w:val="Normalnumberedparas"/>
        <w:spacing w:before="400" w:after="400"/>
        <w:rPr>
          <w:lang w:eastAsia="en-US"/>
        </w:rPr>
      </w:pPr>
      <w:r>
        <w:rPr>
          <w:noProof/>
        </w:rPr>
        <w:drawing>
          <wp:inline distT="0" distB="0" distL="0" distR="0" wp14:anchorId="4020EEE5" wp14:editId="1FC26524">
            <wp:extent cx="3979406" cy="2408596"/>
            <wp:effectExtent l="0" t="0" r="0" b="0"/>
            <wp:docPr id="30" name="Diagram 30">
              <a:extLst xmlns:a="http://schemas.openxmlformats.org/drawingml/2006/main">
                <a:ext uri="{FF2B5EF4-FFF2-40B4-BE49-F238E27FC236}">
                  <a16:creationId xmlns:a16="http://schemas.microsoft.com/office/drawing/2014/main" id="{4AEE05E6-1E21-D24F-97DD-F6ACDF8027DF}"/>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r w:rsidR="00EA359A">
        <w:rPr>
          <w:noProof/>
        </w:rPr>
        <w:drawing>
          <wp:anchor distT="0" distB="0" distL="114300" distR="114300" simplePos="0" relativeHeight="251658260" behindDoc="0" locked="0" layoutInCell="1" allowOverlap="1" wp14:anchorId="6219E8E0" wp14:editId="2C93E9D1">
            <wp:simplePos x="0" y="0"/>
            <wp:positionH relativeFrom="column">
              <wp:posOffset>-635</wp:posOffset>
            </wp:positionH>
            <wp:positionV relativeFrom="paragraph">
              <wp:posOffset>112077</wp:posOffset>
            </wp:positionV>
            <wp:extent cx="1852612" cy="13716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25">
                      <a:extLst>
                        <a:ext uri="{28A0092B-C50C-407E-A947-70E740481C1C}">
                          <a14:useLocalDpi xmlns:a14="http://schemas.microsoft.com/office/drawing/2010/main" val="0"/>
                        </a:ext>
                      </a:extLst>
                    </a:blip>
                    <a:srcRect r="67422" b="42323"/>
                    <a:stretch/>
                  </pic:blipFill>
                  <pic:spPr bwMode="auto">
                    <a:xfrm>
                      <a:off x="0" y="0"/>
                      <a:ext cx="1852612" cy="1371600"/>
                    </a:xfrm>
                    <a:prstGeom prst="rect">
                      <a:avLst/>
                    </a:prstGeom>
                    <a:ln>
                      <a:noFill/>
                    </a:ln>
                    <a:extLst>
                      <a:ext uri="{53640926-AAD7-44D8-BBD7-CCE9431645EC}">
                        <a14:shadowObscured xmlns:a14="http://schemas.microsoft.com/office/drawing/2010/main"/>
                      </a:ext>
                    </a:extLst>
                  </pic:spPr>
                </pic:pic>
              </a:graphicData>
            </a:graphic>
          </wp:anchor>
        </w:drawing>
      </w:r>
    </w:p>
    <w:p w14:paraId="4FE25B66" w14:textId="20F570AF" w:rsidR="00DF3D6E" w:rsidRDefault="00DF3D6E" w:rsidP="00DF3D6E">
      <w:r>
        <w:t>A branch is a usually made up of members who work for one employer (bargaining unit). A bargaining unit is the group of workers for whom a trade union is requesting, or has been granted, recognition.</w:t>
      </w:r>
    </w:p>
    <w:p w14:paraId="39D92EAC" w14:textId="757C9281" w:rsidR="00DF3D6E" w:rsidRDefault="00EA359A" w:rsidP="00DF3D6E">
      <w:r>
        <w:t>This is slightly different for a freelance branch which has members that can work for hundreds of employers. As the picture above shows that could also be for different sides of an industry.</w:t>
      </w:r>
    </w:p>
    <w:p w14:paraId="470D6788" w14:textId="53A3C643" w:rsidR="00EA359A" w:rsidRDefault="004A32EF" w:rsidP="00DF3D6E">
      <w:r>
        <w:t>What they have in common is where they live and work as well as what they do.</w:t>
      </w:r>
    </w:p>
    <w:p w14:paraId="5BE0556C" w14:textId="77777777" w:rsidR="00DF3D6E" w:rsidRDefault="00DF3D6E" w:rsidP="00DF3D6E">
      <w:r>
        <w:t>Your branch should be organised so that every member who could be affected by negotiations carried out by branch representatives can be informed and have their say.</w:t>
      </w:r>
    </w:p>
    <w:p w14:paraId="7453A45A" w14:textId="77777777" w:rsidR="00DF3D6E" w:rsidRDefault="00DF3D6E" w:rsidP="003F738A">
      <w:pPr>
        <w:pStyle w:val="Heading3"/>
      </w:pPr>
      <w:bookmarkStart w:id="25" w:name="_Toc204741639"/>
      <w:r>
        <w:t>Why does it matter what branch you are in?</w:t>
      </w:r>
      <w:bookmarkEnd w:id="25"/>
    </w:p>
    <w:p w14:paraId="47D500CA" w14:textId="77777777" w:rsidR="00DF3D6E" w:rsidRDefault="00DF3D6E" w:rsidP="00DF3D6E">
      <w:r>
        <w:t>It is very important that members are in the right branch/bargaining unit so that they can speak or vote on issues that affect them. It also means that the union and its reps can better ‘group’ members together and make it easier to help them and deal with issues.</w:t>
      </w:r>
    </w:p>
    <w:p w14:paraId="060FB0F9" w14:textId="25015CFC" w:rsidR="00DF3D6E" w:rsidRPr="004A32EF" w:rsidRDefault="00DF3D6E" w:rsidP="004A32EF">
      <w:pPr>
        <w:pStyle w:val="Heading3"/>
      </w:pPr>
      <w:bookmarkStart w:id="26" w:name="_Toc204741640"/>
      <w:r>
        <w:t xml:space="preserve">What happens when a new member joins </w:t>
      </w:r>
      <w:r w:rsidR="00543E34">
        <w:t>Prospect/</w:t>
      </w:r>
      <w:r w:rsidR="003B58F1">
        <w:t>Bectu</w:t>
      </w:r>
      <w:r>
        <w:t>?</w:t>
      </w:r>
      <w:bookmarkEnd w:id="26"/>
    </w:p>
    <w:p w14:paraId="2304E480" w14:textId="77777777" w:rsidR="00DF3D6E" w:rsidRDefault="00DF3D6E" w:rsidP="00DF3D6E">
      <w:r>
        <w:t>A new member is put into the appropriate branch. This is decided from the following information:</w:t>
      </w:r>
    </w:p>
    <w:p w14:paraId="0DBEC424" w14:textId="77777777" w:rsidR="009C0007" w:rsidRDefault="009C0007" w:rsidP="009C0007">
      <w:pPr>
        <w:pStyle w:val="ListBullet"/>
      </w:pPr>
      <w:r>
        <w:lastRenderedPageBreak/>
        <w:t>who they work for</w:t>
      </w:r>
    </w:p>
    <w:p w14:paraId="6A77510C" w14:textId="77777777" w:rsidR="00DF3D6E" w:rsidRDefault="009C0007" w:rsidP="00191FA0">
      <w:pPr>
        <w:pStyle w:val="ListBullet"/>
      </w:pPr>
      <w:r>
        <w:t>their</w:t>
      </w:r>
      <w:r w:rsidR="00DF3D6E">
        <w:t xml:space="preserve"> job or role</w:t>
      </w:r>
    </w:p>
    <w:p w14:paraId="7E6D2D7F" w14:textId="77777777" w:rsidR="00DF3D6E" w:rsidRDefault="009C0007" w:rsidP="00191FA0">
      <w:pPr>
        <w:pStyle w:val="ListBullet"/>
      </w:pPr>
      <w:r>
        <w:t>their work</w:t>
      </w:r>
      <w:r w:rsidR="00DF3D6E">
        <w:t xml:space="preserve"> location.</w:t>
      </w:r>
    </w:p>
    <w:p w14:paraId="3D774FCE" w14:textId="2523E792" w:rsidR="00DF3D6E" w:rsidRDefault="00DF3D6E" w:rsidP="00DF3D6E">
      <w:r>
        <w:t xml:space="preserve">A member can only be in one branch. If it is not certain which branch they should be in, they go into a regional branch until it can be narrowed </w:t>
      </w:r>
      <w:proofErr w:type="gramStart"/>
      <w:r>
        <w:t>down</w:t>
      </w:r>
      <w:proofErr w:type="gramEnd"/>
      <w:r>
        <w:t xml:space="preserve"> or a new branch is formed.</w:t>
      </w:r>
    </w:p>
    <w:p w14:paraId="6D77A0DB" w14:textId="639A3B45" w:rsidR="004A32EF" w:rsidRDefault="004A32EF" w:rsidP="00DF3D6E">
      <w:r>
        <w:t>It could be that the branch has members who do different roles in a production and may have different issues as the picture below gives an example of.</w:t>
      </w:r>
    </w:p>
    <w:p w14:paraId="2EE0AFA4" w14:textId="77777777" w:rsidR="0026774F" w:rsidRDefault="0026774F" w:rsidP="00DF3D6E"/>
    <w:p w14:paraId="31FD7317" w14:textId="1553A190" w:rsidR="004A32EF" w:rsidRDefault="0026774F" w:rsidP="0026774F">
      <w:pPr>
        <w:jc w:val="center"/>
      </w:pPr>
      <w:r>
        <w:rPr>
          <w:noProof/>
        </w:rPr>
        <w:drawing>
          <wp:inline distT="0" distB="0" distL="0" distR="0" wp14:anchorId="0FF87706" wp14:editId="7BFC6442">
            <wp:extent cx="3979406" cy="2408596"/>
            <wp:effectExtent l="0" t="0" r="0" b="0"/>
            <wp:docPr id="53" name="Diagram 53">
              <a:extLst xmlns:a="http://schemas.openxmlformats.org/drawingml/2006/main">
                <a:ext uri="{FF2B5EF4-FFF2-40B4-BE49-F238E27FC236}">
                  <a16:creationId xmlns:a16="http://schemas.microsoft.com/office/drawing/2014/main" id="{4AEE05E6-1E21-D24F-97DD-F6ACDF8027DF}"/>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41FC4AA3" w14:textId="59F3637E" w:rsidR="00DF3D6E" w:rsidRDefault="00DF3D6E" w:rsidP="003F738A">
      <w:pPr>
        <w:pStyle w:val="Heading3"/>
      </w:pPr>
      <w:bookmarkStart w:id="27" w:name="_Toc204741641"/>
      <w:r>
        <w:t>Sectors</w:t>
      </w:r>
      <w:bookmarkEnd w:id="27"/>
    </w:p>
    <w:p w14:paraId="06C834BF" w14:textId="77777777" w:rsidR="00DF3D6E" w:rsidRDefault="00DF3D6E" w:rsidP="00DF3D6E">
      <w:r>
        <w:t xml:space="preserve">A sector is made up of branches with employers who have a similar business, </w:t>
      </w:r>
      <w:proofErr w:type="spellStart"/>
      <w:r>
        <w:t>eg</w:t>
      </w:r>
      <w:proofErr w:type="spellEnd"/>
      <w:r>
        <w:t xml:space="preserve"> energy, media and entertainment or public services. </w:t>
      </w:r>
    </w:p>
    <w:p w14:paraId="499C3B95" w14:textId="2643BCDB" w:rsidR="00DF3D6E" w:rsidRDefault="00DF3D6E" w:rsidP="00DF3D6E">
      <w:r>
        <w:t>Sectors have committees and conferences which are held every two years.</w:t>
      </w:r>
    </w:p>
    <w:p w14:paraId="0DD731DE" w14:textId="77777777" w:rsidR="00543E34" w:rsidRDefault="00543E34" w:rsidP="00543E34">
      <w:pPr>
        <w:pStyle w:val="Heading3"/>
      </w:pPr>
      <w:bookmarkStart w:id="28" w:name="_Toc51944533"/>
      <w:bookmarkStart w:id="29" w:name="_Toc204741642"/>
      <w:r>
        <w:t>Divisions</w:t>
      </w:r>
      <w:bookmarkEnd w:id="28"/>
      <w:bookmarkEnd w:id="29"/>
    </w:p>
    <w:p w14:paraId="13A0C2CE" w14:textId="4473FCE5" w:rsidR="00543E34" w:rsidRDefault="00543E34" w:rsidP="00543E34">
      <w:r>
        <w:t>The Bectu sector of Prospect is split into seven divisions who</w:t>
      </w:r>
      <w:r w:rsidR="006F2E04">
        <w:t>se</w:t>
      </w:r>
      <w:r>
        <w:t xml:space="preserve"> branches have either similar employers or similar freelance work. These are:</w:t>
      </w:r>
    </w:p>
    <w:p w14:paraId="195E124F" w14:textId="77777777" w:rsidR="00543E34" w:rsidRDefault="00543E34" w:rsidP="0038355A">
      <w:pPr>
        <w:pStyle w:val="ListParagraph"/>
        <w:numPr>
          <w:ilvl w:val="0"/>
          <w:numId w:val="11"/>
        </w:numPr>
      </w:pPr>
      <w:r>
        <w:t>Arts &amp; Entertainment</w:t>
      </w:r>
    </w:p>
    <w:p w14:paraId="48F12063" w14:textId="77777777" w:rsidR="00543E34" w:rsidRDefault="00543E34" w:rsidP="0038355A">
      <w:pPr>
        <w:pStyle w:val="ListParagraph"/>
        <w:numPr>
          <w:ilvl w:val="0"/>
          <w:numId w:val="11"/>
        </w:numPr>
      </w:pPr>
      <w:r>
        <w:t>BBC</w:t>
      </w:r>
    </w:p>
    <w:p w14:paraId="65745EF0" w14:textId="77777777" w:rsidR="00543E34" w:rsidRDefault="00543E34" w:rsidP="0038355A">
      <w:pPr>
        <w:pStyle w:val="ListParagraph"/>
        <w:numPr>
          <w:ilvl w:val="0"/>
          <w:numId w:val="11"/>
        </w:numPr>
      </w:pPr>
      <w:r>
        <w:t>London Production</w:t>
      </w:r>
    </w:p>
    <w:p w14:paraId="3C6B0962" w14:textId="77777777" w:rsidR="00543E34" w:rsidRDefault="00543E34" w:rsidP="0038355A">
      <w:pPr>
        <w:pStyle w:val="ListParagraph"/>
        <w:numPr>
          <w:ilvl w:val="0"/>
          <w:numId w:val="11"/>
        </w:numPr>
      </w:pPr>
      <w:r>
        <w:t>Regional Production</w:t>
      </w:r>
    </w:p>
    <w:p w14:paraId="7153D987" w14:textId="77777777" w:rsidR="00543E34" w:rsidRDefault="00543E34" w:rsidP="0038355A">
      <w:pPr>
        <w:pStyle w:val="ListParagraph"/>
        <w:numPr>
          <w:ilvl w:val="0"/>
          <w:numId w:val="11"/>
        </w:numPr>
      </w:pPr>
      <w:r>
        <w:t>Independent Broadcasting</w:t>
      </w:r>
    </w:p>
    <w:p w14:paraId="615FA98E" w14:textId="1C41DA38" w:rsidR="00543E34" w:rsidRDefault="00543E34" w:rsidP="00543E34">
      <w:r>
        <w:t>Divisions have committees and conferences held every two years</w:t>
      </w:r>
      <w:r w:rsidR="00D60F5F">
        <w:t>.</w:t>
      </w:r>
    </w:p>
    <w:p w14:paraId="07267DBE" w14:textId="4E82EA84" w:rsidR="00DF6153" w:rsidRDefault="00DF6153" w:rsidP="00543E34">
      <w:r>
        <w:t>The Arts &amp; Entertainment division has various sub-committees that negotiate with vari</w:t>
      </w:r>
      <w:r w:rsidR="004E5741">
        <w:t>ou</w:t>
      </w:r>
      <w:r>
        <w:t>s employer bodies on industry agreements. These committees act on behalf of branches that are affected by these agreements. The committee is made up of reps from these branches. The picture below gives an example of these</w:t>
      </w:r>
      <w:r w:rsidR="002A0D44">
        <w:t>:</w:t>
      </w:r>
    </w:p>
    <w:p w14:paraId="6E104616" w14:textId="25EAF05C" w:rsidR="00DF6153" w:rsidRDefault="00F8506D" w:rsidP="00EB4AB9">
      <w:pPr>
        <w:spacing w:before="40"/>
        <w:jc w:val="center"/>
      </w:pPr>
      <w:r>
        <w:rPr>
          <w:noProof/>
        </w:rPr>
        <w:lastRenderedPageBreak/>
        <w:drawing>
          <wp:inline distT="0" distB="0" distL="0" distR="0" wp14:anchorId="60A2AEE9" wp14:editId="21D76BB3">
            <wp:extent cx="3979406" cy="2408596"/>
            <wp:effectExtent l="0" t="0" r="0" b="0"/>
            <wp:docPr id="54" name="Diagram 54">
              <a:extLst xmlns:a="http://schemas.openxmlformats.org/drawingml/2006/main">
                <a:ext uri="{FF2B5EF4-FFF2-40B4-BE49-F238E27FC236}">
                  <a16:creationId xmlns:a16="http://schemas.microsoft.com/office/drawing/2014/main" id="{4AEE05E6-1E21-D24F-97DD-F6ACDF8027DF}"/>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5933D881" w14:textId="38D1E25D" w:rsidR="00DF3D6E" w:rsidRDefault="00DF3D6E" w:rsidP="003F738A">
      <w:pPr>
        <w:pStyle w:val="Heading3"/>
      </w:pPr>
      <w:bookmarkStart w:id="30" w:name="_Toc204741643"/>
      <w:r>
        <w:t>Branch reps</w:t>
      </w:r>
      <w:bookmarkEnd w:id="30"/>
    </w:p>
    <w:p w14:paraId="3505B2B1" w14:textId="06271A2D" w:rsidR="00DF3D6E" w:rsidRDefault="00DF3D6E" w:rsidP="00DF3D6E">
      <w:r>
        <w:t xml:space="preserve">Under the union’s rules, a branch has to elect a </w:t>
      </w:r>
      <w:r w:rsidRPr="00183359">
        <w:rPr>
          <w:b/>
        </w:rPr>
        <w:t>chair</w:t>
      </w:r>
      <w:r>
        <w:t xml:space="preserve"> responsible for:</w:t>
      </w:r>
    </w:p>
    <w:p w14:paraId="36A5045F" w14:textId="77777777" w:rsidR="00DF3D6E" w:rsidRDefault="00DF3D6E" w:rsidP="00191FA0">
      <w:pPr>
        <w:pStyle w:val="ListBullet"/>
      </w:pPr>
      <w:r>
        <w:t>the proper conduct of any branch meeting</w:t>
      </w:r>
    </w:p>
    <w:p w14:paraId="73A582B5" w14:textId="77777777" w:rsidR="00DF3D6E" w:rsidRDefault="00DF3D6E" w:rsidP="00191FA0">
      <w:pPr>
        <w:pStyle w:val="ListBullet"/>
      </w:pPr>
      <w:r>
        <w:t>ensuring that business is kept moving and every member gets a chance to speak if they want to</w:t>
      </w:r>
    </w:p>
    <w:p w14:paraId="2F943D8F" w14:textId="77777777" w:rsidR="00DF3D6E" w:rsidRDefault="00DF3D6E" w:rsidP="00191FA0">
      <w:pPr>
        <w:pStyle w:val="ListBullet"/>
      </w:pPr>
      <w:r>
        <w:t>clarifying that clear decisions are reached and recorded.</w:t>
      </w:r>
    </w:p>
    <w:p w14:paraId="650A6EB0" w14:textId="77777777" w:rsidR="00DF3D6E" w:rsidRDefault="00DF3D6E" w:rsidP="00DF3D6E">
      <w:r>
        <w:t xml:space="preserve">Another role needed under union rules is a </w:t>
      </w:r>
      <w:r w:rsidRPr="00183359">
        <w:rPr>
          <w:b/>
        </w:rPr>
        <w:t>secretary</w:t>
      </w:r>
      <w:r>
        <w:t>, whose duties include:</w:t>
      </w:r>
    </w:p>
    <w:p w14:paraId="5C454AAD" w14:textId="77777777" w:rsidR="00DF3D6E" w:rsidRDefault="00DF3D6E" w:rsidP="00191FA0">
      <w:pPr>
        <w:pStyle w:val="ListBullet"/>
      </w:pPr>
      <w:r>
        <w:t>calling branch conferences or annual general meetings (AGM) or any other branch meeting and making the arrangements</w:t>
      </w:r>
    </w:p>
    <w:p w14:paraId="694EA889" w14:textId="77777777" w:rsidR="00DF3D6E" w:rsidRDefault="00DF3D6E" w:rsidP="00191FA0">
      <w:pPr>
        <w:pStyle w:val="ListBullet"/>
      </w:pPr>
      <w:r>
        <w:t>preparing and circulating agendas, minutes and action lists</w:t>
      </w:r>
    </w:p>
    <w:p w14:paraId="09A479DF" w14:textId="5C5F97E6" w:rsidR="00DF3D6E" w:rsidRDefault="00DF3D6E" w:rsidP="00191FA0">
      <w:pPr>
        <w:pStyle w:val="ListBullet"/>
      </w:pPr>
      <w:r>
        <w:t xml:space="preserve">being the conduit between the branch and </w:t>
      </w:r>
      <w:r w:rsidR="003B58F1">
        <w:t>Bectu</w:t>
      </w:r>
      <w:r>
        <w:t xml:space="preserve"> as a whole</w:t>
      </w:r>
    </w:p>
    <w:p w14:paraId="05E41B49" w14:textId="77777777" w:rsidR="00DF3D6E" w:rsidRDefault="00DF3D6E" w:rsidP="00191FA0">
      <w:pPr>
        <w:pStyle w:val="ListBullet"/>
      </w:pPr>
      <w:r>
        <w:t>maintaining branch records.</w:t>
      </w:r>
    </w:p>
    <w:p w14:paraId="1AF766A2" w14:textId="458CFCD6" w:rsidR="00DF3D6E" w:rsidRDefault="00DF3D6E" w:rsidP="00DF3D6E">
      <w:r>
        <w:t xml:space="preserve">To protect members’ data and to avoid sending out emails that members may not be interested in, </w:t>
      </w:r>
      <w:r w:rsidR="003B58F1">
        <w:t>Bectu</w:t>
      </w:r>
      <w:r>
        <w:t xml:space="preserve"> nationally sends the majority of correspondence to branch secretaries. </w:t>
      </w:r>
    </w:p>
    <w:p w14:paraId="202927A6" w14:textId="77777777" w:rsidR="00DF3D6E" w:rsidRDefault="00DF3D6E" w:rsidP="00DF3D6E">
      <w:r>
        <w:t>In smaller branches, the secretary is usually in charge of the membership records; larger branches may have a dedicated membership secretary or organiser.</w:t>
      </w:r>
    </w:p>
    <w:p w14:paraId="65E2DA21" w14:textId="77777777" w:rsidR="00DF3D6E" w:rsidRDefault="00DF3D6E" w:rsidP="00DF3D6E">
      <w:r>
        <w:t xml:space="preserve">Other roles that the branch may elect </w:t>
      </w:r>
      <w:proofErr w:type="gramStart"/>
      <w:r>
        <w:t>include:</w:t>
      </w:r>
      <w:proofErr w:type="gramEnd"/>
      <w:r>
        <w:t xml:space="preserve"> organiser, treasurer, health and safety rep, union learning rep, equality rep, pension rep, environmental rep and case handler, see se</w:t>
      </w:r>
      <w:r w:rsidR="00665E06">
        <w:t>ssion 4</w:t>
      </w:r>
      <w:r>
        <w:t>.</w:t>
      </w:r>
    </w:p>
    <w:p w14:paraId="0528194A" w14:textId="77777777" w:rsidR="00543E34" w:rsidRPr="00543E34" w:rsidRDefault="00543E34" w:rsidP="00543E34">
      <w:pPr>
        <w:pStyle w:val="Heading3"/>
      </w:pPr>
      <w:bookmarkStart w:id="31" w:name="_Toc204741644"/>
      <w:r w:rsidRPr="00543E34">
        <w:t>Branch meetings</w:t>
      </w:r>
      <w:bookmarkEnd w:id="31"/>
    </w:p>
    <w:p w14:paraId="4B4D8F84" w14:textId="347199DA" w:rsidR="00DF3D6E" w:rsidRDefault="00DF3D6E" w:rsidP="00543E34">
      <w:pPr>
        <w:spacing w:before="0" w:after="180" w:line="280" w:lineRule="exact"/>
      </w:pPr>
      <w:r>
        <w:t xml:space="preserve">A branch meeting is where an issue can be </w:t>
      </w:r>
      <w:r w:rsidR="006A5FC5">
        <w:t>discussed,</w:t>
      </w:r>
      <w:r>
        <w:t xml:space="preserve"> and a democratic decision reached and voted on. </w:t>
      </w:r>
    </w:p>
    <w:p w14:paraId="798799A9" w14:textId="77777777" w:rsidR="00DF3D6E" w:rsidRDefault="00DF3D6E" w:rsidP="00DF3D6E">
      <w:r>
        <w:t xml:space="preserve">A majority decision at a branch meeting is the course of action a representative takes up with management on the members’ behalf.  </w:t>
      </w:r>
    </w:p>
    <w:p w14:paraId="621ED903" w14:textId="5EDFB193" w:rsidR="00DF3D6E" w:rsidRDefault="00DF3D6E" w:rsidP="00DF3D6E">
      <w:r>
        <w:t xml:space="preserve">Most members do not want to attend branch meetings. Decisions still need to be made on the day-to-day business of the branch. </w:t>
      </w:r>
      <w:proofErr w:type="gramStart"/>
      <w:r w:rsidR="006A5FC5">
        <w:t>So</w:t>
      </w:r>
      <w:proofErr w:type="gramEnd"/>
      <w:r>
        <w:t xml:space="preserve"> the branch elects a committee to facilitate this.</w:t>
      </w:r>
    </w:p>
    <w:p w14:paraId="5478223A" w14:textId="77777777" w:rsidR="00DF3D6E" w:rsidRDefault="00DF3D6E" w:rsidP="00DF3D6E">
      <w:r>
        <w:t xml:space="preserve">It is very important that all the different working areas/grades/departments are represented on the committee. </w:t>
      </w:r>
    </w:p>
    <w:p w14:paraId="08DF8E4F" w14:textId="77777777" w:rsidR="00DF3D6E" w:rsidRDefault="00DF3D6E" w:rsidP="003F738A">
      <w:pPr>
        <w:pStyle w:val="Heading3"/>
      </w:pPr>
      <w:bookmarkStart w:id="32" w:name="_Toc204741645"/>
      <w:r>
        <w:lastRenderedPageBreak/>
        <w:t>How branch democracy works</w:t>
      </w:r>
      <w:bookmarkEnd w:id="32"/>
    </w:p>
    <w:p w14:paraId="03631610" w14:textId="77777777" w:rsidR="00DF3D6E" w:rsidRDefault="00DF3D6E" w:rsidP="00DF3D6E">
      <w:r>
        <w:t>It is very important that issues that affect the majority of the branch are dealt with as a priority.</w:t>
      </w:r>
    </w:p>
    <w:p w14:paraId="0B52217B" w14:textId="77777777" w:rsidR="00DF3D6E" w:rsidRDefault="00DF3D6E" w:rsidP="00DF3D6E">
      <w:r>
        <w:t xml:space="preserve">Getting agreement at a meeting may not be easy. The chair will need to keep order and make sure all the sides of the argument are heard. </w:t>
      </w:r>
    </w:p>
    <w:p w14:paraId="68DB31F7" w14:textId="77777777" w:rsidR="00DF3D6E" w:rsidRDefault="00DF3D6E" w:rsidP="00DF3D6E">
      <w:r>
        <w:t>The committee should agree beforehand who will provide the information needed for the members to make an informed decision.</w:t>
      </w:r>
    </w:p>
    <w:p w14:paraId="3C18B91B" w14:textId="5B2CC072" w:rsidR="00DF3D6E" w:rsidRDefault="00DF3D6E" w:rsidP="00DF3D6E">
      <w:r>
        <w:t xml:space="preserve">An issue is </w:t>
      </w:r>
      <w:r w:rsidR="006A5FC5">
        <w:t>raised,</w:t>
      </w:r>
      <w:r>
        <w:t xml:space="preserve"> and an action is voted on at a meeting. </w:t>
      </w:r>
    </w:p>
    <w:p w14:paraId="1B821BA0" w14:textId="77777777" w:rsidR="00DF3D6E" w:rsidRDefault="00DF3D6E" w:rsidP="00DF3D6E">
      <w:r>
        <w:t xml:space="preserve">A meeting needs to be quorate for a decision and a course of action to be made. </w:t>
      </w:r>
    </w:p>
    <w:p w14:paraId="696A824B" w14:textId="77777777" w:rsidR="00DF3D6E" w:rsidRDefault="00DF3D6E" w:rsidP="00DF3D6E">
      <w:r>
        <w:t>A quorum is enough members to be a reasonable representation of the branch – for example, 10%.</w:t>
      </w:r>
    </w:p>
    <w:p w14:paraId="361567CA" w14:textId="77777777" w:rsidR="00DF3D6E" w:rsidRDefault="00DF3D6E" w:rsidP="00DF3D6E">
      <w:r>
        <w:t>The branch usually instructs the committee to take action – this could be to call a meeting with management to discuss the issue.</w:t>
      </w:r>
    </w:p>
    <w:p w14:paraId="6E3B837A" w14:textId="45C54CE2" w:rsidR="00DF3D6E" w:rsidRDefault="00DF3D6E" w:rsidP="00DF3D6E">
      <w:r>
        <w:t>In between meetings, the committee can discuss an issue that arises and decide a course of action. There may be occasions when a full branch meeting is needed.</w:t>
      </w:r>
    </w:p>
    <w:p w14:paraId="0D9D6A24" w14:textId="77777777" w:rsidR="00C973E9" w:rsidRDefault="00C973E9" w:rsidP="00C973E9">
      <w:pPr>
        <w:spacing w:before="240" w:after="240"/>
      </w:pPr>
      <w:r w:rsidRPr="00F16172">
        <w:rPr>
          <w:noProof/>
          <w:color w:val="000000" w:themeColor="text1"/>
          <w:sz w:val="22"/>
          <w:szCs w:val="22"/>
        </w:rPr>
        <w:drawing>
          <wp:inline distT="0" distB="0" distL="0" distR="0" wp14:anchorId="212CE815" wp14:editId="52D03EC7">
            <wp:extent cx="5781904" cy="2641536"/>
            <wp:effectExtent l="0" t="0" r="0" b="635"/>
            <wp:docPr id="23" name="Picture 23" descr="A picture containing clock,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clock, drawing&#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5802297" cy="2650853"/>
                    </a:xfrm>
                    <a:prstGeom prst="rect">
                      <a:avLst/>
                    </a:prstGeom>
                    <a:noFill/>
                    <a:ln>
                      <a:noFill/>
                    </a:ln>
                  </pic:spPr>
                </pic:pic>
              </a:graphicData>
            </a:graphic>
          </wp:inline>
        </w:drawing>
      </w:r>
    </w:p>
    <w:p w14:paraId="6AFDAEEF" w14:textId="77777777" w:rsidR="00C973E9" w:rsidRDefault="00C973E9" w:rsidP="00C973E9">
      <w:pPr>
        <w:spacing w:before="300"/>
      </w:pPr>
      <w:r>
        <w:t>For further information on how to take an issue further in the union or to get support from other branches, see Appendix 1 and 2.</w:t>
      </w:r>
    </w:p>
    <w:p w14:paraId="3D234867" w14:textId="5B48C021" w:rsidR="00C973E9" w:rsidRDefault="00C973E9" w:rsidP="00DF3D6E"/>
    <w:p w14:paraId="10FF96C5" w14:textId="77777777" w:rsidR="00021CCE" w:rsidRDefault="00021CCE" w:rsidP="00DF3D6E"/>
    <w:p w14:paraId="717A4489" w14:textId="641025C8" w:rsidR="00DF3D6E" w:rsidRPr="00C973E9" w:rsidRDefault="00417847" w:rsidP="00C973E9">
      <w:pPr>
        <w:pStyle w:val="Heading3"/>
      </w:pPr>
      <w:r>
        <w:br w:type="page"/>
      </w:r>
      <w:bookmarkStart w:id="33" w:name="_Toc204741646"/>
      <w:r w:rsidR="00DF3D6E">
        <w:lastRenderedPageBreak/>
        <w:t>Support for branches</w:t>
      </w:r>
      <w:bookmarkEnd w:id="33"/>
    </w:p>
    <w:p w14:paraId="7AA43EE4" w14:textId="59BE5030" w:rsidR="00DF3D6E" w:rsidRDefault="00DF3D6E" w:rsidP="00DF3D6E">
      <w:r>
        <w:t xml:space="preserve">Branches can call on </w:t>
      </w:r>
      <w:r w:rsidR="003B58F1">
        <w:t>Bectu</w:t>
      </w:r>
      <w:r>
        <w:t xml:space="preserve"> for support. Every branch in the union has an organiser and a negotiator. These staff have further support from the legal, communications and education departments.</w:t>
      </w:r>
    </w:p>
    <w:p w14:paraId="1CB65C6A" w14:textId="4EE8E97F" w:rsidR="005F6408" w:rsidRDefault="00FE40D6" w:rsidP="00F60FD2">
      <w:pPr>
        <w:spacing w:before="400"/>
        <w:ind w:left="1701"/>
      </w:pPr>
      <w:r w:rsidRPr="00FE40D6">
        <w:rPr>
          <w:noProof/>
        </w:rPr>
        <w:drawing>
          <wp:inline distT="0" distB="0" distL="0" distR="0" wp14:anchorId="2C4A7786" wp14:editId="0F446BD1">
            <wp:extent cx="3978915" cy="3813797"/>
            <wp:effectExtent l="0" t="76200" r="2540" b="7302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58528C4B" w14:textId="12DED200" w:rsidR="00F60FD2" w:rsidRDefault="00F60FD2" w:rsidP="00FE2EC3">
      <w:pPr>
        <w:spacing w:before="240"/>
        <w:ind w:left="907"/>
      </w:pPr>
      <w:r>
        <w:rPr>
          <w:noProof/>
        </w:rPr>
        <w:drawing>
          <wp:inline distT="0" distB="0" distL="0" distR="0" wp14:anchorId="092B10F6" wp14:editId="405E03F2">
            <wp:extent cx="4889500" cy="520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889500" cy="520700"/>
                    </a:xfrm>
                    <a:prstGeom prst="rect">
                      <a:avLst/>
                    </a:prstGeom>
                  </pic:spPr>
                </pic:pic>
              </a:graphicData>
            </a:graphic>
          </wp:inline>
        </w:drawing>
      </w:r>
    </w:p>
    <w:p w14:paraId="1F8A4DAC" w14:textId="77777777" w:rsidR="00DF3D6E" w:rsidRDefault="00DF3D6E" w:rsidP="003F738A">
      <w:pPr>
        <w:pStyle w:val="Heading3"/>
      </w:pPr>
      <w:bookmarkStart w:id="34" w:name="_Toc204741647"/>
      <w:r>
        <w:t>National executive committee</w:t>
      </w:r>
      <w:bookmarkEnd w:id="34"/>
    </w:p>
    <w:p w14:paraId="17D286D2" w14:textId="77777777" w:rsidR="00DF3D6E" w:rsidRDefault="00DF3D6E" w:rsidP="00DF3D6E">
      <w:r>
        <w:t xml:space="preserve">The national executive committee (NEC) conducts the business of the union in accordance with the policies laid down by national conference. It manages the union’s affairs between conferences and normally meets five times a year. </w:t>
      </w:r>
    </w:p>
    <w:p w14:paraId="028AE246" w14:textId="77777777" w:rsidR="00DF3D6E" w:rsidRDefault="00DF3D6E" w:rsidP="00DF3D6E">
      <w:r>
        <w:t xml:space="preserve">The NEC consists of 28 working members, including three office-holders – the president, vice-president and deputy vice-president (the ‘presidential team’), plus the general secretary. The general secretary has no voting rights. </w:t>
      </w:r>
    </w:p>
    <w:p w14:paraId="25174733" w14:textId="77777777" w:rsidR="00DF3D6E" w:rsidRDefault="00DF3D6E" w:rsidP="00DF3D6E">
      <w:r>
        <w:t xml:space="preserve">The NEC is elected by working members every two years, from a list of candidates nominated by branches. </w:t>
      </w:r>
    </w:p>
    <w:p w14:paraId="09132E5C" w14:textId="77777777" w:rsidR="00DF3D6E" w:rsidRDefault="00DF3D6E" w:rsidP="00DF3D6E">
      <w:r>
        <w:t xml:space="preserve">NEC members do not represent particular branches or professions. They are elected to look after the interests of the whole membership. </w:t>
      </w:r>
    </w:p>
    <w:p w14:paraId="3FE64272" w14:textId="77777777" w:rsidR="00DF3D6E" w:rsidRDefault="00DF3D6E" w:rsidP="00DF3D6E">
      <w:r>
        <w:t>The president, vice-president and deputy vice-president are elected every two years from among the voting members of the NEC.</w:t>
      </w:r>
    </w:p>
    <w:p w14:paraId="7F8FE863" w14:textId="77777777" w:rsidR="00DF3D6E" w:rsidRDefault="00DF3D6E" w:rsidP="00DF3D6E">
      <w:r>
        <w:t>The NEC establishes the sub-committees it needs for the despatch of its business. Each of them may set up panels or working parties reporting to them on particular aspects of their work. Some of these committees invite direct participation by branch reps.</w:t>
      </w:r>
    </w:p>
    <w:p w14:paraId="71B9C297" w14:textId="77D9F661" w:rsidR="00DF3D6E" w:rsidRDefault="00DF3D6E" w:rsidP="00952E50">
      <w:pPr>
        <w:pStyle w:val="Heading3"/>
      </w:pPr>
      <w:bookmarkStart w:id="35" w:name="_Toc204741648"/>
      <w:r>
        <w:lastRenderedPageBreak/>
        <w:t>NEC advisory sub-committees</w:t>
      </w:r>
      <w:bookmarkEnd w:id="35"/>
    </w:p>
    <w:p w14:paraId="7E6B0EEA" w14:textId="16EDB162" w:rsidR="00DF3D6E" w:rsidRDefault="00DF3D6E" w:rsidP="00DF3D6E">
      <w:r>
        <w:t xml:space="preserve">The NEC has to make many decisions in the two years between national conferences. They need relevant information to be able to make those decisions. Advisory committees, made up of reps from all the sectors of </w:t>
      </w:r>
      <w:r w:rsidR="003B58F1">
        <w:t>Bectu</w:t>
      </w:r>
      <w:r>
        <w:t>, were set up to help with this.</w:t>
      </w:r>
    </w:p>
    <w:p w14:paraId="6C283525" w14:textId="77777777" w:rsidR="00DF3D6E" w:rsidRDefault="00DF3D6E" w:rsidP="00DF3D6E">
      <w:r>
        <w:t>The sub-committees are:</w:t>
      </w:r>
    </w:p>
    <w:p w14:paraId="5D8BBC4F" w14:textId="77777777" w:rsidR="00DF3D6E" w:rsidRDefault="00DF3D6E" w:rsidP="00191FA0">
      <w:pPr>
        <w:pStyle w:val="ListBullet"/>
      </w:pPr>
      <w:r>
        <w:t>Committee for organisation, recruitment and education</w:t>
      </w:r>
    </w:p>
    <w:p w14:paraId="54C403E1" w14:textId="77777777" w:rsidR="00DF3D6E" w:rsidRDefault="00DF3D6E" w:rsidP="00191FA0">
      <w:pPr>
        <w:pStyle w:val="ListBullet"/>
      </w:pPr>
      <w:r>
        <w:t>Communications and campaigns</w:t>
      </w:r>
    </w:p>
    <w:p w14:paraId="7ED5BF21" w14:textId="77777777" w:rsidR="00DF3D6E" w:rsidRDefault="00DF3D6E" w:rsidP="00191FA0">
      <w:pPr>
        <w:pStyle w:val="ListBullet"/>
      </w:pPr>
      <w:r>
        <w:t>Equal opportunities</w:t>
      </w:r>
    </w:p>
    <w:p w14:paraId="69124082" w14:textId="77777777" w:rsidR="00DF3D6E" w:rsidRDefault="00DF3D6E" w:rsidP="00191FA0">
      <w:pPr>
        <w:pStyle w:val="ListBullet"/>
      </w:pPr>
      <w:r>
        <w:t>Health and safety</w:t>
      </w:r>
    </w:p>
    <w:p w14:paraId="7C41AE3D" w14:textId="77777777" w:rsidR="00DF3D6E" w:rsidRDefault="00DF3D6E" w:rsidP="00191FA0">
      <w:pPr>
        <w:pStyle w:val="ListBullet"/>
      </w:pPr>
      <w:r>
        <w:t>Pensions</w:t>
      </w:r>
    </w:p>
    <w:p w14:paraId="7EC65364" w14:textId="77777777" w:rsidR="00DF3D6E" w:rsidRDefault="00DF3D6E" w:rsidP="00191FA0">
      <w:pPr>
        <w:pStyle w:val="ListBullet"/>
      </w:pPr>
      <w:r>
        <w:t>Science, engineering and sustainability</w:t>
      </w:r>
    </w:p>
    <w:p w14:paraId="7D1C70E0" w14:textId="017003CA" w:rsidR="00DF3D6E" w:rsidRDefault="00DF3D6E" w:rsidP="00EF0CBD">
      <w:pPr>
        <w:pStyle w:val="ListBullet"/>
      </w:pPr>
      <w:r>
        <w:t>Finance and audit</w:t>
      </w:r>
      <w:r w:rsidR="00191FA0">
        <w:t>.</w:t>
      </w:r>
      <w:r>
        <w:t> </w:t>
      </w:r>
    </w:p>
    <w:p w14:paraId="2D304CC1" w14:textId="35B10506" w:rsidR="0053374E" w:rsidRDefault="000417EF" w:rsidP="00F3457A">
      <w:pPr>
        <w:pStyle w:val="Heading3"/>
        <w:spacing w:after="0"/>
      </w:pPr>
      <w:bookmarkStart w:id="36" w:name="_Toc204741649"/>
      <w:r>
        <w:t>Prospect/</w:t>
      </w:r>
      <w:r w:rsidR="003B58F1">
        <w:t>Bectu</w:t>
      </w:r>
      <w:r w:rsidR="0053374E" w:rsidRPr="006A5FC5">
        <w:t xml:space="preserve"> structure</w:t>
      </w:r>
      <w:bookmarkEnd w:id="36"/>
    </w:p>
    <w:p w14:paraId="30FD597D" w14:textId="5E3BE2A8" w:rsidR="00252B85" w:rsidRDefault="006A5FC5" w:rsidP="006541BA">
      <w:pPr>
        <w:spacing w:before="0"/>
        <w:ind w:left="-397"/>
        <w:jc w:val="center"/>
      </w:pPr>
      <w:r>
        <w:rPr>
          <w:noProof/>
        </w:rPr>
        <w:drawing>
          <wp:inline distT="0" distB="0" distL="0" distR="0" wp14:anchorId="3A733FF7" wp14:editId="3F61F6BC">
            <wp:extent cx="5844209" cy="491719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5853083" cy="4924663"/>
                    </a:xfrm>
                    <a:prstGeom prst="rect">
                      <a:avLst/>
                    </a:prstGeom>
                    <a:ln>
                      <a:noFill/>
                    </a:ln>
                    <a:extLst>
                      <a:ext uri="{53640926-AAD7-44D8-BBD7-CCE9431645EC}">
                        <a14:shadowObscured xmlns:a14="http://schemas.microsoft.com/office/drawing/2010/main"/>
                      </a:ext>
                    </a:extLst>
                  </pic:spPr>
                </pic:pic>
              </a:graphicData>
            </a:graphic>
          </wp:inline>
        </w:drawing>
      </w:r>
    </w:p>
    <w:p w14:paraId="2DA24434" w14:textId="77777777" w:rsidR="00B55E94" w:rsidRDefault="00B55E94">
      <w:pPr>
        <w:spacing w:before="0" w:after="180" w:line="280" w:lineRule="exact"/>
        <w:rPr>
          <w:b/>
          <w:kern w:val="32"/>
          <w:sz w:val="32"/>
          <w:szCs w:val="22"/>
          <w:lang w:eastAsia="en-US"/>
        </w:rPr>
      </w:pPr>
      <w:r>
        <w:br w:type="page"/>
      </w:r>
    </w:p>
    <w:p w14:paraId="0A0EDBD0" w14:textId="2C4351B4" w:rsidR="00DF3D6E" w:rsidRDefault="00DF3D6E" w:rsidP="00A577A5">
      <w:pPr>
        <w:pStyle w:val="Heading2"/>
      </w:pPr>
      <w:bookmarkStart w:id="37" w:name="_Toc204741650"/>
      <w:r>
        <w:lastRenderedPageBreak/>
        <w:t xml:space="preserve">Session </w:t>
      </w:r>
      <w:r w:rsidR="005253FF">
        <w:t>4</w:t>
      </w:r>
      <w:r>
        <w:t>: The role of a rep</w:t>
      </w:r>
      <w:bookmarkEnd w:id="37"/>
    </w:p>
    <w:p w14:paraId="3D1B7933" w14:textId="77777777" w:rsidR="00DF3D6E" w:rsidRDefault="00DF3D6E" w:rsidP="00DF3D6E">
      <w:r>
        <w:t xml:space="preserve">Every rep is the link between the union and its members. We are always conscious reps are volunteers. Some can give a little, others can give a lot. Each rep must find their own boundaries. </w:t>
      </w:r>
    </w:p>
    <w:p w14:paraId="620567D3" w14:textId="77777777" w:rsidR="00DF3D6E" w:rsidRDefault="00DF3D6E" w:rsidP="00DF3D6E">
      <w:r>
        <w:t xml:space="preserve">For most, the role of the local representative includes one of more of the following elements: </w:t>
      </w:r>
    </w:p>
    <w:p w14:paraId="046D02BE" w14:textId="782E8EF8" w:rsidR="00DF3D6E" w:rsidRDefault="00DF3D6E" w:rsidP="00DF3D6E">
      <w:r w:rsidRPr="00DD3327">
        <w:rPr>
          <w:b/>
        </w:rPr>
        <w:t>Advice</w:t>
      </w:r>
      <w:r>
        <w:t xml:space="preserve">: not necessarily able to answer all </w:t>
      </w:r>
      <w:r w:rsidR="006A5FC5">
        <w:t>questions but</w:t>
      </w:r>
      <w:r>
        <w:t xml:space="preserve"> knows where to look/or who to go to for the answers. </w:t>
      </w:r>
    </w:p>
    <w:p w14:paraId="650ED484" w14:textId="77777777" w:rsidR="00DF3D6E" w:rsidRDefault="00DF3D6E" w:rsidP="00DF3D6E">
      <w:r w:rsidRPr="00DD3327">
        <w:rPr>
          <w:b/>
        </w:rPr>
        <w:t>Representation and advocacy</w:t>
      </w:r>
      <w:r>
        <w:t xml:space="preserve">: standing by a member’s side or speaking on their behalf. </w:t>
      </w:r>
    </w:p>
    <w:p w14:paraId="04FBAD37" w14:textId="77777777" w:rsidR="00DF3D6E" w:rsidRDefault="00DF3D6E" w:rsidP="00DF3D6E">
      <w:r w:rsidRPr="00DD3327">
        <w:rPr>
          <w:b/>
        </w:rPr>
        <w:t>Negotiation</w:t>
      </w:r>
      <w:r>
        <w:t xml:space="preserve">: helping to improve local working conditions. </w:t>
      </w:r>
    </w:p>
    <w:p w14:paraId="4630C19D" w14:textId="77777777" w:rsidR="00DF3D6E" w:rsidRDefault="00DF3D6E" w:rsidP="00DF3D6E">
      <w:r w:rsidRPr="00DD3327">
        <w:rPr>
          <w:b/>
        </w:rPr>
        <w:t>Liaison and consultation</w:t>
      </w:r>
      <w:r>
        <w:t xml:space="preserve">: passing information up, down, sideways; representing members’ views to management. </w:t>
      </w:r>
    </w:p>
    <w:p w14:paraId="57808B6F" w14:textId="77777777" w:rsidR="00DF3D6E" w:rsidRDefault="00DF3D6E" w:rsidP="00DF3D6E">
      <w:r w:rsidRPr="00DD3327">
        <w:rPr>
          <w:b/>
        </w:rPr>
        <w:t>Organisation</w:t>
      </w:r>
      <w:r>
        <w:t>: organising the branch, strengthening its position in the workplace.</w:t>
      </w:r>
    </w:p>
    <w:p w14:paraId="797214A3" w14:textId="77777777" w:rsidR="00DF3D6E" w:rsidRDefault="00DF3D6E" w:rsidP="00DF3D6E">
      <w:r w:rsidRPr="00DD3327">
        <w:rPr>
          <w:b/>
        </w:rPr>
        <w:t>Democracy</w:t>
      </w:r>
      <w:r>
        <w:t xml:space="preserve">: representing members’ views in developing the union’s policies. </w:t>
      </w:r>
    </w:p>
    <w:p w14:paraId="288E9FF6" w14:textId="061FE5FC" w:rsidR="00DF3D6E" w:rsidRDefault="003B58F1" w:rsidP="00DF3D6E">
      <w:r>
        <w:t>Bectu</w:t>
      </w:r>
      <w:r w:rsidR="00DF3D6E">
        <w:t xml:space="preserve"> prides itself on its reps and the good work they do. This session looks at the role in more detail and what skills are needed.</w:t>
      </w:r>
    </w:p>
    <w:p w14:paraId="1E9E381B" w14:textId="77777777" w:rsidR="00DF3D6E" w:rsidRDefault="00DF3D6E" w:rsidP="00A577A5">
      <w:pPr>
        <w:pStyle w:val="Heading3"/>
      </w:pPr>
      <w:bookmarkStart w:id="38" w:name="_Toc204741651"/>
      <w:r>
        <w:t xml:space="preserve">Activity </w:t>
      </w:r>
      <w:r w:rsidR="00D41489">
        <w:t>E</w:t>
      </w:r>
      <w:r>
        <w:t>: What do union reps do?</w:t>
      </w:r>
      <w:bookmarkEnd w:id="38"/>
    </w:p>
    <w:p w14:paraId="36DB1F3B" w14:textId="5E124B59" w:rsidR="00DF3D6E" w:rsidRDefault="00DF3D6E" w:rsidP="00DF3D6E">
      <w:r>
        <w:t xml:space="preserve">Working together in small groups, make a list of all the things a </w:t>
      </w:r>
      <w:r w:rsidR="00DF6153">
        <w:t xml:space="preserve">freelance </w:t>
      </w:r>
      <w:r w:rsidR="003B58F1">
        <w:t>Bectu</w:t>
      </w:r>
      <w:r>
        <w:t xml:space="preserve"> rep might do as part of their duties.</w:t>
      </w:r>
    </w:p>
    <w:p w14:paraId="0F49E67D" w14:textId="77777777" w:rsidR="00DF3D6E" w:rsidRDefault="00DF3D6E" w:rsidP="00DF3D6E">
      <w:r>
        <w:t>Make a list of the skills needed by a rep to do the tasks on the first list.</w:t>
      </w:r>
    </w:p>
    <w:p w14:paraId="211C0AE6" w14:textId="77777777" w:rsidR="00DF3D6E" w:rsidRDefault="00DF3D6E" w:rsidP="00DF3D6E">
      <w:r>
        <w:t>Pick the four most important tasks from your list.</w:t>
      </w:r>
    </w:p>
    <w:p w14:paraId="284E0BA9" w14:textId="77777777" w:rsidR="00DF3D6E" w:rsidRDefault="00DF3D6E" w:rsidP="00A577A5">
      <w:pPr>
        <w:pStyle w:val="Heading3"/>
      </w:pPr>
      <w:bookmarkStart w:id="39" w:name="_Toc204741652"/>
      <w:r>
        <w:t>Types of rep</w:t>
      </w:r>
      <w:bookmarkEnd w:id="39"/>
    </w:p>
    <w:p w14:paraId="552219F3" w14:textId="77777777" w:rsidR="00DF3D6E" w:rsidRDefault="00DF3D6E" w:rsidP="00DF3D6E">
      <w:r>
        <w:t xml:space="preserve">There are many different types of rep – you can do as much or as little as you want. Not all reps have a recognised job description. Some can simply be described as local representatives: the face of the union in a particular workplace or location. But others have very specific responsibilities, usually defined in the branch rules. </w:t>
      </w:r>
    </w:p>
    <w:p w14:paraId="184A6B07" w14:textId="77777777" w:rsidR="00DF3D6E" w:rsidRPr="00131706" w:rsidRDefault="00DF3D6E" w:rsidP="00DF3D6E">
      <w:pPr>
        <w:rPr>
          <w:b/>
        </w:rPr>
      </w:pPr>
      <w:r w:rsidRPr="00131706">
        <w:rPr>
          <w:b/>
        </w:rPr>
        <w:t>Local representatives</w:t>
      </w:r>
    </w:p>
    <w:p w14:paraId="79F8A6A8" w14:textId="77777777" w:rsidR="00DF3D6E" w:rsidRDefault="00DF3D6E" w:rsidP="00DF3D6E">
      <w:r>
        <w:t>Well-organised branches usually develop a network of local representatives to undertake a range of tasks, depending on the type of branch or workplace. These include:</w:t>
      </w:r>
    </w:p>
    <w:p w14:paraId="531E874C" w14:textId="2219FB0E" w:rsidR="00DF3D6E" w:rsidRDefault="00DF3D6E" w:rsidP="00191FA0">
      <w:pPr>
        <w:pStyle w:val="ListBullet"/>
      </w:pPr>
      <w:r>
        <w:t xml:space="preserve">acting as a focal point for </w:t>
      </w:r>
      <w:r w:rsidR="003B58F1">
        <w:t>Bectu</w:t>
      </w:r>
      <w:r>
        <w:t xml:space="preserve"> in their area</w:t>
      </w:r>
    </w:p>
    <w:p w14:paraId="553949A5" w14:textId="77777777" w:rsidR="00DF3D6E" w:rsidRDefault="00DF3D6E" w:rsidP="00191FA0">
      <w:pPr>
        <w:pStyle w:val="ListBullet"/>
      </w:pPr>
      <w:r>
        <w:t>eliciting and conveying members’ views to the branch or section</w:t>
      </w:r>
    </w:p>
    <w:p w14:paraId="11CB3362" w14:textId="77777777" w:rsidR="00DF3D6E" w:rsidRDefault="00DF3D6E" w:rsidP="00191FA0">
      <w:pPr>
        <w:pStyle w:val="ListBullet"/>
      </w:pPr>
      <w:r>
        <w:t>maintaining the local noticeboard</w:t>
      </w:r>
    </w:p>
    <w:p w14:paraId="3B7EF46B" w14:textId="603C9E68" w:rsidR="00DF3D6E" w:rsidRDefault="00DF3D6E" w:rsidP="00191FA0">
      <w:pPr>
        <w:pStyle w:val="ListBullet"/>
      </w:pPr>
      <w:r>
        <w:t xml:space="preserve">distributing </w:t>
      </w:r>
      <w:r w:rsidR="003B58F1">
        <w:t>Bectu</w:t>
      </w:r>
      <w:r>
        <w:t xml:space="preserve"> information</w:t>
      </w:r>
    </w:p>
    <w:p w14:paraId="10738118" w14:textId="77777777" w:rsidR="00DF3D6E" w:rsidRDefault="00DF3D6E" w:rsidP="00191FA0">
      <w:pPr>
        <w:pStyle w:val="ListBullet"/>
      </w:pPr>
      <w:r>
        <w:t>ensuring non-members are approached to join, keeping a record of approaches made and, if unsuccessful, the reason</w:t>
      </w:r>
    </w:p>
    <w:p w14:paraId="3A2C2F7D" w14:textId="77777777" w:rsidR="00DF3D6E" w:rsidRDefault="00DF3D6E" w:rsidP="00191FA0">
      <w:pPr>
        <w:pStyle w:val="ListBullet"/>
      </w:pPr>
      <w:r>
        <w:t>ensuring changes in members’ details and location are passed to the branch or section.</w:t>
      </w:r>
    </w:p>
    <w:p w14:paraId="4C26A9F9" w14:textId="77777777" w:rsidR="00DF3D6E" w:rsidRDefault="00DF3D6E" w:rsidP="00DF3D6E">
      <w:r>
        <w:t xml:space="preserve">Reps with particular skills or interests may be willing to take on specific tasks such as maintaining the content of an </w:t>
      </w:r>
      <w:proofErr w:type="spellStart"/>
      <w:r>
        <w:t>eBranch</w:t>
      </w:r>
      <w:proofErr w:type="spellEnd"/>
      <w:r>
        <w:t xml:space="preserve">. </w:t>
      </w:r>
    </w:p>
    <w:p w14:paraId="02538DF4" w14:textId="62F6DAFA" w:rsidR="00DF3D6E" w:rsidRDefault="00DF3D6E" w:rsidP="00DF3D6E">
      <w:r>
        <w:t>Local reps may be known by various titles – site secretary, correspondence rep, or just ‘</w:t>
      </w:r>
      <w:r w:rsidR="003B58F1">
        <w:t>Bectu</w:t>
      </w:r>
      <w:r>
        <w:t xml:space="preserve"> rep’. In the energy supply industry sector, many are known as technical reps or TRs. </w:t>
      </w:r>
    </w:p>
    <w:p w14:paraId="5A796A9C" w14:textId="77777777" w:rsidR="00DF3D6E" w:rsidRPr="00131706" w:rsidRDefault="00DF3D6E" w:rsidP="00675552">
      <w:pPr>
        <w:keepNext/>
        <w:rPr>
          <w:b/>
        </w:rPr>
      </w:pPr>
      <w:r w:rsidRPr="00131706">
        <w:rPr>
          <w:b/>
        </w:rPr>
        <w:lastRenderedPageBreak/>
        <w:t>Point of contact</w:t>
      </w:r>
    </w:p>
    <w:p w14:paraId="7EFBB983" w14:textId="1234E3D7" w:rsidR="00DF3D6E" w:rsidRDefault="00DF3D6E" w:rsidP="00DF3D6E">
      <w:r>
        <w:t xml:space="preserve">This is not a representative role. It is a </w:t>
      </w:r>
      <w:r w:rsidR="003B58F1">
        <w:t>Bectu</w:t>
      </w:r>
      <w:r>
        <w:t xml:space="preserve"> member who wants, and is able, to give a little of their time to support their branch. No training is required and there is no expectation to carry out other duties. The point of contact can help the branch extend its reach by having local contacts across its workplaces.</w:t>
      </w:r>
    </w:p>
    <w:p w14:paraId="1A08DB71" w14:textId="77777777" w:rsidR="00DF3D6E" w:rsidRPr="00131706" w:rsidRDefault="00DF3D6E" w:rsidP="00DF3D6E">
      <w:pPr>
        <w:rPr>
          <w:b/>
        </w:rPr>
      </w:pPr>
      <w:r w:rsidRPr="00131706">
        <w:rPr>
          <w:b/>
        </w:rPr>
        <w:t>Branch officers</w:t>
      </w:r>
    </w:p>
    <w:p w14:paraId="60D73379" w14:textId="77777777" w:rsidR="00DF3D6E" w:rsidRDefault="00DF3D6E" w:rsidP="00DF3D6E">
      <w:r>
        <w:t xml:space="preserve">In the paragraphs that follow, for ‘branch’ you can read ‘section’ or ‘sub-section’ as appropriate. </w:t>
      </w:r>
    </w:p>
    <w:p w14:paraId="3ADE965A" w14:textId="77777777" w:rsidR="00DF3D6E" w:rsidRPr="00131706" w:rsidRDefault="00DF3D6E" w:rsidP="00DF3D6E">
      <w:pPr>
        <w:rPr>
          <w:b/>
        </w:rPr>
      </w:pPr>
      <w:r w:rsidRPr="00131706">
        <w:rPr>
          <w:b/>
        </w:rPr>
        <w:t>President/chair</w:t>
      </w:r>
    </w:p>
    <w:p w14:paraId="083ADC08" w14:textId="77777777" w:rsidR="00DF3D6E" w:rsidRDefault="00DF3D6E" w:rsidP="00DF3D6E">
      <w:r>
        <w:t>The president (or chair, or convenor in some Scottish branches) presides at all branch conferences or committee meetings and is responsible for:</w:t>
      </w:r>
    </w:p>
    <w:p w14:paraId="5517D082" w14:textId="77777777" w:rsidR="00DF3D6E" w:rsidRDefault="00DF3D6E" w:rsidP="00191FA0">
      <w:pPr>
        <w:pStyle w:val="ListBullet"/>
      </w:pPr>
      <w:r>
        <w:t>the proper conduct of the meeting</w:t>
      </w:r>
    </w:p>
    <w:p w14:paraId="0DA6EE83" w14:textId="77777777" w:rsidR="00DF3D6E" w:rsidRDefault="00DF3D6E" w:rsidP="00191FA0">
      <w:pPr>
        <w:pStyle w:val="ListBullet"/>
      </w:pPr>
      <w:r>
        <w:t>ensuring that business is kept moving</w:t>
      </w:r>
    </w:p>
    <w:p w14:paraId="5818BE8D" w14:textId="77777777" w:rsidR="00DF3D6E" w:rsidRDefault="00DF3D6E" w:rsidP="00191FA0">
      <w:pPr>
        <w:pStyle w:val="ListBullet"/>
      </w:pPr>
      <w:r>
        <w:t>clarifying the issues under discussion</w:t>
      </w:r>
    </w:p>
    <w:p w14:paraId="48531272" w14:textId="77777777" w:rsidR="00DF3D6E" w:rsidRDefault="00DF3D6E" w:rsidP="00191FA0">
      <w:pPr>
        <w:pStyle w:val="ListBullet"/>
      </w:pPr>
      <w:r>
        <w:t xml:space="preserve">ensuring that clear decisions are reached and recorded. </w:t>
      </w:r>
    </w:p>
    <w:p w14:paraId="35F7767B" w14:textId="77777777" w:rsidR="00DF3D6E" w:rsidRDefault="00DF3D6E" w:rsidP="00DF3D6E">
      <w:r>
        <w:t>In most branches, the president is an experienced rep with a wider representational role in negotiations or consultation.</w:t>
      </w:r>
    </w:p>
    <w:p w14:paraId="71892911" w14:textId="77777777" w:rsidR="00DF3D6E" w:rsidRPr="00131706" w:rsidRDefault="00DF3D6E" w:rsidP="00DF3D6E">
      <w:pPr>
        <w:rPr>
          <w:b/>
        </w:rPr>
      </w:pPr>
      <w:r w:rsidRPr="00131706">
        <w:rPr>
          <w:b/>
        </w:rPr>
        <w:t>Vice-president/chair</w:t>
      </w:r>
    </w:p>
    <w:p w14:paraId="35F96FF5" w14:textId="77777777" w:rsidR="00DF3D6E" w:rsidRDefault="00DF3D6E" w:rsidP="00DF3D6E">
      <w:r>
        <w:t>The vice-president acts as chair in the absence of the president. Smaller branches may choose not to have a vice-president.</w:t>
      </w:r>
    </w:p>
    <w:p w14:paraId="3D48CA5E" w14:textId="77777777" w:rsidR="00DF3D6E" w:rsidRPr="00131706" w:rsidRDefault="00DF3D6E" w:rsidP="00DF3D6E">
      <w:pPr>
        <w:rPr>
          <w:b/>
        </w:rPr>
      </w:pPr>
      <w:r w:rsidRPr="00131706">
        <w:rPr>
          <w:b/>
        </w:rPr>
        <w:t>Secretary</w:t>
      </w:r>
    </w:p>
    <w:p w14:paraId="2C88531D" w14:textId="77777777" w:rsidR="00DF3D6E" w:rsidRDefault="00DF3D6E" w:rsidP="00DF3D6E">
      <w:r>
        <w:t xml:space="preserve">This is the key role in most branches. The secretary’s duties include: </w:t>
      </w:r>
    </w:p>
    <w:p w14:paraId="04E946A5" w14:textId="77777777" w:rsidR="00DF3D6E" w:rsidRDefault="00DF3D6E" w:rsidP="00191FA0">
      <w:pPr>
        <w:pStyle w:val="ListBullet"/>
      </w:pPr>
      <w:r>
        <w:t>calling branch committee meetings, branch conferences or annual general meetings and making all associated practical arrangements</w:t>
      </w:r>
    </w:p>
    <w:p w14:paraId="0447E9E2" w14:textId="77777777" w:rsidR="00DF3D6E" w:rsidRDefault="00DF3D6E" w:rsidP="00191FA0">
      <w:pPr>
        <w:pStyle w:val="ListBullet"/>
      </w:pPr>
      <w:r>
        <w:t>preparing and circulating agendas, minutes and action lists</w:t>
      </w:r>
    </w:p>
    <w:p w14:paraId="55E43095" w14:textId="583D4DC4" w:rsidR="00DF3D6E" w:rsidRDefault="00DF3D6E" w:rsidP="00191FA0">
      <w:pPr>
        <w:pStyle w:val="ListBullet"/>
      </w:pPr>
      <w:r>
        <w:t xml:space="preserve">submitting to the committee matters referred to him/her by </w:t>
      </w:r>
      <w:r w:rsidR="003B58F1">
        <w:t>Bectu</w:t>
      </w:r>
      <w:r>
        <w:t xml:space="preserve"> headquarters or by any member or body with which the branch is associated</w:t>
      </w:r>
    </w:p>
    <w:p w14:paraId="2E28A7C9" w14:textId="77777777" w:rsidR="00DF3D6E" w:rsidRDefault="00DF3D6E" w:rsidP="00191FA0">
      <w:pPr>
        <w:pStyle w:val="ListBullet"/>
      </w:pPr>
      <w:r>
        <w:t>during meetings, assisting the president/chair by presenting information and introducing items for which they are responsible</w:t>
      </w:r>
    </w:p>
    <w:p w14:paraId="68B993D2" w14:textId="77777777" w:rsidR="00DF3D6E" w:rsidRDefault="00DF3D6E" w:rsidP="00191FA0">
      <w:pPr>
        <w:pStyle w:val="ListBullet"/>
      </w:pPr>
      <w:r>
        <w:t>maintaining branch records</w:t>
      </w:r>
    </w:p>
    <w:p w14:paraId="3268DC45" w14:textId="77777777" w:rsidR="00DF3D6E" w:rsidRDefault="00DF3D6E" w:rsidP="00191FA0">
      <w:pPr>
        <w:pStyle w:val="ListBullet"/>
      </w:pPr>
      <w:r>
        <w:t xml:space="preserve">dealing with correspondence </w:t>
      </w:r>
    </w:p>
    <w:p w14:paraId="7BD71C01" w14:textId="3E39BA9D" w:rsidR="00DF3D6E" w:rsidRDefault="00DF3D6E" w:rsidP="00191FA0">
      <w:pPr>
        <w:pStyle w:val="ListBullet"/>
      </w:pPr>
      <w:r>
        <w:t xml:space="preserve">liaising with </w:t>
      </w:r>
      <w:r w:rsidR="003B58F1">
        <w:t>Bectu</w:t>
      </w:r>
      <w:r>
        <w:t xml:space="preserve"> headquarters. </w:t>
      </w:r>
    </w:p>
    <w:p w14:paraId="065A4382" w14:textId="77777777" w:rsidR="00DF3D6E" w:rsidRDefault="00DF3D6E" w:rsidP="00DF3D6E">
      <w:r>
        <w:t>Some branches have an assistant secretary or minutes secretary to help with administration. In most branches, the secretary is an experienced rep with a wider representational role in negotiations or consultation.</w:t>
      </w:r>
    </w:p>
    <w:p w14:paraId="4FDC907E" w14:textId="77777777" w:rsidR="00DF3D6E" w:rsidRPr="00131706" w:rsidRDefault="00DF3D6E" w:rsidP="00DF3D6E">
      <w:pPr>
        <w:rPr>
          <w:b/>
        </w:rPr>
      </w:pPr>
      <w:r w:rsidRPr="00131706">
        <w:rPr>
          <w:b/>
        </w:rPr>
        <w:t>Membership and recruitment secretary/branch organiser</w:t>
      </w:r>
    </w:p>
    <w:p w14:paraId="5BA00970" w14:textId="77777777" w:rsidR="00DF3D6E" w:rsidRDefault="00DF3D6E" w:rsidP="00DF3D6E">
      <w:r>
        <w:t>A membership and recruitment secretary’s duties include:</w:t>
      </w:r>
    </w:p>
    <w:p w14:paraId="2596FB76" w14:textId="77777777" w:rsidR="00DF3D6E" w:rsidRDefault="00DF3D6E" w:rsidP="00191FA0">
      <w:pPr>
        <w:pStyle w:val="ListBullet"/>
      </w:pPr>
      <w:r>
        <w:t xml:space="preserve">maintaining local membership records </w:t>
      </w:r>
    </w:p>
    <w:p w14:paraId="2C399551" w14:textId="1AAF6B0E" w:rsidR="00DF3D6E" w:rsidRDefault="00DF3D6E" w:rsidP="00191FA0">
      <w:pPr>
        <w:pStyle w:val="ListBullet"/>
      </w:pPr>
      <w:r>
        <w:t xml:space="preserve">liaising with </w:t>
      </w:r>
      <w:r w:rsidR="003B58F1">
        <w:t>Bectu</w:t>
      </w:r>
      <w:r>
        <w:t xml:space="preserve"> headquarters on recruiting eligible people into membership</w:t>
      </w:r>
    </w:p>
    <w:p w14:paraId="382207CA" w14:textId="77777777" w:rsidR="00DF3D6E" w:rsidRDefault="00DF3D6E" w:rsidP="00191FA0">
      <w:pPr>
        <w:pStyle w:val="ListBullet"/>
      </w:pPr>
      <w:r>
        <w:t>organising recruitment in the branch and reporting regularly to the branch committee on this</w:t>
      </w:r>
    </w:p>
    <w:p w14:paraId="0C918F2D" w14:textId="77777777" w:rsidR="00DF3D6E" w:rsidRDefault="00DF3D6E" w:rsidP="00DF3D6E">
      <w:pPr>
        <w:pStyle w:val="ListBullet"/>
      </w:pPr>
      <w:r>
        <w:t>where relevant, keeping in close touch with sections about their membership position and helping them to organise their recruitment effort.</w:t>
      </w:r>
    </w:p>
    <w:p w14:paraId="472E6D11" w14:textId="77777777" w:rsidR="00DF3D6E" w:rsidRPr="00131706" w:rsidRDefault="00DF3D6E" w:rsidP="00DF3D6E">
      <w:pPr>
        <w:rPr>
          <w:b/>
        </w:rPr>
      </w:pPr>
      <w:r w:rsidRPr="00131706">
        <w:rPr>
          <w:b/>
        </w:rPr>
        <w:t>Branch organiser</w:t>
      </w:r>
    </w:p>
    <w:p w14:paraId="5B1AF619" w14:textId="77777777" w:rsidR="00DF3D6E" w:rsidRDefault="00DF3D6E" w:rsidP="00DF3D6E">
      <w:r>
        <w:lastRenderedPageBreak/>
        <w:t>The additional duties of a branch organiser include:</w:t>
      </w:r>
    </w:p>
    <w:p w14:paraId="345FFD84" w14:textId="77777777" w:rsidR="00DF3D6E" w:rsidRDefault="00DF3D6E" w:rsidP="00191FA0">
      <w:pPr>
        <w:pStyle w:val="ListBullet"/>
      </w:pPr>
      <w:r>
        <w:t>mapping the workplace: establishing how many non-members there are and where</w:t>
      </w:r>
    </w:p>
    <w:p w14:paraId="618D8206" w14:textId="77777777" w:rsidR="00DF3D6E" w:rsidRDefault="00DF3D6E" w:rsidP="00191FA0">
      <w:pPr>
        <w:pStyle w:val="ListBullet"/>
      </w:pPr>
      <w:r>
        <w:t>organising and co-ordinating recruitment campaigns</w:t>
      </w:r>
    </w:p>
    <w:p w14:paraId="0CC20E8D" w14:textId="77777777" w:rsidR="00DF3D6E" w:rsidRDefault="00DF3D6E" w:rsidP="00191FA0">
      <w:pPr>
        <w:pStyle w:val="ListBullet"/>
      </w:pPr>
      <w:r>
        <w:t>overseeing the network of local reps and identifying gaps and training needs</w:t>
      </w:r>
    </w:p>
    <w:p w14:paraId="0BB5000E" w14:textId="77777777" w:rsidR="00DF3D6E" w:rsidRDefault="00DF3D6E" w:rsidP="00191FA0">
      <w:pPr>
        <w:pStyle w:val="ListBullet"/>
      </w:pPr>
      <w:r>
        <w:t>developing and maintaining a branch development plan which summarises the objectives and actions needed to strengthen organisation and increase membership.</w:t>
      </w:r>
    </w:p>
    <w:p w14:paraId="39CFE1D8" w14:textId="77777777" w:rsidR="00DF3D6E" w:rsidRPr="00131706" w:rsidRDefault="00DF3D6E" w:rsidP="00DF3D6E">
      <w:pPr>
        <w:rPr>
          <w:b/>
        </w:rPr>
      </w:pPr>
      <w:r w:rsidRPr="00131706">
        <w:rPr>
          <w:b/>
        </w:rPr>
        <w:t>Treasurer</w:t>
      </w:r>
    </w:p>
    <w:p w14:paraId="7717DD41" w14:textId="77777777" w:rsidR="00DF3D6E" w:rsidRDefault="00DF3D6E" w:rsidP="00DF3D6E">
      <w:r>
        <w:t>The treasurer’s duties include:</w:t>
      </w:r>
    </w:p>
    <w:p w14:paraId="698FF2E2" w14:textId="77777777" w:rsidR="00DF3D6E" w:rsidRDefault="00DF3D6E" w:rsidP="00191FA0">
      <w:pPr>
        <w:pStyle w:val="ListBullet"/>
      </w:pPr>
      <w:r>
        <w:t>the proper use, custody and accounting of the funds allocated to the branch by the national executive committee, including paying branch expenses</w:t>
      </w:r>
    </w:p>
    <w:p w14:paraId="5265B413" w14:textId="77777777" w:rsidR="00DF3D6E" w:rsidRDefault="00DF3D6E" w:rsidP="00191FA0">
      <w:pPr>
        <w:pStyle w:val="ListBullet"/>
      </w:pPr>
      <w:r>
        <w:t>preparing an annual income and expenditure account, making up a balance sheet to 31 December of each year and submitting it for audit in time for the annual conference or meeting</w:t>
      </w:r>
    </w:p>
    <w:p w14:paraId="22BA0CEE" w14:textId="6C004AEE" w:rsidR="00DF3D6E" w:rsidRDefault="00DF3D6E" w:rsidP="00191FA0">
      <w:pPr>
        <w:pStyle w:val="ListBullet"/>
      </w:pPr>
      <w:r>
        <w:t xml:space="preserve">supplying any additional information on finance needed by </w:t>
      </w:r>
      <w:r w:rsidR="003B58F1">
        <w:t>Bectu</w:t>
      </w:r>
      <w:r>
        <w:t xml:space="preserve"> headquarters where relevant, transmitting to section </w:t>
      </w:r>
      <w:r w:rsidR="006A5FC5">
        <w:t>treasurer’s</w:t>
      </w:r>
      <w:r>
        <w:t xml:space="preserve"> money allocated by the branch committee. </w:t>
      </w:r>
    </w:p>
    <w:p w14:paraId="3C747E61" w14:textId="77777777" w:rsidR="00DF3D6E" w:rsidRPr="00131706" w:rsidRDefault="00DF3D6E" w:rsidP="00DF3D6E">
      <w:pPr>
        <w:rPr>
          <w:b/>
        </w:rPr>
      </w:pPr>
      <w:r w:rsidRPr="00131706">
        <w:rPr>
          <w:b/>
        </w:rPr>
        <w:t>Reps with specific legal rights</w:t>
      </w:r>
    </w:p>
    <w:p w14:paraId="5C2112BF" w14:textId="77777777" w:rsidR="00DF3D6E" w:rsidRDefault="00DF3D6E" w:rsidP="00DF3D6E">
      <w:r>
        <w:t xml:space="preserve">Two types of representative exist on a statutory basis, </w:t>
      </w:r>
      <w:proofErr w:type="spellStart"/>
      <w:r>
        <w:t>ie</w:t>
      </w:r>
      <w:proofErr w:type="spellEnd"/>
      <w:r>
        <w:t xml:space="preserve"> they have specific rights under the law.</w:t>
      </w:r>
    </w:p>
    <w:p w14:paraId="7BD91C79" w14:textId="77777777" w:rsidR="00DF3D6E" w:rsidRPr="00131706" w:rsidRDefault="00DF3D6E" w:rsidP="00DF3D6E">
      <w:pPr>
        <w:rPr>
          <w:b/>
        </w:rPr>
      </w:pPr>
      <w:r w:rsidRPr="00131706">
        <w:rPr>
          <w:b/>
        </w:rPr>
        <w:t>Health and safety rep</w:t>
      </w:r>
    </w:p>
    <w:p w14:paraId="53264E29" w14:textId="77777777" w:rsidR="00DF3D6E" w:rsidRDefault="00DF3D6E" w:rsidP="00DF3D6E">
      <w:r>
        <w:t xml:space="preserve">Employers are required to create a culture of cooperation on health and safety, engaging with staff to ensure people go home safe and well from their work. </w:t>
      </w:r>
    </w:p>
    <w:p w14:paraId="7F914CA3" w14:textId="77777777" w:rsidR="00DF3D6E" w:rsidRDefault="00DF3D6E" w:rsidP="00DF3D6E">
      <w:r>
        <w:t xml:space="preserve">The Safety Representatives and Safety Committees Regulations 1977 allow unions to appoint health and safety representatives to get involved for the benefit of their colleagues. </w:t>
      </w:r>
    </w:p>
    <w:p w14:paraId="04360FF1" w14:textId="77777777" w:rsidR="00DF3D6E" w:rsidRDefault="00DF3D6E" w:rsidP="00DF3D6E">
      <w:r>
        <w:t>Branches appoint reps, then they must notify their employer so that reps are afforded rights to:</w:t>
      </w:r>
    </w:p>
    <w:p w14:paraId="290E3471" w14:textId="77777777" w:rsidR="00DF3D6E" w:rsidRDefault="00DF3D6E" w:rsidP="00191FA0">
      <w:pPr>
        <w:pStyle w:val="ListBullet"/>
      </w:pPr>
      <w:r>
        <w:t xml:space="preserve">inspect the workplace </w:t>
      </w:r>
    </w:p>
    <w:p w14:paraId="20FEAD1E" w14:textId="77777777" w:rsidR="00DF3D6E" w:rsidRDefault="00DF3D6E" w:rsidP="00191FA0">
      <w:pPr>
        <w:pStyle w:val="ListBullet"/>
      </w:pPr>
      <w:r>
        <w:t>escalate unresolved health and safety concerns</w:t>
      </w:r>
    </w:p>
    <w:p w14:paraId="6544181C" w14:textId="77777777" w:rsidR="00DF3D6E" w:rsidRDefault="00DF3D6E" w:rsidP="00191FA0">
      <w:pPr>
        <w:pStyle w:val="ListBullet"/>
      </w:pPr>
      <w:r>
        <w:t>engage in health and safety planning, consultation and auditing</w:t>
      </w:r>
    </w:p>
    <w:p w14:paraId="005DDD91" w14:textId="77777777" w:rsidR="00DF3D6E" w:rsidRDefault="00DF3D6E" w:rsidP="00191FA0">
      <w:pPr>
        <w:pStyle w:val="ListBullet"/>
      </w:pPr>
      <w:r>
        <w:t>investigate serious incidents, work illnesses and complaints</w:t>
      </w:r>
    </w:p>
    <w:p w14:paraId="2C09ACAA" w14:textId="77777777" w:rsidR="00DF3D6E" w:rsidRDefault="00DF3D6E" w:rsidP="00191FA0">
      <w:pPr>
        <w:pStyle w:val="ListBullet"/>
      </w:pPr>
      <w:r>
        <w:t>meet an inspector during a visit.</w:t>
      </w:r>
    </w:p>
    <w:p w14:paraId="0A31B6F3" w14:textId="77777777" w:rsidR="00DF3D6E" w:rsidRPr="00131706" w:rsidRDefault="00DF3D6E" w:rsidP="00DF3D6E">
      <w:pPr>
        <w:rPr>
          <w:b/>
        </w:rPr>
      </w:pPr>
      <w:r w:rsidRPr="00131706">
        <w:rPr>
          <w:b/>
        </w:rPr>
        <w:t>Union learning rep</w:t>
      </w:r>
    </w:p>
    <w:p w14:paraId="30444B31" w14:textId="77777777" w:rsidR="00DF3D6E" w:rsidRDefault="00DF3D6E" w:rsidP="00DF3D6E">
      <w:r>
        <w:t xml:space="preserve">Union learning reps have specific legal rights and powers. Their duties include: </w:t>
      </w:r>
    </w:p>
    <w:p w14:paraId="47055225" w14:textId="77777777" w:rsidR="00DF3D6E" w:rsidRDefault="00DF3D6E" w:rsidP="00191FA0">
      <w:pPr>
        <w:pStyle w:val="ListBullet"/>
      </w:pPr>
      <w:r>
        <w:t>promoting training and development in the workplace by providing advice and information on learning initiatives</w:t>
      </w:r>
    </w:p>
    <w:p w14:paraId="322D29E3" w14:textId="77777777" w:rsidR="00DF3D6E" w:rsidRDefault="00DF3D6E" w:rsidP="00191FA0">
      <w:pPr>
        <w:pStyle w:val="ListBullet"/>
      </w:pPr>
      <w:r>
        <w:t>supporting members who want to review and broaden their portfolio of skills</w:t>
      </w:r>
    </w:p>
    <w:p w14:paraId="09ACB825" w14:textId="77777777" w:rsidR="00DF3D6E" w:rsidRDefault="00DF3D6E" w:rsidP="00191FA0">
      <w:pPr>
        <w:pStyle w:val="ListBullet"/>
      </w:pPr>
      <w:r>
        <w:t>helping to identify sources of training or learning provision.</w:t>
      </w:r>
    </w:p>
    <w:p w14:paraId="42210C47" w14:textId="77777777" w:rsidR="00DF3D6E" w:rsidRPr="00131706" w:rsidRDefault="00DF3D6E" w:rsidP="00DF3D6E">
      <w:pPr>
        <w:rPr>
          <w:b/>
        </w:rPr>
      </w:pPr>
      <w:r w:rsidRPr="00131706">
        <w:rPr>
          <w:b/>
        </w:rPr>
        <w:t>Other specialist reps</w:t>
      </w:r>
    </w:p>
    <w:p w14:paraId="08E0D969" w14:textId="77777777" w:rsidR="00DF3D6E" w:rsidRDefault="00DF3D6E" w:rsidP="00DF3D6E">
      <w:r>
        <w:t>Branches often appoint reps to deal with specific issues.</w:t>
      </w:r>
    </w:p>
    <w:p w14:paraId="042176F9" w14:textId="77777777" w:rsidR="006A5FC5" w:rsidRDefault="006A5FC5">
      <w:pPr>
        <w:spacing w:before="0" w:after="180" w:line="280" w:lineRule="exact"/>
        <w:rPr>
          <w:b/>
        </w:rPr>
      </w:pPr>
      <w:r>
        <w:rPr>
          <w:b/>
        </w:rPr>
        <w:br w:type="page"/>
      </w:r>
    </w:p>
    <w:p w14:paraId="35014DEA" w14:textId="281D3907" w:rsidR="00DF3D6E" w:rsidRPr="00131706" w:rsidRDefault="00DF3D6E" w:rsidP="00675552">
      <w:pPr>
        <w:keepNext/>
        <w:rPr>
          <w:b/>
        </w:rPr>
      </w:pPr>
      <w:r w:rsidRPr="00131706">
        <w:rPr>
          <w:b/>
        </w:rPr>
        <w:lastRenderedPageBreak/>
        <w:t>Equality rep</w:t>
      </w:r>
    </w:p>
    <w:p w14:paraId="0E16C967" w14:textId="72652C24" w:rsidR="00DF3D6E" w:rsidRDefault="00DF3D6E" w:rsidP="00DF3D6E">
      <w:r>
        <w:t xml:space="preserve">These reps play a crucial role, pressing employers to create fairer workplaces for all. Their duties can </w:t>
      </w:r>
      <w:r w:rsidR="00675552">
        <w:t>include</w:t>
      </w:r>
      <w:r>
        <w:t xml:space="preserve"> raising awareness within the workplace of the work the union and the branch do around equality and working with branch officers to analyse information about the employer’s equality performance such as audit agreements, equal pay surveys etc.</w:t>
      </w:r>
    </w:p>
    <w:p w14:paraId="1B391B29" w14:textId="77777777" w:rsidR="00DF3D6E" w:rsidRPr="00131706" w:rsidRDefault="00DF3D6E" w:rsidP="00DF3D6E">
      <w:pPr>
        <w:rPr>
          <w:b/>
        </w:rPr>
      </w:pPr>
      <w:r w:rsidRPr="00131706">
        <w:rPr>
          <w:b/>
        </w:rPr>
        <w:t>Pension rep</w:t>
      </w:r>
    </w:p>
    <w:p w14:paraId="78D3A3D8" w14:textId="77777777" w:rsidR="00DF3D6E" w:rsidRDefault="00DF3D6E" w:rsidP="00DF3D6E">
      <w:r>
        <w:t>These reps act as a point of contact for members’ pension queries. Pensions is a detailed and technical area so their role is often to direct members to the appropriate workplace or union contact if they cannot answer the query themselves. They also work to raise the profile of pension issues in their branch.</w:t>
      </w:r>
    </w:p>
    <w:p w14:paraId="6A419F42" w14:textId="77777777" w:rsidR="00DF3D6E" w:rsidRPr="00131706" w:rsidRDefault="00DF3D6E" w:rsidP="00DF3D6E">
      <w:pPr>
        <w:rPr>
          <w:b/>
        </w:rPr>
      </w:pPr>
      <w:r w:rsidRPr="00131706">
        <w:rPr>
          <w:b/>
        </w:rPr>
        <w:t>Environmental rep</w:t>
      </w:r>
    </w:p>
    <w:p w14:paraId="7287A8AD" w14:textId="77777777" w:rsidR="00DF3D6E" w:rsidRDefault="00DF3D6E" w:rsidP="00DF3D6E">
      <w:r>
        <w:t>These reps act as a conduit between management and members. Their aim is to raise awareness and participate in initiatives to minimise consumption, optimise resources, source materials sustainably and dispose of waste responsibly. They also participate in formal and informal organisational structures.</w:t>
      </w:r>
    </w:p>
    <w:p w14:paraId="595EDECC" w14:textId="20A73794" w:rsidR="00DF3D6E" w:rsidRPr="00131706" w:rsidRDefault="00DF3D6E" w:rsidP="00DF3D6E">
      <w:pPr>
        <w:rPr>
          <w:b/>
        </w:rPr>
      </w:pPr>
      <w:r w:rsidRPr="00131706">
        <w:rPr>
          <w:b/>
        </w:rPr>
        <w:t>Case</w:t>
      </w:r>
      <w:r w:rsidR="00E2253F">
        <w:rPr>
          <w:b/>
        </w:rPr>
        <w:t xml:space="preserve"> </w:t>
      </w:r>
      <w:r w:rsidRPr="00131706">
        <w:rPr>
          <w:b/>
        </w:rPr>
        <w:t>handler</w:t>
      </w:r>
    </w:p>
    <w:p w14:paraId="27960BF5" w14:textId="45BEA217" w:rsidR="00DF3D6E" w:rsidRDefault="00DF3D6E" w:rsidP="00DF3D6E">
      <w:r>
        <w:t>These are reps who support and advise members with personal cases from across the sector, not just within their own branch.</w:t>
      </w:r>
    </w:p>
    <w:p w14:paraId="492D7315" w14:textId="77777777" w:rsidR="003F5818" w:rsidRPr="003F5818" w:rsidRDefault="003F5818" w:rsidP="003F5818">
      <w:pPr>
        <w:rPr>
          <w:b/>
          <w:bCs/>
        </w:rPr>
      </w:pPr>
      <w:r w:rsidRPr="003F5818">
        <w:rPr>
          <w:b/>
          <w:bCs/>
        </w:rPr>
        <w:t>Communication rep</w:t>
      </w:r>
    </w:p>
    <w:p w14:paraId="1BD9B158" w14:textId="365CC02B" w:rsidR="00C253BD" w:rsidRDefault="003F5818" w:rsidP="00C253BD">
      <w:pPr>
        <w:rPr>
          <w:rFonts w:eastAsia="Times New Roman"/>
          <w:color w:val="000000"/>
          <w:sz w:val="22"/>
          <w:szCs w:val="22"/>
        </w:rPr>
      </w:pPr>
      <w:r w:rsidRPr="65A1FB1A">
        <w:rPr>
          <w:rFonts w:eastAsia="Times New Roman"/>
          <w:color w:val="000000" w:themeColor="text1"/>
          <w:sz w:val="22"/>
          <w:szCs w:val="22"/>
        </w:rPr>
        <w:t xml:space="preserve">A newly created rep role to raise the profile of the union in individual workplaces through the communication with members. This role can be done by anyone who like communicating but also enjoys creating newsletters, posters, </w:t>
      </w:r>
      <w:r w:rsidR="547E9785" w:rsidRPr="65A1FB1A">
        <w:rPr>
          <w:rFonts w:eastAsia="Times New Roman"/>
          <w:color w:val="000000" w:themeColor="text1"/>
          <w:sz w:val="22"/>
          <w:szCs w:val="22"/>
        </w:rPr>
        <w:t>knowledge hub</w:t>
      </w:r>
      <w:r w:rsidRPr="65A1FB1A">
        <w:rPr>
          <w:rFonts w:eastAsia="Times New Roman"/>
          <w:color w:val="000000" w:themeColor="text1"/>
          <w:sz w:val="22"/>
          <w:szCs w:val="22"/>
        </w:rPr>
        <w:t xml:space="preserve"> information</w:t>
      </w:r>
      <w:r w:rsidR="00C34F40" w:rsidRPr="65A1FB1A">
        <w:rPr>
          <w:rFonts w:eastAsia="Times New Roman"/>
          <w:color w:val="000000" w:themeColor="text1"/>
          <w:sz w:val="22"/>
          <w:szCs w:val="22"/>
        </w:rPr>
        <w:t>.</w:t>
      </w:r>
    </w:p>
    <w:p w14:paraId="6A8296DA" w14:textId="77777777" w:rsidR="00C253BD" w:rsidRDefault="00C34F40" w:rsidP="00C253BD">
      <w:pPr>
        <w:rPr>
          <w:rFonts w:eastAsia="Times New Roman"/>
          <w:b/>
          <w:bCs/>
          <w:color w:val="000000"/>
          <w:sz w:val="22"/>
          <w:szCs w:val="22"/>
        </w:rPr>
      </w:pPr>
      <w:r w:rsidRPr="00C34F40">
        <w:rPr>
          <w:rFonts w:eastAsia="Times New Roman"/>
          <w:b/>
          <w:bCs/>
          <w:color w:val="000000"/>
          <w:sz w:val="22"/>
          <w:szCs w:val="22"/>
        </w:rPr>
        <w:t>The values and behaviours of all representatives</w:t>
      </w:r>
    </w:p>
    <w:p w14:paraId="2BD6B400" w14:textId="4C5EC399" w:rsidR="00C34F40" w:rsidRPr="00C253BD" w:rsidRDefault="00C34F40" w:rsidP="00C253BD">
      <w:pPr>
        <w:pStyle w:val="ListParagraph"/>
        <w:numPr>
          <w:ilvl w:val="0"/>
          <w:numId w:val="28"/>
        </w:numPr>
        <w:rPr>
          <w:rFonts w:eastAsia="Times New Roman"/>
          <w:b/>
          <w:bCs/>
          <w:color w:val="000000"/>
          <w:sz w:val="22"/>
          <w:szCs w:val="22"/>
        </w:rPr>
      </w:pPr>
      <w:r w:rsidRPr="00C253BD">
        <w:rPr>
          <w:rFonts w:eastAsia="Times New Roman"/>
          <w:color w:val="000000"/>
          <w:sz w:val="22"/>
          <w:szCs w:val="22"/>
        </w:rPr>
        <w:t>Respectful</w:t>
      </w:r>
    </w:p>
    <w:p w14:paraId="66C429AE" w14:textId="77777777" w:rsidR="00C34F40" w:rsidRPr="00C253BD" w:rsidRDefault="00C34F40" w:rsidP="00C253BD">
      <w:pPr>
        <w:pStyle w:val="ListParagraph"/>
        <w:numPr>
          <w:ilvl w:val="0"/>
          <w:numId w:val="28"/>
        </w:numPr>
        <w:spacing w:before="0"/>
        <w:rPr>
          <w:rFonts w:eastAsia="Times New Roman"/>
          <w:color w:val="000000"/>
          <w:sz w:val="22"/>
          <w:szCs w:val="22"/>
        </w:rPr>
      </w:pPr>
      <w:r w:rsidRPr="00C253BD">
        <w:rPr>
          <w:rFonts w:eastAsia="Times New Roman"/>
          <w:color w:val="000000"/>
          <w:sz w:val="22"/>
          <w:szCs w:val="22"/>
        </w:rPr>
        <w:t>Positive</w:t>
      </w:r>
    </w:p>
    <w:p w14:paraId="0E7FF592" w14:textId="77777777" w:rsidR="00C34F40" w:rsidRPr="00C253BD" w:rsidRDefault="00C34F40" w:rsidP="00C253BD">
      <w:pPr>
        <w:pStyle w:val="ListParagraph"/>
        <w:numPr>
          <w:ilvl w:val="0"/>
          <w:numId w:val="28"/>
        </w:numPr>
        <w:spacing w:before="0"/>
        <w:rPr>
          <w:rFonts w:eastAsia="Times New Roman"/>
          <w:color w:val="000000"/>
          <w:sz w:val="22"/>
          <w:szCs w:val="22"/>
        </w:rPr>
      </w:pPr>
      <w:r w:rsidRPr="00C253BD">
        <w:rPr>
          <w:rFonts w:eastAsia="Times New Roman"/>
          <w:color w:val="000000"/>
          <w:sz w:val="22"/>
          <w:szCs w:val="22"/>
        </w:rPr>
        <w:t>Good listener</w:t>
      </w:r>
    </w:p>
    <w:p w14:paraId="5DFC9118" w14:textId="77777777" w:rsidR="00C34F40" w:rsidRPr="00C253BD" w:rsidRDefault="00C34F40" w:rsidP="00C253BD">
      <w:pPr>
        <w:pStyle w:val="ListParagraph"/>
        <w:numPr>
          <w:ilvl w:val="0"/>
          <w:numId w:val="28"/>
        </w:numPr>
        <w:spacing w:before="0"/>
        <w:rPr>
          <w:rFonts w:eastAsia="Times New Roman"/>
          <w:color w:val="000000"/>
          <w:sz w:val="22"/>
          <w:szCs w:val="22"/>
        </w:rPr>
      </w:pPr>
      <w:r w:rsidRPr="00C253BD">
        <w:rPr>
          <w:rFonts w:eastAsia="Times New Roman"/>
          <w:color w:val="000000"/>
          <w:sz w:val="22"/>
          <w:szCs w:val="22"/>
        </w:rPr>
        <w:t>Clear communicator</w:t>
      </w:r>
    </w:p>
    <w:p w14:paraId="3D572241" w14:textId="77777777" w:rsidR="00C34F40" w:rsidRPr="00C253BD" w:rsidRDefault="00C34F40" w:rsidP="00C253BD">
      <w:pPr>
        <w:pStyle w:val="ListParagraph"/>
        <w:numPr>
          <w:ilvl w:val="0"/>
          <w:numId w:val="28"/>
        </w:numPr>
        <w:spacing w:before="0"/>
        <w:rPr>
          <w:rFonts w:eastAsia="Times New Roman"/>
          <w:color w:val="000000"/>
          <w:sz w:val="22"/>
          <w:szCs w:val="22"/>
        </w:rPr>
      </w:pPr>
      <w:r w:rsidRPr="00C253BD">
        <w:rPr>
          <w:rFonts w:eastAsia="Times New Roman"/>
          <w:color w:val="000000"/>
          <w:sz w:val="22"/>
          <w:szCs w:val="22"/>
        </w:rPr>
        <w:t>A sounding board for ideas</w:t>
      </w:r>
    </w:p>
    <w:p w14:paraId="52C9FDF7" w14:textId="77777777" w:rsidR="00C34F40" w:rsidRPr="00C253BD" w:rsidRDefault="00C34F40" w:rsidP="00C253BD">
      <w:pPr>
        <w:pStyle w:val="ListParagraph"/>
        <w:numPr>
          <w:ilvl w:val="0"/>
          <w:numId w:val="28"/>
        </w:numPr>
        <w:spacing w:before="0"/>
        <w:rPr>
          <w:rFonts w:eastAsia="Times New Roman"/>
          <w:color w:val="000000"/>
          <w:sz w:val="22"/>
          <w:szCs w:val="22"/>
        </w:rPr>
      </w:pPr>
      <w:r w:rsidRPr="00C253BD">
        <w:rPr>
          <w:rFonts w:eastAsia="Times New Roman"/>
          <w:color w:val="000000"/>
          <w:sz w:val="22"/>
          <w:szCs w:val="22"/>
        </w:rPr>
        <w:t>Non-judgemental</w:t>
      </w:r>
    </w:p>
    <w:p w14:paraId="2A20CB37" w14:textId="77777777" w:rsidR="00C34F40" w:rsidRPr="00C253BD" w:rsidRDefault="00C34F40" w:rsidP="00C253BD">
      <w:pPr>
        <w:pStyle w:val="ListParagraph"/>
        <w:numPr>
          <w:ilvl w:val="0"/>
          <w:numId w:val="28"/>
        </w:numPr>
        <w:spacing w:before="0"/>
        <w:rPr>
          <w:rFonts w:eastAsia="Times New Roman"/>
          <w:color w:val="000000"/>
          <w:sz w:val="22"/>
          <w:szCs w:val="22"/>
        </w:rPr>
      </w:pPr>
      <w:r w:rsidRPr="00C253BD">
        <w:rPr>
          <w:rFonts w:eastAsia="Times New Roman"/>
          <w:color w:val="000000"/>
          <w:sz w:val="22"/>
          <w:szCs w:val="22"/>
        </w:rPr>
        <w:t>Flexible</w:t>
      </w:r>
    </w:p>
    <w:p w14:paraId="4720D8B1" w14:textId="77777777" w:rsidR="00C34F40" w:rsidRPr="00C253BD" w:rsidRDefault="00C34F40" w:rsidP="00C253BD">
      <w:pPr>
        <w:pStyle w:val="ListParagraph"/>
        <w:numPr>
          <w:ilvl w:val="0"/>
          <w:numId w:val="28"/>
        </w:numPr>
        <w:spacing w:before="0"/>
        <w:rPr>
          <w:rFonts w:eastAsia="Times New Roman"/>
          <w:color w:val="000000"/>
          <w:sz w:val="22"/>
          <w:szCs w:val="22"/>
        </w:rPr>
      </w:pPr>
      <w:r w:rsidRPr="00C253BD">
        <w:rPr>
          <w:rFonts w:eastAsia="Times New Roman"/>
          <w:color w:val="000000"/>
          <w:sz w:val="22"/>
          <w:szCs w:val="22"/>
        </w:rPr>
        <w:t>Integrity</w:t>
      </w:r>
    </w:p>
    <w:p w14:paraId="5225E4BA" w14:textId="77777777" w:rsidR="00C34F40" w:rsidRPr="00C253BD" w:rsidRDefault="00C34F40" w:rsidP="00C253BD">
      <w:pPr>
        <w:pStyle w:val="ListParagraph"/>
        <w:numPr>
          <w:ilvl w:val="0"/>
          <w:numId w:val="28"/>
        </w:numPr>
        <w:spacing w:before="0"/>
        <w:rPr>
          <w:rFonts w:eastAsia="Times New Roman"/>
          <w:color w:val="000000"/>
          <w:sz w:val="22"/>
          <w:szCs w:val="22"/>
        </w:rPr>
      </w:pPr>
      <w:r w:rsidRPr="00C253BD">
        <w:rPr>
          <w:rFonts w:eastAsia="Times New Roman"/>
          <w:color w:val="000000"/>
          <w:sz w:val="22"/>
          <w:szCs w:val="22"/>
        </w:rPr>
        <w:t>Supportive</w:t>
      </w:r>
    </w:p>
    <w:p w14:paraId="12C49907" w14:textId="77777777" w:rsidR="00C34F40" w:rsidRPr="00C253BD" w:rsidRDefault="00C34F40" w:rsidP="00C253BD">
      <w:pPr>
        <w:pStyle w:val="ListParagraph"/>
        <w:numPr>
          <w:ilvl w:val="0"/>
          <w:numId w:val="28"/>
        </w:numPr>
        <w:spacing w:before="0"/>
        <w:rPr>
          <w:rFonts w:eastAsia="Times New Roman"/>
          <w:color w:val="000000"/>
          <w:sz w:val="22"/>
          <w:szCs w:val="22"/>
        </w:rPr>
      </w:pPr>
      <w:r w:rsidRPr="00C253BD">
        <w:rPr>
          <w:rFonts w:eastAsia="Times New Roman"/>
          <w:color w:val="000000"/>
          <w:sz w:val="22"/>
          <w:szCs w:val="22"/>
        </w:rPr>
        <w:t>Honest</w:t>
      </w:r>
    </w:p>
    <w:p w14:paraId="1F12CF69" w14:textId="2BBBF1E5" w:rsidR="00C34F40" w:rsidRDefault="00C34F40" w:rsidP="00DF3D6E">
      <w:pPr>
        <w:pStyle w:val="ListParagraph"/>
        <w:numPr>
          <w:ilvl w:val="0"/>
          <w:numId w:val="28"/>
        </w:numPr>
        <w:spacing w:before="0"/>
        <w:rPr>
          <w:rFonts w:eastAsia="Times New Roman"/>
          <w:color w:val="000000"/>
          <w:sz w:val="22"/>
          <w:szCs w:val="22"/>
        </w:rPr>
      </w:pPr>
      <w:r w:rsidRPr="00C253BD">
        <w:rPr>
          <w:rFonts w:eastAsia="Times New Roman"/>
          <w:color w:val="000000"/>
          <w:sz w:val="22"/>
          <w:szCs w:val="22"/>
        </w:rPr>
        <w:t>Able to network</w:t>
      </w:r>
    </w:p>
    <w:p w14:paraId="56A4237F" w14:textId="77777777" w:rsidR="009C226E" w:rsidRDefault="009C226E" w:rsidP="009C226E">
      <w:pPr>
        <w:pStyle w:val="Heading3"/>
      </w:pPr>
      <w:bookmarkStart w:id="40" w:name="_Toc92376439"/>
      <w:bookmarkStart w:id="41" w:name="_Toc125105777"/>
      <w:bookmarkStart w:id="42" w:name="_Toc127270931"/>
      <w:bookmarkStart w:id="43" w:name="_Toc133918440"/>
      <w:bookmarkStart w:id="44" w:name="_Toc204741653"/>
      <w:r>
        <w:t>Code of practice for Prospect representatives</w:t>
      </w:r>
      <w:bookmarkEnd w:id="40"/>
      <w:bookmarkEnd w:id="41"/>
      <w:bookmarkEnd w:id="42"/>
      <w:bookmarkEnd w:id="43"/>
      <w:bookmarkEnd w:id="44"/>
    </w:p>
    <w:p w14:paraId="71F2B4C5" w14:textId="77777777" w:rsidR="009C226E" w:rsidRDefault="009C226E" w:rsidP="009C226E">
      <w:pPr>
        <w:rPr>
          <w:lang w:eastAsia="en-US"/>
        </w:rPr>
      </w:pPr>
      <w:r>
        <w:rPr>
          <w:lang w:eastAsia="en-US"/>
        </w:rPr>
        <w:t>In November 2021 a code of practice was created for Prospect representatives. It had the aim to:</w:t>
      </w:r>
    </w:p>
    <w:p w14:paraId="070DF084" w14:textId="77777777" w:rsidR="009C226E" w:rsidRDefault="009C226E" w:rsidP="009C226E">
      <w:pPr>
        <w:numPr>
          <w:ilvl w:val="0"/>
          <w:numId w:val="34"/>
        </w:numPr>
        <w:spacing w:before="0"/>
        <w:ind w:left="851"/>
        <w:contextualSpacing/>
        <w:rPr>
          <w:b/>
        </w:rPr>
      </w:pPr>
      <w:r>
        <w:t>Provide you with clarity about your responsibilities to ensure the respect of others.</w:t>
      </w:r>
    </w:p>
    <w:p w14:paraId="3CD0B0AD" w14:textId="77777777" w:rsidR="009C226E" w:rsidRDefault="009C226E" w:rsidP="009C226E">
      <w:pPr>
        <w:numPr>
          <w:ilvl w:val="0"/>
          <w:numId w:val="34"/>
        </w:numPr>
        <w:spacing w:before="0"/>
        <w:ind w:left="851"/>
        <w:contextualSpacing/>
        <w:rPr>
          <w:b/>
        </w:rPr>
      </w:pPr>
      <w:r>
        <w:t>Inform you about your rights if you feel you are not being treated with respect.</w:t>
      </w:r>
    </w:p>
    <w:p w14:paraId="2D16A395" w14:textId="77777777" w:rsidR="009C226E" w:rsidRDefault="009C226E" w:rsidP="009C226E">
      <w:pPr>
        <w:spacing w:line="360" w:lineRule="auto"/>
        <w:rPr>
          <w:b/>
          <w:bCs/>
        </w:rPr>
      </w:pPr>
      <w:r>
        <w:rPr>
          <w:b/>
          <w:bCs/>
        </w:rPr>
        <w:t>It places the following responsibilities</w:t>
      </w:r>
    </w:p>
    <w:p w14:paraId="588E5096" w14:textId="77777777" w:rsidR="009C226E" w:rsidRDefault="009C226E" w:rsidP="009C226E">
      <w:pPr>
        <w:spacing w:line="360" w:lineRule="auto"/>
      </w:pPr>
      <w:r>
        <w:t>Representatives must:</w:t>
      </w:r>
    </w:p>
    <w:p w14:paraId="66B672F1" w14:textId="77777777" w:rsidR="009C226E" w:rsidRDefault="009C226E" w:rsidP="009C226E">
      <w:pPr>
        <w:pStyle w:val="ListParagraph"/>
        <w:numPr>
          <w:ilvl w:val="0"/>
          <w:numId w:val="35"/>
        </w:numPr>
        <w:spacing w:before="0" w:line="280" w:lineRule="exact"/>
      </w:pPr>
      <w:r>
        <w:t>Act honestly, responsibly and with integrity.</w:t>
      </w:r>
    </w:p>
    <w:p w14:paraId="00646956" w14:textId="77777777" w:rsidR="009C226E" w:rsidRDefault="009C226E" w:rsidP="009C226E">
      <w:pPr>
        <w:pStyle w:val="ListParagraph"/>
        <w:numPr>
          <w:ilvl w:val="0"/>
          <w:numId w:val="35"/>
        </w:numPr>
        <w:spacing w:before="0" w:line="280" w:lineRule="exact"/>
      </w:pPr>
      <w:r>
        <w:t xml:space="preserve">Communicate respectfully and honestly. </w:t>
      </w:r>
    </w:p>
    <w:p w14:paraId="2729BD4B" w14:textId="77777777" w:rsidR="009C226E" w:rsidRDefault="009C226E" w:rsidP="009C226E">
      <w:pPr>
        <w:pStyle w:val="ListParagraph"/>
        <w:numPr>
          <w:ilvl w:val="0"/>
          <w:numId w:val="35"/>
        </w:numPr>
        <w:spacing w:before="0" w:line="280" w:lineRule="exact"/>
        <w:ind w:hanging="357"/>
      </w:pPr>
      <w:r>
        <w:t>Treat others with fairness, dignity, and respect.</w:t>
      </w:r>
      <w:r>
        <w:rPr>
          <w:color w:val="000000"/>
        </w:rPr>
        <w:t xml:space="preserve"> </w:t>
      </w:r>
    </w:p>
    <w:p w14:paraId="074FB0CE" w14:textId="77777777" w:rsidR="009C226E" w:rsidRDefault="009C226E" w:rsidP="009C226E">
      <w:pPr>
        <w:pStyle w:val="ListParagraph"/>
        <w:numPr>
          <w:ilvl w:val="0"/>
          <w:numId w:val="35"/>
        </w:numPr>
        <w:spacing w:before="0" w:line="280" w:lineRule="exact"/>
        <w:ind w:hanging="357"/>
      </w:pPr>
      <w:r>
        <w:rPr>
          <w:color w:val="000000"/>
        </w:rPr>
        <w:t>Encourage the open expression of views at meetings but accept collective responsibility for all decisions and policies once finalised.</w:t>
      </w:r>
    </w:p>
    <w:p w14:paraId="173E8670" w14:textId="77777777" w:rsidR="009C226E" w:rsidRDefault="009C226E" w:rsidP="009C226E">
      <w:pPr>
        <w:numPr>
          <w:ilvl w:val="0"/>
          <w:numId w:val="35"/>
        </w:numPr>
        <w:spacing w:before="0" w:line="280" w:lineRule="exact"/>
        <w:ind w:right="-1" w:hanging="357"/>
      </w:pPr>
      <w:r>
        <w:lastRenderedPageBreak/>
        <w:t>Not behave in ways that may cause physical or mental harm or distress to another person, such as verbal abuse, physical abuse, assault, bullying, or discrimination or harassment.</w:t>
      </w:r>
    </w:p>
    <w:p w14:paraId="54B8219F" w14:textId="77777777" w:rsidR="009C226E" w:rsidRDefault="009C226E" w:rsidP="009C226E">
      <w:pPr>
        <w:spacing w:before="0" w:line="280" w:lineRule="exact"/>
        <w:ind w:right="-1"/>
      </w:pPr>
    </w:p>
    <w:p w14:paraId="36EEADAC" w14:textId="77777777" w:rsidR="009C226E" w:rsidRDefault="009C226E" w:rsidP="009C226E">
      <w:pPr>
        <w:spacing w:line="360" w:lineRule="auto"/>
      </w:pPr>
      <w:r>
        <w:t>In representing Prospect, representatives must:</w:t>
      </w:r>
    </w:p>
    <w:p w14:paraId="7D898250" w14:textId="77777777" w:rsidR="009C226E" w:rsidRDefault="009C226E" w:rsidP="009C226E">
      <w:pPr>
        <w:numPr>
          <w:ilvl w:val="0"/>
          <w:numId w:val="35"/>
        </w:numPr>
        <w:spacing w:before="0" w:line="280" w:lineRule="exact"/>
        <w:ind w:right="-1" w:hanging="357"/>
      </w:pPr>
      <w:r>
        <w:rPr>
          <w:color w:val="000000"/>
        </w:rPr>
        <w:t xml:space="preserve">Only speak or act on behalf of Prospect when authorised to do so and clarify the capacity in which you are speaking. </w:t>
      </w:r>
    </w:p>
    <w:p w14:paraId="1F59274F" w14:textId="77777777" w:rsidR="009C226E" w:rsidRDefault="009C226E" w:rsidP="009C226E">
      <w:pPr>
        <w:numPr>
          <w:ilvl w:val="0"/>
          <w:numId w:val="35"/>
        </w:numPr>
        <w:spacing w:before="0" w:line="280" w:lineRule="exact"/>
        <w:ind w:right="-1" w:hanging="357"/>
      </w:pPr>
      <w:r>
        <w:rPr>
          <w:color w:val="000000"/>
        </w:rPr>
        <w:t>Always be mindful of their responsibility to maintain and develop Prospect’s ethos and reputation.</w:t>
      </w:r>
    </w:p>
    <w:p w14:paraId="3A45B912" w14:textId="77777777" w:rsidR="009C226E" w:rsidRDefault="009C226E" w:rsidP="009C226E">
      <w:pPr>
        <w:pStyle w:val="ListParagraph"/>
        <w:numPr>
          <w:ilvl w:val="0"/>
          <w:numId w:val="35"/>
        </w:numPr>
        <w:spacing w:before="0" w:line="280" w:lineRule="exact"/>
        <w:ind w:hanging="357"/>
      </w:pPr>
      <w:r>
        <w:t>Declare any interests that may conflict with their role in Prospect, for example in a professional or political capacity.</w:t>
      </w:r>
    </w:p>
    <w:p w14:paraId="1FD9CA4C" w14:textId="77777777" w:rsidR="009C226E" w:rsidRDefault="009C226E" w:rsidP="009C226E">
      <w:pPr>
        <w:pStyle w:val="ListParagraph"/>
        <w:numPr>
          <w:ilvl w:val="0"/>
          <w:numId w:val="35"/>
        </w:numPr>
        <w:spacing w:before="0" w:line="280" w:lineRule="exact"/>
        <w:ind w:hanging="357"/>
      </w:pPr>
      <w:r>
        <w:t xml:space="preserve">Respect confidentiality and ensure GDPR compliance in dealing with any documents, material, or devices containing confidential information.  </w:t>
      </w:r>
    </w:p>
    <w:p w14:paraId="01328886" w14:textId="77777777" w:rsidR="009C226E" w:rsidRPr="00EB3989" w:rsidRDefault="009C226E" w:rsidP="009C226E">
      <w:pPr>
        <w:spacing w:before="0"/>
        <w:rPr>
          <w:rFonts w:eastAsia="Times New Roman"/>
          <w:color w:val="000000"/>
          <w:sz w:val="22"/>
          <w:szCs w:val="22"/>
        </w:rPr>
      </w:pPr>
      <w:r>
        <w:t>Not bring Prospect into disrepute, including through the use of email, social and mainstream media and other internet sites</w:t>
      </w:r>
    </w:p>
    <w:p w14:paraId="5AACA7F9" w14:textId="010D4990" w:rsidR="65A1FB1A" w:rsidRDefault="65A1FB1A" w:rsidP="65A1FB1A">
      <w:pPr>
        <w:spacing w:before="0"/>
      </w:pPr>
    </w:p>
    <w:p w14:paraId="0F26D5CB" w14:textId="10C9D2DB" w:rsidR="65A1FB1A" w:rsidRDefault="65A1FB1A" w:rsidP="65A1FB1A">
      <w:pPr>
        <w:spacing w:before="0"/>
      </w:pPr>
    </w:p>
    <w:p w14:paraId="1358CE2C" w14:textId="6C267DE8" w:rsidR="65A1FB1A" w:rsidRDefault="41E6A51E" w:rsidP="67E30D4A">
      <w:pPr>
        <w:pStyle w:val="Heading3"/>
        <w:rPr>
          <w:rFonts w:eastAsia="Arial"/>
          <w:bCs/>
          <w:szCs w:val="28"/>
        </w:rPr>
      </w:pPr>
      <w:bookmarkStart w:id="45" w:name="_Toc204741654"/>
      <w:r w:rsidRPr="67E30D4A">
        <w:rPr>
          <w:rFonts w:eastAsia="Arial"/>
          <w:bCs/>
          <w:szCs w:val="28"/>
        </w:rPr>
        <w:t>Knowledge Hub</w:t>
      </w:r>
      <w:bookmarkEnd w:id="45"/>
    </w:p>
    <w:p w14:paraId="0FE35564" w14:textId="23DBBFE0" w:rsidR="65A1FB1A" w:rsidRDefault="41E6A51E" w:rsidP="67E30D4A">
      <w:pPr>
        <w:rPr>
          <w:rFonts w:eastAsia="Arial"/>
          <w:color w:val="000000" w:themeColor="text1"/>
        </w:rPr>
      </w:pPr>
      <w:r w:rsidRPr="67E30D4A">
        <w:rPr>
          <w:rFonts w:eastAsia="Arial"/>
          <w:color w:val="000000" w:themeColor="text1"/>
        </w:rPr>
        <w:t>Prospect gives branches/sections a way of communicating with their members which reduces the chance of a data breach when sending emails. This is done via our free Knowledge Hub system.</w:t>
      </w:r>
    </w:p>
    <w:p w14:paraId="710DD47B" w14:textId="2A0C856D" w:rsidR="65A1FB1A" w:rsidRDefault="41E6A51E" w:rsidP="67E30D4A">
      <w:pPr>
        <w:rPr>
          <w:rFonts w:eastAsia="Arial"/>
          <w:color w:val="000000" w:themeColor="text1"/>
        </w:rPr>
      </w:pPr>
      <w:r w:rsidRPr="67E30D4A">
        <w:rPr>
          <w:rFonts w:eastAsia="Arial"/>
          <w:color w:val="000000" w:themeColor="text1"/>
        </w:rPr>
        <w:t>The Hub gives your branch or section its own website, with no need to worry about set-up, design or hosting. All you need is internet access and a web browser.</w:t>
      </w:r>
    </w:p>
    <w:p w14:paraId="442D1C1C" w14:textId="5955CD0E" w:rsidR="65A1FB1A" w:rsidRDefault="41E6A51E" w:rsidP="67E30D4A">
      <w:pPr>
        <w:rPr>
          <w:rFonts w:eastAsia="Arial"/>
          <w:color w:val="000000" w:themeColor="text1"/>
        </w:rPr>
      </w:pPr>
      <w:r w:rsidRPr="67E30D4A">
        <w:rPr>
          <w:rFonts w:eastAsia="Arial"/>
          <w:color w:val="000000" w:themeColor="text1"/>
        </w:rPr>
        <w:t>All branches have a 'starter' Branch page which gives their branch information about their reps.</w:t>
      </w:r>
    </w:p>
    <w:p w14:paraId="568599C8" w14:textId="31AF2D5C" w:rsidR="65A1FB1A" w:rsidRDefault="41E6A51E" w:rsidP="67E30D4A">
      <w:pPr>
        <w:spacing w:before="0"/>
        <w:rPr>
          <w:rFonts w:eastAsia="Arial"/>
          <w:color w:val="000000" w:themeColor="text1"/>
        </w:rPr>
      </w:pPr>
      <w:r w:rsidRPr="67E30D4A">
        <w:rPr>
          <w:rFonts w:eastAsia="Arial"/>
          <w:color w:val="000000" w:themeColor="text1"/>
        </w:rPr>
        <w:t>Depending on their branch permissions, they will have different access to content.</w:t>
      </w:r>
    </w:p>
    <w:p w14:paraId="16934DDA" w14:textId="29024E85" w:rsidR="65A1FB1A" w:rsidRDefault="41E6A51E" w:rsidP="67E30D4A">
      <w:pPr>
        <w:spacing w:before="0"/>
        <w:rPr>
          <w:rFonts w:eastAsia="Arial"/>
          <w:color w:val="000000" w:themeColor="text1"/>
        </w:rPr>
      </w:pPr>
      <w:r w:rsidRPr="67E30D4A">
        <w:rPr>
          <w:rFonts w:eastAsia="Arial"/>
          <w:color w:val="000000" w:themeColor="text1"/>
        </w:rPr>
        <w:t>For Chairs, secretaries, assistant’s, vice’s they will have access to manage the branch content and from this they can view members and details/membership status etc.</w:t>
      </w:r>
    </w:p>
    <w:p w14:paraId="4CCE485C" w14:textId="139750E0" w:rsidR="65A1FB1A" w:rsidRDefault="41E6A51E" w:rsidP="67E30D4A">
      <w:pPr>
        <w:spacing w:before="0"/>
        <w:rPr>
          <w:rFonts w:eastAsia="Arial"/>
          <w:color w:val="000000" w:themeColor="text1"/>
        </w:rPr>
      </w:pPr>
      <w:r w:rsidRPr="67E30D4A">
        <w:rPr>
          <w:rFonts w:eastAsia="Arial"/>
          <w:color w:val="000000" w:themeColor="text1"/>
        </w:rPr>
        <w:t>For membership &amp; recruitment secretaries &amp; organising reps, they will have access to view member lists but not manage content.</w:t>
      </w:r>
    </w:p>
    <w:p w14:paraId="23BCBF77" w14:textId="310E96FB" w:rsidR="65A1FB1A" w:rsidRDefault="41E6A51E" w:rsidP="67E30D4A">
      <w:pPr>
        <w:spacing w:before="0"/>
        <w:rPr>
          <w:rFonts w:eastAsia="Arial"/>
          <w:color w:val="000000" w:themeColor="text1"/>
        </w:rPr>
      </w:pPr>
      <w:r w:rsidRPr="67E30D4A">
        <w:rPr>
          <w:rFonts w:eastAsia="Arial"/>
          <w:color w:val="000000" w:themeColor="text1"/>
        </w:rPr>
        <w:t>For the comms reps, they will have access to manage content (not be able to view members lists directly) but also have access to the movement tool for bulk mailing.</w:t>
      </w:r>
    </w:p>
    <w:p w14:paraId="27BB11CA" w14:textId="59D0F4C9" w:rsidR="65A1FB1A" w:rsidRDefault="41E6A51E" w:rsidP="67E30D4A">
      <w:pPr>
        <w:rPr>
          <w:rFonts w:eastAsia="Arial"/>
          <w:color w:val="000000" w:themeColor="text1"/>
        </w:rPr>
      </w:pPr>
      <w:r w:rsidRPr="67E30D4A">
        <w:rPr>
          <w:rFonts w:eastAsia="Arial"/>
          <w:color w:val="000000" w:themeColor="text1"/>
        </w:rPr>
        <w:t>The Hub has the following capabilities:</w:t>
      </w:r>
    </w:p>
    <w:p w14:paraId="734C75B4" w14:textId="1C5158C0" w:rsidR="65A1FB1A" w:rsidRDefault="41E6A51E" w:rsidP="67E30D4A">
      <w:pPr>
        <w:rPr>
          <w:rFonts w:eastAsia="Arial"/>
          <w:color w:val="000000" w:themeColor="text1"/>
        </w:rPr>
      </w:pPr>
      <w:r w:rsidRPr="67E30D4A">
        <w:rPr>
          <w:rFonts w:eastAsia="Arial"/>
          <w:color w:val="000000" w:themeColor="text1"/>
        </w:rPr>
        <w:t>1. Members-only web pages. Up to six pages, one labelled ‘public’ which is accessible to non-members.</w:t>
      </w:r>
    </w:p>
    <w:p w14:paraId="10A39CAC" w14:textId="331FC69C" w:rsidR="65A1FB1A" w:rsidRDefault="41E6A51E" w:rsidP="67E30D4A">
      <w:pPr>
        <w:rPr>
          <w:rFonts w:eastAsia="Arial"/>
          <w:color w:val="000000" w:themeColor="text1"/>
        </w:rPr>
      </w:pPr>
      <w:r w:rsidRPr="67E30D4A">
        <w:rPr>
          <w:rFonts w:eastAsia="Arial"/>
          <w:color w:val="000000" w:themeColor="text1"/>
        </w:rPr>
        <w:t xml:space="preserve">2. Upload documents. </w:t>
      </w:r>
    </w:p>
    <w:p w14:paraId="5FAA7BF0" w14:textId="07D09374" w:rsidR="65A1FB1A" w:rsidRDefault="41E6A51E" w:rsidP="67E30D4A">
      <w:pPr>
        <w:rPr>
          <w:rFonts w:eastAsia="Arial"/>
          <w:color w:val="000000" w:themeColor="text1"/>
        </w:rPr>
      </w:pPr>
      <w:r w:rsidRPr="67E30D4A">
        <w:rPr>
          <w:rFonts w:eastAsia="Arial"/>
          <w:color w:val="000000" w:themeColor="text1"/>
        </w:rPr>
        <w:t>3. Publish brief news updates.</w:t>
      </w:r>
    </w:p>
    <w:p w14:paraId="798F491A" w14:textId="3B8DB293" w:rsidR="65A1FB1A" w:rsidRDefault="41E6A51E" w:rsidP="67E30D4A">
      <w:pPr>
        <w:rPr>
          <w:rFonts w:eastAsia="Arial"/>
          <w:color w:val="000000" w:themeColor="text1"/>
        </w:rPr>
      </w:pPr>
      <w:r w:rsidRPr="67E30D4A">
        <w:rPr>
          <w:rFonts w:eastAsia="Arial"/>
          <w:color w:val="000000" w:themeColor="text1"/>
        </w:rPr>
        <w:t xml:space="preserve">4. Links to the Movement tool to send mass emails to your members or reps without the need to maintain your own distribution lists. </w:t>
      </w:r>
    </w:p>
    <w:p w14:paraId="5BF5D744" w14:textId="780B139E" w:rsidR="65A1FB1A" w:rsidRDefault="41E6A51E" w:rsidP="67E30D4A">
      <w:pPr>
        <w:rPr>
          <w:rFonts w:eastAsia="Arial"/>
          <w:color w:val="000000" w:themeColor="text1"/>
        </w:rPr>
      </w:pPr>
      <w:r w:rsidRPr="6F59F74A">
        <w:rPr>
          <w:rFonts w:eastAsia="Arial"/>
          <w:color w:val="000000" w:themeColor="text1"/>
        </w:rPr>
        <w:t xml:space="preserve">For more information about the Knowledge Hub including a user guide, please visit: </w:t>
      </w:r>
    </w:p>
    <w:p w14:paraId="190DDD1E" w14:textId="7E0CDF9A" w:rsidR="374A587E" w:rsidRDefault="374A587E" w:rsidP="6F59F74A">
      <w:pPr>
        <w:rPr>
          <w:rFonts w:eastAsia="Arial"/>
        </w:rPr>
      </w:pPr>
      <w:hyperlink r:id="rId44">
        <w:r w:rsidRPr="6F59F74A">
          <w:rPr>
            <w:rStyle w:val="Hyperlink"/>
            <w:rFonts w:eastAsia="Arial"/>
          </w:rPr>
          <w:t>How to use the Bectu Knowledge Hub | Bectu</w:t>
        </w:r>
      </w:hyperlink>
    </w:p>
    <w:p w14:paraId="7C7FB3A8" w14:textId="669A361A" w:rsidR="65A1FB1A" w:rsidRDefault="41E6A51E" w:rsidP="67E30D4A">
      <w:pPr>
        <w:pStyle w:val="Heading3"/>
        <w:rPr>
          <w:rFonts w:eastAsia="Arial"/>
          <w:bCs/>
          <w:szCs w:val="28"/>
        </w:rPr>
      </w:pPr>
      <w:bookmarkStart w:id="46" w:name="_Toc204741655"/>
      <w:r w:rsidRPr="67E30D4A">
        <w:rPr>
          <w:rFonts w:eastAsia="Arial"/>
          <w:bCs/>
          <w:szCs w:val="28"/>
        </w:rPr>
        <w:t>Movement bulk-mail tool</w:t>
      </w:r>
      <w:bookmarkEnd w:id="46"/>
    </w:p>
    <w:p w14:paraId="70E1C0B1" w14:textId="6B0CE1CA" w:rsidR="65A1FB1A" w:rsidRDefault="41E6A51E" w:rsidP="67E30D4A">
      <w:pPr>
        <w:rPr>
          <w:rFonts w:eastAsia="Arial"/>
          <w:color w:val="000000" w:themeColor="text1"/>
        </w:rPr>
      </w:pPr>
      <w:r w:rsidRPr="67E30D4A">
        <w:rPr>
          <w:rFonts w:eastAsia="Arial"/>
          <w:color w:val="000000" w:themeColor="text1"/>
        </w:rPr>
        <w:t xml:space="preserve">Movement is the new tool to safely contact your members. Video link included and extra content on the course resource page   </w:t>
      </w:r>
    </w:p>
    <w:p w14:paraId="2A6808A4" w14:textId="1D4B340D" w:rsidR="65A1FB1A" w:rsidRDefault="41E6A51E" w:rsidP="67E30D4A">
      <w:pPr>
        <w:rPr>
          <w:rFonts w:eastAsia="Arial"/>
          <w:color w:val="000000" w:themeColor="text1"/>
          <w:u w:val="single"/>
        </w:rPr>
      </w:pPr>
      <w:hyperlink r:id="rId45">
        <w:r w:rsidRPr="67E30D4A">
          <w:rPr>
            <w:rStyle w:val="Hyperlink"/>
            <w:rFonts w:eastAsia="Arial"/>
          </w:rPr>
          <w:t>https://prospect.org.uk/movement-email-guide-for-reps/</w:t>
        </w:r>
      </w:hyperlink>
    </w:p>
    <w:p w14:paraId="31CA256A" w14:textId="684AD647" w:rsidR="65A1FB1A" w:rsidRDefault="65A1FB1A" w:rsidP="67E30D4A">
      <w:pPr>
        <w:spacing w:before="0"/>
        <w:rPr>
          <w:rFonts w:eastAsia="Times New Roman"/>
          <w:color w:val="000000" w:themeColor="text1"/>
          <w:sz w:val="22"/>
          <w:szCs w:val="22"/>
        </w:rPr>
      </w:pPr>
    </w:p>
    <w:p w14:paraId="077FA0B7" w14:textId="03E4E06C" w:rsidR="005A317F" w:rsidRPr="005A317F" w:rsidRDefault="00162E42" w:rsidP="0016270D">
      <w:pPr>
        <w:pStyle w:val="Heading3"/>
        <w:pageBreakBefore/>
        <w:spacing w:after="0"/>
      </w:pPr>
      <w:bookmarkStart w:id="47" w:name="_Toc204741656"/>
      <w:r w:rsidRPr="00127CED">
        <w:rPr>
          <w:noProof/>
        </w:rPr>
        <w:lastRenderedPageBreak/>
        <mc:AlternateContent>
          <mc:Choice Requires="wps">
            <w:drawing>
              <wp:anchor distT="0" distB="0" distL="114300" distR="114300" simplePos="0" relativeHeight="251658252" behindDoc="0" locked="0" layoutInCell="1" allowOverlap="1" wp14:anchorId="76970E58" wp14:editId="0BD5E4DF">
                <wp:simplePos x="0" y="0"/>
                <wp:positionH relativeFrom="column">
                  <wp:posOffset>2148931</wp:posOffset>
                </wp:positionH>
                <wp:positionV relativeFrom="paragraph">
                  <wp:posOffset>6933021</wp:posOffset>
                </wp:positionV>
                <wp:extent cx="1078230" cy="1068070"/>
                <wp:effectExtent l="0" t="0" r="1270" b="0"/>
                <wp:wrapNone/>
                <wp:docPr id="49" name="Text Box 49"/>
                <wp:cNvGraphicFramePr/>
                <a:graphic xmlns:a="http://schemas.openxmlformats.org/drawingml/2006/main">
                  <a:graphicData uri="http://schemas.microsoft.com/office/word/2010/wordprocessingShape">
                    <wps:wsp>
                      <wps:cNvSpPr txBox="1"/>
                      <wps:spPr>
                        <a:xfrm>
                          <a:off x="0" y="0"/>
                          <a:ext cx="1078230" cy="1068070"/>
                        </a:xfrm>
                        <a:prstGeom prst="rect">
                          <a:avLst/>
                        </a:prstGeom>
                        <a:noFill/>
                        <a:ln w="6350">
                          <a:noFill/>
                        </a:ln>
                      </wps:spPr>
                      <wps:txbx>
                        <w:txbxContent>
                          <w:p w14:paraId="23BC7C45" w14:textId="456E7128" w:rsidR="002D18EB" w:rsidRPr="00127CED" w:rsidRDefault="002D18EB" w:rsidP="00127CED">
                            <w:pPr>
                              <w:pStyle w:val="Jigsawpieces"/>
                            </w:pPr>
                            <w:r>
                              <w:t>Branch Secretary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970E58" id="_x0000_t202" coordsize="21600,21600" o:spt="202" path="m,l,21600r21600,l21600,xe">
                <v:stroke joinstyle="miter"/>
                <v:path gradientshapeok="t" o:connecttype="rect"/>
              </v:shapetype>
              <v:shape id="Text Box 49" o:spid="_x0000_s1026" type="#_x0000_t202" style="position:absolute;margin-left:169.2pt;margin-top:545.9pt;width:84.9pt;height:84.1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" filled="f" stroked="f" strokeweight=".5pt">
                <v:textbox inset="0,0,0,0">
                  <w:txbxContent>
                    <w:p w14:paraId="23BC7C45" w14:textId="456E7128" w:rsidR="002D18EB" w:rsidRPr="00127CED" w:rsidRDefault="002D18EB" w:rsidP="00127CED">
                      <w:pPr>
                        <w:pStyle w:val="Jigsawpieces"/>
                      </w:pPr>
                      <w:r>
                        <w:t>Branch Secretary</w:t>
                      </w:r>
                    </w:p>
                  </w:txbxContent>
                </v:textbox>
              </v:shape>
            </w:pict>
          </mc:Fallback>
        </mc:AlternateContent>
      </w:r>
      <w:r w:rsidRPr="00127CED">
        <w:rPr>
          <w:noProof/>
        </w:rPr>
        <mc:AlternateContent>
          <mc:Choice Requires="wps">
            <w:drawing>
              <wp:anchor distT="0" distB="0" distL="114300" distR="114300" simplePos="0" relativeHeight="251658253" behindDoc="0" locked="0" layoutInCell="1" allowOverlap="1" wp14:anchorId="6C0867E6" wp14:editId="13872F51">
                <wp:simplePos x="0" y="0"/>
                <wp:positionH relativeFrom="column">
                  <wp:posOffset>3881755</wp:posOffset>
                </wp:positionH>
                <wp:positionV relativeFrom="paragraph">
                  <wp:posOffset>6998880</wp:posOffset>
                </wp:positionV>
                <wp:extent cx="1859280" cy="1068513"/>
                <wp:effectExtent l="0" t="0" r="7620" b="0"/>
                <wp:wrapNone/>
                <wp:docPr id="50" name="Text Box 50"/>
                <wp:cNvGraphicFramePr/>
                <a:graphic xmlns:a="http://schemas.openxmlformats.org/drawingml/2006/main">
                  <a:graphicData uri="http://schemas.microsoft.com/office/word/2010/wordprocessingShape">
                    <wps:wsp>
                      <wps:cNvSpPr txBox="1"/>
                      <wps:spPr>
                        <a:xfrm>
                          <a:off x="0" y="0"/>
                          <a:ext cx="1859280" cy="1068513"/>
                        </a:xfrm>
                        <a:prstGeom prst="rect">
                          <a:avLst/>
                        </a:prstGeom>
                        <a:noFill/>
                        <a:ln w="6350">
                          <a:noFill/>
                        </a:ln>
                      </wps:spPr>
                      <wps:txbx>
                        <w:txbxContent>
                          <w:p w14:paraId="10F8339E" w14:textId="36EF1E33" w:rsidR="002D18EB" w:rsidRPr="00127CED" w:rsidRDefault="002D18EB" w:rsidP="00127CED">
                            <w:pPr>
                              <w:pStyle w:val="Jigsawpieces"/>
                            </w:pPr>
                            <w:r>
                              <w:t>Environmental 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867E6" id="Text Box 50" o:spid="_x0000_s1027" type="#_x0000_t202" style="position:absolute;margin-left:305.65pt;margin-top:551.1pt;width:146.4pt;height:84.1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" filled="f" stroked="f" strokeweight=".5pt">
                <v:textbox inset="0,0,0,0">
                  <w:txbxContent>
                    <w:p w14:paraId="10F8339E" w14:textId="36EF1E33" w:rsidR="002D18EB" w:rsidRPr="00127CED" w:rsidRDefault="002D18EB" w:rsidP="00127CED">
                      <w:pPr>
                        <w:pStyle w:val="Jigsawpieces"/>
                      </w:pPr>
                      <w:r>
                        <w:t>Environmental rep</w:t>
                      </w:r>
                    </w:p>
                  </w:txbxContent>
                </v:textbox>
              </v:shape>
            </w:pict>
          </mc:Fallback>
        </mc:AlternateContent>
      </w:r>
      <w:r w:rsidRPr="00127CED">
        <w:rPr>
          <w:noProof/>
        </w:rPr>
        <mc:AlternateContent>
          <mc:Choice Requires="wps">
            <w:drawing>
              <wp:anchor distT="0" distB="0" distL="114300" distR="114300" simplePos="0" relativeHeight="251658250" behindDoc="0" locked="0" layoutInCell="1" allowOverlap="1" wp14:anchorId="68369C2E" wp14:editId="38893121">
                <wp:simplePos x="0" y="0"/>
                <wp:positionH relativeFrom="column">
                  <wp:posOffset>4220573</wp:posOffset>
                </wp:positionH>
                <wp:positionV relativeFrom="paragraph">
                  <wp:posOffset>5027023</wp:posOffset>
                </wp:positionV>
                <wp:extent cx="1181281" cy="1037590"/>
                <wp:effectExtent l="0" t="0" r="0" b="3810"/>
                <wp:wrapNone/>
                <wp:docPr id="47" name="Text Box 47"/>
                <wp:cNvGraphicFramePr/>
                <a:graphic xmlns:a="http://schemas.openxmlformats.org/drawingml/2006/main">
                  <a:graphicData uri="http://schemas.microsoft.com/office/word/2010/wordprocessingShape">
                    <wps:wsp>
                      <wps:cNvSpPr txBox="1"/>
                      <wps:spPr>
                        <a:xfrm>
                          <a:off x="0" y="0"/>
                          <a:ext cx="1181281" cy="1037590"/>
                        </a:xfrm>
                        <a:prstGeom prst="rect">
                          <a:avLst/>
                        </a:prstGeom>
                        <a:noFill/>
                        <a:ln w="6350">
                          <a:noFill/>
                        </a:ln>
                      </wps:spPr>
                      <wps:txbx>
                        <w:txbxContent>
                          <w:p w14:paraId="3AF02DFF" w14:textId="1D76593B" w:rsidR="002D18EB" w:rsidRPr="00127CED" w:rsidRDefault="002D18EB" w:rsidP="00162E42">
                            <w:pPr>
                              <w:pStyle w:val="Jigsawpieces"/>
                            </w:pPr>
                            <w:r>
                              <w:t>Branch Chair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69C2E" id="Text Box 47" o:spid="_x0000_s1028" type="#_x0000_t202" style="position:absolute;margin-left:332.35pt;margin-top:395.85pt;width:93pt;height:81.7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" filled="f" stroked="f" strokeweight=".5pt">
                <v:textbox inset="0,0,0,0">
                  <w:txbxContent>
                    <w:p w14:paraId="3AF02DFF" w14:textId="1D76593B" w:rsidR="002D18EB" w:rsidRPr="00127CED" w:rsidRDefault="002D18EB" w:rsidP="00162E42">
                      <w:pPr>
                        <w:pStyle w:val="Jigsawpieces"/>
                      </w:pPr>
                      <w:r>
                        <w:t>Branch Chair</w:t>
                      </w:r>
                    </w:p>
                  </w:txbxContent>
                </v:textbox>
              </v:shape>
            </w:pict>
          </mc:Fallback>
        </mc:AlternateContent>
      </w:r>
      <w:r w:rsidRPr="00127CED">
        <w:rPr>
          <w:noProof/>
        </w:rPr>
        <mc:AlternateContent>
          <mc:Choice Requires="wps">
            <w:drawing>
              <wp:anchor distT="0" distB="0" distL="114300" distR="114300" simplePos="0" relativeHeight="251658249" behindDoc="0" locked="0" layoutInCell="1" allowOverlap="1" wp14:anchorId="5B8ABA85" wp14:editId="6D280243">
                <wp:simplePos x="0" y="0"/>
                <wp:positionH relativeFrom="column">
                  <wp:posOffset>2145665</wp:posOffset>
                </wp:positionH>
                <wp:positionV relativeFrom="paragraph">
                  <wp:posOffset>5025118</wp:posOffset>
                </wp:positionV>
                <wp:extent cx="1005840" cy="10376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1005840" cy="1037690"/>
                        </a:xfrm>
                        <a:prstGeom prst="rect">
                          <a:avLst/>
                        </a:prstGeom>
                        <a:noFill/>
                        <a:ln w="6350">
                          <a:noFill/>
                        </a:ln>
                      </wps:spPr>
                      <wps:txbx>
                        <w:txbxContent>
                          <w:p w14:paraId="5811B8ED" w14:textId="67721FC9" w:rsidR="002D18EB" w:rsidRPr="00127CED" w:rsidRDefault="009C226E" w:rsidP="00127CED">
                            <w:pPr>
                              <w:pStyle w:val="Jigsawpieces"/>
                            </w:pPr>
                            <w:r>
                              <w:t>Vice Chair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ABA85" id="Text Box 46" o:spid="_x0000_s1029" type="#_x0000_t202" style="position:absolute;margin-left:168.95pt;margin-top:395.7pt;width:79.2pt;height:81.7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" filled="f" stroked="f" strokeweight=".5pt">
                <v:textbox inset="0,0,0,0">
                  <w:txbxContent>
                    <w:p w14:paraId="5811B8ED" w14:textId="67721FC9" w:rsidR="002D18EB" w:rsidRPr="00127CED" w:rsidRDefault="009C226E" w:rsidP="00127CED">
                      <w:pPr>
                        <w:pStyle w:val="Jigsawpieces"/>
                      </w:pPr>
                      <w:r>
                        <w:t>Vice Chair</w:t>
                      </w:r>
                    </w:p>
                  </w:txbxContent>
                </v:textbox>
              </v:shape>
            </w:pict>
          </mc:Fallback>
        </mc:AlternateContent>
      </w:r>
      <w:r>
        <w:rPr>
          <w:noProof/>
        </w:rPr>
        <mc:AlternateContent>
          <mc:Choice Requires="wps">
            <w:drawing>
              <wp:anchor distT="0" distB="0" distL="114300" distR="114300" simplePos="0" relativeHeight="251658242" behindDoc="0" locked="0" layoutInCell="1" allowOverlap="1" wp14:anchorId="49B59269" wp14:editId="6F66C13B">
                <wp:simplePos x="0" y="0"/>
                <wp:positionH relativeFrom="column">
                  <wp:posOffset>280579</wp:posOffset>
                </wp:positionH>
                <wp:positionV relativeFrom="paragraph">
                  <wp:posOffset>596809</wp:posOffset>
                </wp:positionV>
                <wp:extent cx="990872" cy="193103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990872" cy="1931035"/>
                        </a:xfrm>
                        <a:prstGeom prst="rect">
                          <a:avLst/>
                        </a:prstGeom>
                        <a:noFill/>
                        <a:ln w="6350">
                          <a:noFill/>
                        </a:ln>
                      </wps:spPr>
                      <wps:txbx>
                        <w:txbxContent>
                          <w:p w14:paraId="0E990660" w14:textId="169B5BB7" w:rsidR="002D18EB" w:rsidRPr="00127CED" w:rsidRDefault="002D18EB" w:rsidP="00127CED">
                            <w:pPr>
                              <w:pStyle w:val="Jigsawpieces"/>
                            </w:pPr>
                            <w:r>
                              <w:t>Health</w:t>
                            </w:r>
                            <w:r>
                              <w:br/>
                              <w:t>and safety 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59269" id="Text Box 25" o:spid="_x0000_s1030" type="#_x0000_t202" style="position:absolute;margin-left:22.1pt;margin-top:47pt;width:78pt;height:152.0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" filled="f" stroked="f" strokeweight=".5pt">
                <v:textbox inset="0,0,0,0">
                  <w:txbxContent>
                    <w:p w14:paraId="0E990660" w14:textId="169B5BB7" w:rsidR="002D18EB" w:rsidRPr="00127CED" w:rsidRDefault="002D18EB" w:rsidP="00127CED">
                      <w:pPr>
                        <w:pStyle w:val="Jigsawpieces"/>
                      </w:pPr>
                      <w:r>
                        <w:t>Health</w:t>
                      </w:r>
                      <w:r>
                        <w:br/>
                        <w:t>and safety rep</w:t>
                      </w:r>
                    </w:p>
                  </w:txbxContent>
                </v:textbox>
              </v:shape>
            </w:pict>
          </mc:Fallback>
        </mc:AlternateContent>
      </w:r>
      <w:r>
        <w:rPr>
          <w:noProof/>
        </w:rPr>
        <mc:AlternateContent>
          <mc:Choice Requires="wps">
            <w:drawing>
              <wp:anchor distT="0" distB="0" distL="114300" distR="114300" simplePos="0" relativeHeight="251658243" behindDoc="0" locked="0" layoutInCell="1" allowOverlap="1" wp14:anchorId="4B90126A" wp14:editId="45AFB961">
                <wp:simplePos x="0" y="0"/>
                <wp:positionH relativeFrom="column">
                  <wp:posOffset>2076359</wp:posOffset>
                </wp:positionH>
                <wp:positionV relativeFrom="paragraph">
                  <wp:posOffset>596809</wp:posOffset>
                </wp:positionV>
                <wp:extent cx="1153886" cy="1931035"/>
                <wp:effectExtent l="0" t="0" r="1905" b="0"/>
                <wp:wrapNone/>
                <wp:docPr id="40" name="Text Box 40"/>
                <wp:cNvGraphicFramePr/>
                <a:graphic xmlns:a="http://schemas.openxmlformats.org/drawingml/2006/main">
                  <a:graphicData uri="http://schemas.microsoft.com/office/word/2010/wordprocessingShape">
                    <wps:wsp>
                      <wps:cNvSpPr txBox="1"/>
                      <wps:spPr>
                        <a:xfrm>
                          <a:off x="0" y="0"/>
                          <a:ext cx="1153886" cy="1931035"/>
                        </a:xfrm>
                        <a:prstGeom prst="rect">
                          <a:avLst/>
                        </a:prstGeom>
                        <a:noFill/>
                        <a:ln w="6350">
                          <a:noFill/>
                        </a:ln>
                      </wps:spPr>
                      <wps:txbx>
                        <w:txbxContent>
                          <w:p w14:paraId="42332E11" w14:textId="611A4702" w:rsidR="002D18EB" w:rsidRPr="00127CED" w:rsidRDefault="002D18EB" w:rsidP="00127CED">
                            <w:pPr>
                              <w:pStyle w:val="Jigsawpieces"/>
                            </w:pPr>
                            <w:r>
                              <w:t>Equality LGBT+ reps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0126A" id="Text Box 40" o:spid="_x0000_s1031" type="#_x0000_t202" style="position:absolute;margin-left:163.5pt;margin-top:47pt;width:90.85pt;height:152.0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" filled="f" stroked="f" strokeweight=".5pt">
                <v:textbox inset="0,0,0,0">
                  <w:txbxContent>
                    <w:p w14:paraId="42332E11" w14:textId="611A4702" w:rsidR="002D18EB" w:rsidRPr="00127CED" w:rsidRDefault="002D18EB" w:rsidP="00127CED">
                      <w:pPr>
                        <w:pStyle w:val="Jigsawpieces"/>
                      </w:pPr>
                      <w:r>
                        <w:t>Equality LGBT+ reps</w:t>
                      </w:r>
                    </w:p>
                  </w:txbxContent>
                </v:textbox>
              </v:shape>
            </w:pict>
          </mc:Fallback>
        </mc:AlternateContent>
      </w:r>
      <w:r>
        <w:rPr>
          <w:noProof/>
        </w:rPr>
        <mc:AlternateContent>
          <mc:Choice Requires="wps">
            <w:drawing>
              <wp:anchor distT="0" distB="0" distL="114300" distR="114300" simplePos="0" relativeHeight="251658244" behindDoc="0" locked="0" layoutInCell="1" allowOverlap="1" wp14:anchorId="3CBF0C1B" wp14:editId="3D455833">
                <wp:simplePos x="0" y="0"/>
                <wp:positionH relativeFrom="column">
                  <wp:posOffset>4221118</wp:posOffset>
                </wp:positionH>
                <wp:positionV relativeFrom="paragraph">
                  <wp:posOffset>596809</wp:posOffset>
                </wp:positionV>
                <wp:extent cx="1273628" cy="1931035"/>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273628" cy="1931035"/>
                        </a:xfrm>
                        <a:prstGeom prst="rect">
                          <a:avLst/>
                        </a:prstGeom>
                        <a:noFill/>
                        <a:ln w="6350">
                          <a:noFill/>
                        </a:ln>
                      </wps:spPr>
                      <wps:txbx>
                        <w:txbxContent>
                          <w:p w14:paraId="4B116123" w14:textId="77777777" w:rsidR="002D18EB" w:rsidRPr="00127CED" w:rsidRDefault="002D18EB" w:rsidP="00B1558B">
                            <w:pPr>
                              <w:pStyle w:val="Jigsawpieces"/>
                            </w:pPr>
                            <w:r>
                              <w:t xml:space="preserve">Membership </w:t>
                            </w:r>
                            <w:r>
                              <w:br/>
                              <w:t>and recruitment secretary</w:t>
                            </w:r>
                          </w:p>
                          <w:p w14:paraId="57027AFF" w14:textId="1C0370F6" w:rsidR="002D18EB" w:rsidRPr="00127CED" w:rsidRDefault="002D18EB" w:rsidP="00127CED">
                            <w:pPr>
                              <w:pStyle w:val="Jigsawpieces"/>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F0C1B" id="Text Box 41" o:spid="_x0000_s1032" type="#_x0000_t202" style="position:absolute;margin-left:332.35pt;margin-top:47pt;width:100.3pt;height:152.0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" filled="f" stroked="f" strokeweight=".5pt">
                <v:textbox inset="0,0,0,0">
                  <w:txbxContent>
                    <w:p w14:paraId="4B116123" w14:textId="77777777" w:rsidR="002D18EB" w:rsidRPr="00127CED" w:rsidRDefault="002D18EB" w:rsidP="00B1558B">
                      <w:pPr>
                        <w:pStyle w:val="Jigsawpieces"/>
                      </w:pPr>
                      <w:r>
                        <w:t xml:space="preserve">Membership </w:t>
                      </w:r>
                      <w:r>
                        <w:br/>
                        <w:t>and recruitment secretary</w:t>
                      </w:r>
                    </w:p>
                    <w:p w14:paraId="57027AFF" w14:textId="1C0370F6" w:rsidR="002D18EB" w:rsidRPr="00127CED" w:rsidRDefault="002D18EB" w:rsidP="00127CED">
                      <w:pPr>
                        <w:pStyle w:val="Jigsawpieces"/>
                      </w:pPr>
                    </w:p>
                  </w:txbxContent>
                </v:textbox>
              </v:shape>
            </w:pict>
          </mc:Fallback>
        </mc:AlternateContent>
      </w:r>
      <w:r w:rsidRPr="00127CED">
        <w:rPr>
          <w:noProof/>
        </w:rPr>
        <mc:AlternateContent>
          <mc:Choice Requires="wps">
            <w:drawing>
              <wp:anchor distT="0" distB="0" distL="114300" distR="114300" simplePos="0" relativeHeight="251658246" behindDoc="0" locked="0" layoutInCell="1" allowOverlap="1" wp14:anchorId="50F453F6" wp14:editId="66DF0271">
                <wp:simplePos x="0" y="0"/>
                <wp:positionH relativeFrom="column">
                  <wp:posOffset>2494915</wp:posOffset>
                </wp:positionH>
                <wp:positionV relativeFrom="paragraph">
                  <wp:posOffset>2974340</wp:posOffset>
                </wp:positionV>
                <wp:extent cx="1335405" cy="1129665"/>
                <wp:effectExtent l="0" t="0" r="0" b="635"/>
                <wp:wrapNone/>
                <wp:docPr id="43" name="Text Box 43"/>
                <wp:cNvGraphicFramePr/>
                <a:graphic xmlns:a="http://schemas.openxmlformats.org/drawingml/2006/main">
                  <a:graphicData uri="http://schemas.microsoft.com/office/word/2010/wordprocessingShape">
                    <wps:wsp>
                      <wps:cNvSpPr txBox="1"/>
                      <wps:spPr>
                        <a:xfrm>
                          <a:off x="0" y="0"/>
                          <a:ext cx="1335405" cy="1129665"/>
                        </a:xfrm>
                        <a:prstGeom prst="rect">
                          <a:avLst/>
                        </a:prstGeom>
                        <a:noFill/>
                        <a:ln w="6350">
                          <a:noFill/>
                        </a:ln>
                      </wps:spPr>
                      <wps:txbx>
                        <w:txbxContent>
                          <w:p w14:paraId="4CF6CF90" w14:textId="29AE79DD" w:rsidR="002D18EB" w:rsidRDefault="002D18EB" w:rsidP="00127CED">
                            <w:pPr>
                              <w:pStyle w:val="Jigsawpieces"/>
                            </w:pPr>
                            <w:r>
                              <w:t>Pensions</w:t>
                            </w:r>
                          </w:p>
                          <w:p w14:paraId="65FE13F1" w14:textId="5F4FF83D" w:rsidR="002D18EB" w:rsidRPr="00127CED" w:rsidRDefault="002D18EB" w:rsidP="00127CED">
                            <w:pPr>
                              <w:pStyle w:val="Jigsawpieces"/>
                            </w:pPr>
                            <w:r>
                              <w:t>reps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453F6" id="Text Box 43" o:spid="_x0000_s1033" type="#_x0000_t202" style="position:absolute;margin-left:196.45pt;margin-top:234.2pt;width:105.15pt;height:88.9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" filled="f" stroked="f" strokeweight=".5pt">
                <v:textbox inset="0,0,0,0">
                  <w:txbxContent>
                    <w:p w14:paraId="4CF6CF90" w14:textId="29AE79DD" w:rsidR="002D18EB" w:rsidRDefault="002D18EB" w:rsidP="00127CED">
                      <w:pPr>
                        <w:pStyle w:val="Jigsawpieces"/>
                      </w:pPr>
                      <w:r>
                        <w:t>Pensions</w:t>
                      </w:r>
                    </w:p>
                    <w:p w14:paraId="65FE13F1" w14:textId="5F4FF83D" w:rsidR="002D18EB" w:rsidRPr="00127CED" w:rsidRDefault="002D18EB" w:rsidP="00127CED">
                      <w:pPr>
                        <w:pStyle w:val="Jigsawpieces"/>
                      </w:pPr>
                      <w:r>
                        <w:t>reps</w:t>
                      </w:r>
                    </w:p>
                  </w:txbxContent>
                </v:textbox>
              </v:shape>
            </w:pict>
          </mc:Fallback>
        </mc:AlternateContent>
      </w:r>
      <w:r w:rsidRPr="00127CED">
        <w:rPr>
          <w:noProof/>
        </w:rPr>
        <mc:AlternateContent>
          <mc:Choice Requires="wps">
            <w:drawing>
              <wp:anchor distT="0" distB="0" distL="114300" distR="114300" simplePos="0" relativeHeight="251658247" behindDoc="0" locked="0" layoutInCell="1" allowOverlap="1" wp14:anchorId="3BDA83E2" wp14:editId="0C279DD7">
                <wp:simplePos x="0" y="0"/>
                <wp:positionH relativeFrom="column">
                  <wp:posOffset>4406265</wp:posOffset>
                </wp:positionH>
                <wp:positionV relativeFrom="paragraph">
                  <wp:posOffset>2974340</wp:posOffset>
                </wp:positionV>
                <wp:extent cx="1409065" cy="1129665"/>
                <wp:effectExtent l="0" t="0" r="635" b="635"/>
                <wp:wrapNone/>
                <wp:docPr id="44" name="Text Box 44"/>
                <wp:cNvGraphicFramePr/>
                <a:graphic xmlns:a="http://schemas.openxmlformats.org/drawingml/2006/main">
                  <a:graphicData uri="http://schemas.microsoft.com/office/word/2010/wordprocessingShape">
                    <wps:wsp>
                      <wps:cNvSpPr txBox="1"/>
                      <wps:spPr>
                        <a:xfrm>
                          <a:off x="0" y="0"/>
                          <a:ext cx="1409065" cy="1129665"/>
                        </a:xfrm>
                        <a:prstGeom prst="rect">
                          <a:avLst/>
                        </a:prstGeom>
                        <a:noFill/>
                        <a:ln w="6350">
                          <a:noFill/>
                        </a:ln>
                      </wps:spPr>
                      <wps:txbx>
                        <w:txbxContent>
                          <w:p w14:paraId="783BF54C" w14:textId="77777777" w:rsidR="002D18EB" w:rsidRDefault="002D18EB" w:rsidP="00127CED">
                            <w:pPr>
                              <w:pStyle w:val="Jigsawpieces"/>
                            </w:pPr>
                            <w:r>
                              <w:t xml:space="preserve">Young members </w:t>
                            </w:r>
                          </w:p>
                          <w:p w14:paraId="3385A859" w14:textId="2F3E5215" w:rsidR="002D18EB" w:rsidRPr="00127CED" w:rsidRDefault="002D18EB" w:rsidP="00127CED">
                            <w:pPr>
                              <w:pStyle w:val="Jigsawpieces"/>
                            </w:pPr>
                            <w:r>
                              <w:t>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A83E2" id="Text Box 44" o:spid="_x0000_s1034" type="#_x0000_t202" style="position:absolute;margin-left:346.95pt;margin-top:234.2pt;width:110.95pt;height:88.9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" filled="f" stroked="f" strokeweight=".5pt">
                <v:textbox inset="0,0,0,0">
                  <w:txbxContent>
                    <w:p w14:paraId="783BF54C" w14:textId="77777777" w:rsidR="002D18EB" w:rsidRDefault="002D18EB" w:rsidP="00127CED">
                      <w:pPr>
                        <w:pStyle w:val="Jigsawpieces"/>
                      </w:pPr>
                      <w:r>
                        <w:t xml:space="preserve">Young members </w:t>
                      </w:r>
                    </w:p>
                    <w:p w14:paraId="3385A859" w14:textId="2F3E5215" w:rsidR="002D18EB" w:rsidRPr="00127CED" w:rsidRDefault="002D18EB" w:rsidP="00127CED">
                      <w:pPr>
                        <w:pStyle w:val="Jigsawpieces"/>
                      </w:pPr>
                      <w:r>
                        <w:t>rep</w:t>
                      </w:r>
                    </w:p>
                  </w:txbxContent>
                </v:textbox>
              </v:shape>
            </w:pict>
          </mc:Fallback>
        </mc:AlternateContent>
      </w:r>
      <w:r w:rsidRPr="00127CED">
        <w:rPr>
          <w:noProof/>
        </w:rPr>
        <mc:AlternateContent>
          <mc:Choice Requires="wps">
            <w:drawing>
              <wp:anchor distT="0" distB="0" distL="114300" distR="114300" simplePos="0" relativeHeight="251658245" behindDoc="0" locked="0" layoutInCell="1" allowOverlap="1" wp14:anchorId="4B3A9500" wp14:editId="69E883EB">
                <wp:simplePos x="0" y="0"/>
                <wp:positionH relativeFrom="column">
                  <wp:posOffset>-1270</wp:posOffset>
                </wp:positionH>
                <wp:positionV relativeFrom="paragraph">
                  <wp:posOffset>2974431</wp:posOffset>
                </wp:positionV>
                <wp:extent cx="1930956" cy="1129665"/>
                <wp:effectExtent l="0" t="0" r="0" b="635"/>
                <wp:wrapNone/>
                <wp:docPr id="42" name="Text Box 42"/>
                <wp:cNvGraphicFramePr/>
                <a:graphic xmlns:a="http://schemas.openxmlformats.org/drawingml/2006/main">
                  <a:graphicData uri="http://schemas.microsoft.com/office/word/2010/wordprocessingShape">
                    <wps:wsp>
                      <wps:cNvSpPr txBox="1"/>
                      <wps:spPr>
                        <a:xfrm>
                          <a:off x="0" y="0"/>
                          <a:ext cx="1930956" cy="1129665"/>
                        </a:xfrm>
                        <a:prstGeom prst="rect">
                          <a:avLst/>
                        </a:prstGeom>
                        <a:noFill/>
                        <a:ln w="6350">
                          <a:noFill/>
                        </a:ln>
                      </wps:spPr>
                      <wps:txbx>
                        <w:txbxContent>
                          <w:p w14:paraId="5937CE6B" w14:textId="0536E8EE" w:rsidR="002D18EB" w:rsidRDefault="002D18EB" w:rsidP="00127CED">
                            <w:pPr>
                              <w:pStyle w:val="Jigsawpieces"/>
                            </w:pPr>
                            <w:r>
                              <w:t>Negotiations</w:t>
                            </w:r>
                          </w:p>
                          <w:p w14:paraId="1067452B" w14:textId="64D54D29" w:rsidR="002D18EB" w:rsidRPr="00127CED" w:rsidRDefault="002D18EB" w:rsidP="00127CED">
                            <w:pPr>
                              <w:pStyle w:val="Jigsawpieces"/>
                            </w:pPr>
                            <w:r>
                              <w:t>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A9500" id="Text Box 42" o:spid="_x0000_s1035" type="#_x0000_t202" style="position:absolute;margin-left:-.1pt;margin-top:234.2pt;width:152.05pt;height:88.9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" filled="f" stroked="f" strokeweight=".5pt">
                <v:textbox inset="0,0,0,0">
                  <w:txbxContent>
                    <w:p w14:paraId="5937CE6B" w14:textId="0536E8EE" w:rsidR="002D18EB" w:rsidRDefault="002D18EB" w:rsidP="00127CED">
                      <w:pPr>
                        <w:pStyle w:val="Jigsawpieces"/>
                      </w:pPr>
                      <w:r>
                        <w:t>Negotiations</w:t>
                      </w:r>
                    </w:p>
                    <w:p w14:paraId="1067452B" w14:textId="64D54D29" w:rsidR="002D18EB" w:rsidRPr="00127CED" w:rsidRDefault="002D18EB" w:rsidP="00127CED">
                      <w:pPr>
                        <w:pStyle w:val="Jigsawpieces"/>
                      </w:pPr>
                      <w:r>
                        <w:t>rep</w:t>
                      </w:r>
                    </w:p>
                  </w:txbxContent>
                </v:textbox>
              </v:shape>
            </w:pict>
          </mc:Fallback>
        </mc:AlternateContent>
      </w:r>
      <w:r w:rsidR="00191FA0">
        <w:t>A number of well-trained reps make a strong branch</w:t>
      </w:r>
      <w:bookmarkEnd w:id="47"/>
    </w:p>
    <w:p w14:paraId="3270E012" w14:textId="7E823A9D" w:rsidR="00127CED" w:rsidRDefault="00B41B26">
      <w:pPr>
        <w:spacing w:before="0" w:after="180" w:line="280" w:lineRule="exact"/>
        <w:rPr>
          <w:b/>
          <w:kern w:val="32"/>
          <w:sz w:val="32"/>
          <w:szCs w:val="22"/>
          <w:lang w:eastAsia="en-US"/>
        </w:rPr>
      </w:pPr>
      <w:r w:rsidRPr="00127CED">
        <w:rPr>
          <w:noProof/>
        </w:rPr>
        <mc:AlternateContent>
          <mc:Choice Requires="wps">
            <w:drawing>
              <wp:anchor distT="0" distB="0" distL="114300" distR="114300" simplePos="0" relativeHeight="251658248" behindDoc="0" locked="0" layoutInCell="1" allowOverlap="1" wp14:anchorId="39293DE7" wp14:editId="3731594F">
                <wp:simplePos x="0" y="0"/>
                <wp:positionH relativeFrom="column">
                  <wp:posOffset>1127</wp:posOffset>
                </wp:positionH>
                <wp:positionV relativeFrom="paragraph">
                  <wp:posOffset>5038358</wp:posOffset>
                </wp:positionV>
                <wp:extent cx="1371600" cy="953037"/>
                <wp:effectExtent l="0" t="0" r="0" b="0"/>
                <wp:wrapNone/>
                <wp:docPr id="45" name="Text Box 45"/>
                <wp:cNvGraphicFramePr/>
                <a:graphic xmlns:a="http://schemas.openxmlformats.org/drawingml/2006/main">
                  <a:graphicData uri="http://schemas.microsoft.com/office/word/2010/wordprocessingShape">
                    <wps:wsp>
                      <wps:cNvSpPr txBox="1"/>
                      <wps:spPr>
                        <a:xfrm>
                          <a:off x="0" y="0"/>
                          <a:ext cx="1371600" cy="953037"/>
                        </a:xfrm>
                        <a:prstGeom prst="rect">
                          <a:avLst/>
                        </a:prstGeom>
                        <a:noFill/>
                        <a:ln w="6350">
                          <a:noFill/>
                        </a:ln>
                      </wps:spPr>
                      <wps:txbx>
                        <w:txbxContent>
                          <w:p w14:paraId="381350DB" w14:textId="2DA28D4C" w:rsidR="002D18EB" w:rsidRPr="00127CED" w:rsidRDefault="006E3B90" w:rsidP="006E3B90">
                            <w:pPr>
                              <w:pStyle w:val="Jigsawpieces"/>
                            </w:pPr>
                            <w:r>
                              <w:t xml:space="preserve">Branch </w:t>
                            </w:r>
                            <w:r>
                              <w:br/>
                              <w:t>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93DE7" id="Text Box 45" o:spid="_x0000_s1036" type="#_x0000_t202" style="position:absolute;margin-left:.1pt;margin-top:396.7pt;width:108pt;height:75.0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" filled="f" stroked="f" strokeweight=".5pt">
                <v:textbox inset="0,0,0,0">
                  <w:txbxContent>
                    <w:p w14:paraId="381350DB" w14:textId="2DA28D4C" w:rsidR="002D18EB" w:rsidRPr="00127CED" w:rsidRDefault="006E3B90" w:rsidP="006E3B90">
                      <w:pPr>
                        <w:pStyle w:val="Jigsawpieces"/>
                      </w:pPr>
                      <w:r>
                        <w:t xml:space="preserve">Branch </w:t>
                      </w:r>
                      <w:r>
                        <w:br/>
                        <w:t>rep</w:t>
                      </w:r>
                    </w:p>
                  </w:txbxContent>
                </v:textbox>
              </v:shape>
            </w:pict>
          </mc:Fallback>
        </mc:AlternateContent>
      </w:r>
      <w:r w:rsidRPr="00127CED">
        <w:rPr>
          <w:noProof/>
        </w:rPr>
        <mc:AlternateContent>
          <mc:Choice Requires="wps">
            <w:drawing>
              <wp:anchor distT="0" distB="0" distL="114300" distR="114300" simplePos="0" relativeHeight="251658251" behindDoc="0" locked="0" layoutInCell="1" allowOverlap="1" wp14:anchorId="7CB05C96" wp14:editId="71E3C118">
                <wp:simplePos x="0" y="0"/>
                <wp:positionH relativeFrom="column">
                  <wp:posOffset>-2263</wp:posOffset>
                </wp:positionH>
                <wp:positionV relativeFrom="paragraph">
                  <wp:posOffset>7142426</wp:posOffset>
                </wp:positionV>
                <wp:extent cx="1480457" cy="760095"/>
                <wp:effectExtent l="0" t="0" r="5715" b="1905"/>
                <wp:wrapNone/>
                <wp:docPr id="48" name="Text Box 48"/>
                <wp:cNvGraphicFramePr/>
                <a:graphic xmlns:a="http://schemas.openxmlformats.org/drawingml/2006/main">
                  <a:graphicData uri="http://schemas.microsoft.com/office/word/2010/wordprocessingShape">
                    <wps:wsp>
                      <wps:cNvSpPr txBox="1"/>
                      <wps:spPr>
                        <a:xfrm>
                          <a:off x="0" y="0"/>
                          <a:ext cx="1480457" cy="760095"/>
                        </a:xfrm>
                        <a:prstGeom prst="rect">
                          <a:avLst/>
                        </a:prstGeom>
                        <a:noFill/>
                        <a:ln w="6350">
                          <a:noFill/>
                        </a:ln>
                      </wps:spPr>
                      <wps:txbx>
                        <w:txbxContent>
                          <w:p w14:paraId="4C884B45" w14:textId="51862F4F" w:rsidR="002D18EB" w:rsidRPr="00127CED" w:rsidRDefault="002D18EB" w:rsidP="00463E4F">
                            <w:pPr>
                              <w:pStyle w:val="Jigsawpieces"/>
                            </w:pPr>
                            <w:r>
                              <w:t>Communica-</w:t>
                            </w:r>
                            <w:r>
                              <w:br/>
                              <w:t>tions 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05C96" id="Text Box 48" o:spid="_x0000_s1037" type="#_x0000_t202" style="position:absolute;margin-left:-.2pt;margin-top:562.4pt;width:116.55pt;height:59.8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" filled="f" stroked="f" strokeweight=".5pt">
                <v:textbox inset="0,0,0,0">
                  <w:txbxContent>
                    <w:p w14:paraId="4C884B45" w14:textId="51862F4F" w:rsidR="002D18EB" w:rsidRPr="00127CED" w:rsidRDefault="002D18EB" w:rsidP="00463E4F">
                      <w:pPr>
                        <w:pStyle w:val="Jigsawpieces"/>
                      </w:pPr>
                      <w:r>
                        <w:t>Communica-</w:t>
                      </w:r>
                      <w:r>
                        <w:br/>
                        <w:t>tions rep</w:t>
                      </w:r>
                    </w:p>
                  </w:txbxContent>
                </v:textbox>
              </v:shape>
            </w:pict>
          </mc:Fallback>
        </mc:AlternateContent>
      </w:r>
      <w:r w:rsidR="00ED6330" w:rsidRPr="00F16172">
        <w:rPr>
          <w:noProof/>
          <w:sz w:val="22"/>
        </w:rPr>
        <w:drawing>
          <wp:anchor distT="0" distB="0" distL="114300" distR="114300" simplePos="0" relativeHeight="251658240" behindDoc="0" locked="0" layoutInCell="1" allowOverlap="1" wp14:anchorId="4F730E7E" wp14:editId="138C7B4F">
            <wp:simplePos x="0" y="0"/>
            <wp:positionH relativeFrom="margin">
              <wp:posOffset>-1905</wp:posOffset>
            </wp:positionH>
            <wp:positionV relativeFrom="margin">
              <wp:posOffset>533400</wp:posOffset>
            </wp:positionV>
            <wp:extent cx="5817235" cy="7755890"/>
            <wp:effectExtent l="0" t="0" r="0" b="381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5817235" cy="7755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7CED">
        <w:br w:type="page"/>
      </w:r>
    </w:p>
    <w:p w14:paraId="16321117" w14:textId="77777777" w:rsidR="009C226E" w:rsidRDefault="009C226E" w:rsidP="009C226E">
      <w:pPr>
        <w:pStyle w:val="Heading3"/>
      </w:pPr>
      <w:bookmarkStart w:id="48" w:name="_Toc127270941"/>
      <w:bookmarkStart w:id="49" w:name="_Toc133918443"/>
      <w:bookmarkStart w:id="50" w:name="_Toc204741657"/>
      <w:bookmarkStart w:id="51" w:name="_Toc536047211"/>
      <w:bookmarkStart w:id="52" w:name="_Toc45191806"/>
      <w:bookmarkStart w:id="53" w:name="_Toc536047225"/>
      <w:bookmarkStart w:id="54" w:name="_Toc45191815"/>
      <w:bookmarkStart w:id="55" w:name="_Toc62051452"/>
      <w:r>
        <w:lastRenderedPageBreak/>
        <w:t>Activity F: What would you do if…</w:t>
      </w:r>
      <w:bookmarkEnd w:id="48"/>
      <w:bookmarkEnd w:id="49"/>
      <w:bookmarkEnd w:id="50"/>
    </w:p>
    <w:p w14:paraId="19C655FB" w14:textId="77777777" w:rsidR="009C226E" w:rsidRDefault="009C226E" w:rsidP="009C226E">
      <w:r w:rsidRPr="00D4429D">
        <w:t xml:space="preserve"> </w:t>
      </w:r>
      <w:r>
        <w:t xml:space="preserve">As a member of a branch committee, you will receive queries from members on a wide variety of topics and issues. Often queries will come to the committee via word of mouth, through social media or the branch website or via email. </w:t>
      </w:r>
    </w:p>
    <w:p w14:paraId="68DD419E" w14:textId="77777777" w:rsidR="009C226E" w:rsidRDefault="009C226E" w:rsidP="009C226E">
      <w:r>
        <w:t xml:space="preserve">Members can also raise queries through head office and staff may either signpost to information, pick up the queries or cases directly or refer enquires specific to a particular job role to the branch committee. Officials may also inform the branch committee if there is a collective issue </w:t>
      </w:r>
      <w:proofErr w:type="gramStart"/>
      <w:r>
        <w:t>raised</w:t>
      </w:r>
      <w:proofErr w:type="gramEnd"/>
      <w:r>
        <w:t xml:space="preserve"> or a series of queries raised about the same issue as this could present an organising opportunity or an ongoing issue that requires a response from head office. </w:t>
      </w:r>
    </w:p>
    <w:p w14:paraId="0B2B3686" w14:textId="77777777" w:rsidR="009C226E" w:rsidRDefault="009C226E" w:rsidP="009C226E">
      <w:r>
        <w:t xml:space="preserve">Below is a list of common queries, how would you deal with each query? </w:t>
      </w:r>
    </w:p>
    <w:p w14:paraId="13D76A48" w14:textId="77777777" w:rsidR="009C226E" w:rsidRPr="00D4429D" w:rsidRDefault="009C226E" w:rsidP="009C226E"/>
    <w:tbl>
      <w:tblPr>
        <w:tblStyle w:val="ProspectBectu"/>
        <w:tblW w:w="9776" w:type="dxa"/>
        <w:tblInd w:w="5" w:type="dxa"/>
        <w:tblBorders>
          <w:top w:val="none" w:sz="0" w:space="0" w:color="auto"/>
          <w:left w:val="none" w:sz="0" w:space="0" w:color="auto"/>
          <w:right w:val="none" w:sz="0" w:space="0" w:color="auto"/>
        </w:tblBorders>
        <w:tblCellMar>
          <w:left w:w="0" w:type="dxa"/>
          <w:right w:w="0" w:type="dxa"/>
        </w:tblCellMar>
        <w:tblLook w:val="04A0" w:firstRow="1" w:lastRow="0" w:firstColumn="1" w:lastColumn="0" w:noHBand="0" w:noVBand="1"/>
      </w:tblPr>
      <w:tblGrid>
        <w:gridCol w:w="9776"/>
      </w:tblGrid>
      <w:tr w:rsidR="009C226E" w:rsidRPr="00D4429D" w14:paraId="21580A45" w14:textId="77777777" w:rsidTr="00936C73">
        <w:trPr>
          <w:cnfStyle w:val="100000000000" w:firstRow="1" w:lastRow="0" w:firstColumn="0" w:lastColumn="0" w:oddVBand="0" w:evenVBand="0" w:oddHBand="0" w:evenHBand="0" w:firstRowFirstColumn="0" w:firstRowLastColumn="0" w:lastRowFirstColumn="0" w:lastRowLastColumn="0"/>
        </w:trPr>
        <w:tc>
          <w:tcPr>
            <w:tcW w:w="9776" w:type="dxa"/>
            <w:tcBorders>
              <w:top w:val="nil"/>
              <w:bottom w:val="nil"/>
            </w:tcBorders>
            <w:shd w:val="clear" w:color="auto" w:fill="auto"/>
          </w:tcPr>
          <w:p w14:paraId="4A14F717" w14:textId="08A6A809" w:rsidR="009C226E" w:rsidRPr="00723218" w:rsidRDefault="009C226E" w:rsidP="00936C73">
            <w:pPr>
              <w:pStyle w:val="ListParagraph"/>
              <w:numPr>
                <w:ilvl w:val="0"/>
                <w:numId w:val="36"/>
              </w:numPr>
              <w:spacing w:line="480" w:lineRule="auto"/>
            </w:pPr>
            <w:r w:rsidRPr="00723218">
              <w:rPr>
                <w:b w:val="0"/>
                <w:bCs/>
              </w:rPr>
              <w:t>A member is starting a new job and wants to know what rate they should charge.</w:t>
            </w:r>
            <w:r>
              <w:t xml:space="preserve"> </w:t>
            </w:r>
          </w:p>
        </w:tc>
      </w:tr>
      <w:tr w:rsidR="009C226E" w:rsidRPr="00D4429D" w14:paraId="02D712A7" w14:textId="77777777" w:rsidTr="00936C73">
        <w:trPr>
          <w:trHeight w:val="165"/>
        </w:trPr>
        <w:tc>
          <w:tcPr>
            <w:tcW w:w="9776" w:type="dxa"/>
            <w:tcBorders>
              <w:top w:val="nil"/>
            </w:tcBorders>
          </w:tcPr>
          <w:p w14:paraId="498EB589" w14:textId="77777777" w:rsidR="009C226E" w:rsidRPr="00D4429D" w:rsidRDefault="009C226E" w:rsidP="00936C73">
            <w:pPr>
              <w:spacing w:before="0"/>
              <w:rPr>
                <w:color w:val="auto"/>
              </w:rPr>
            </w:pPr>
          </w:p>
        </w:tc>
      </w:tr>
      <w:tr w:rsidR="009C226E" w:rsidRPr="00D4429D" w14:paraId="0319CAA7" w14:textId="77777777" w:rsidTr="00936C73">
        <w:trPr>
          <w:trHeight w:val="397"/>
        </w:trPr>
        <w:tc>
          <w:tcPr>
            <w:tcW w:w="9776" w:type="dxa"/>
            <w:tcBorders>
              <w:top w:val="nil"/>
            </w:tcBorders>
          </w:tcPr>
          <w:p w14:paraId="0FF347E5" w14:textId="77777777" w:rsidR="009C226E" w:rsidRPr="00D4429D" w:rsidRDefault="009C226E" w:rsidP="00936C73">
            <w:pPr>
              <w:spacing w:before="0"/>
              <w:rPr>
                <w:color w:val="auto"/>
              </w:rPr>
            </w:pPr>
          </w:p>
        </w:tc>
      </w:tr>
      <w:tr w:rsidR="009C226E" w:rsidRPr="00D4429D" w14:paraId="42039AC3" w14:textId="77777777" w:rsidTr="00936C73">
        <w:trPr>
          <w:trHeight w:val="397"/>
        </w:trPr>
        <w:tc>
          <w:tcPr>
            <w:tcW w:w="9776" w:type="dxa"/>
            <w:tcBorders>
              <w:top w:val="nil"/>
            </w:tcBorders>
          </w:tcPr>
          <w:p w14:paraId="0F802477" w14:textId="77777777" w:rsidR="009C226E" w:rsidRPr="00D4429D" w:rsidRDefault="009C226E" w:rsidP="00936C73">
            <w:pPr>
              <w:spacing w:before="0"/>
              <w:rPr>
                <w:color w:val="auto"/>
              </w:rPr>
            </w:pPr>
          </w:p>
        </w:tc>
      </w:tr>
      <w:tr w:rsidR="009C226E" w:rsidRPr="00D4429D" w14:paraId="19B2EF21" w14:textId="77777777" w:rsidTr="00936C73">
        <w:tc>
          <w:tcPr>
            <w:tcW w:w="9776" w:type="dxa"/>
            <w:tcBorders>
              <w:bottom w:val="nil"/>
            </w:tcBorders>
          </w:tcPr>
          <w:p w14:paraId="1F54F7CB" w14:textId="3F47D665" w:rsidR="009C226E" w:rsidRPr="00723218" w:rsidRDefault="009C226E" w:rsidP="009C226E">
            <w:pPr>
              <w:pStyle w:val="BodyText"/>
              <w:numPr>
                <w:ilvl w:val="0"/>
                <w:numId w:val="37"/>
              </w:numPr>
              <w:rPr>
                <w:rFonts w:eastAsia="Times" w:hAnsi="Arial" w:cs="Arial"/>
                <w:color w:val="auto"/>
                <w:sz w:val="21"/>
                <w:szCs w:val="21"/>
                <w:bdr w:val="none" w:sz="0" w:space="0" w:color="auto"/>
                <w:lang w:val="en-GB"/>
              </w:rPr>
            </w:pPr>
            <w:r w:rsidRPr="00723218">
              <w:rPr>
                <w:rFonts w:eastAsia="Times" w:hAnsi="Arial" w:cs="Arial"/>
                <w:color w:val="auto"/>
                <w:sz w:val="21"/>
                <w:szCs w:val="21"/>
                <w:bdr w:val="none" w:sz="0" w:space="0" w:color="auto"/>
                <w:lang w:val="en-GB"/>
              </w:rPr>
              <w:t xml:space="preserve">A member is starting a new job under the </w:t>
            </w:r>
            <w:r>
              <w:rPr>
                <w:rFonts w:eastAsia="Times" w:hAnsi="Arial" w:cs="Arial"/>
                <w:color w:val="auto"/>
                <w:sz w:val="21"/>
                <w:szCs w:val="21"/>
                <w:bdr w:val="none" w:sz="0" w:space="0" w:color="auto"/>
                <w:lang w:val="en-GB"/>
              </w:rPr>
              <w:t>UK Theatre/Bectu</w:t>
            </w:r>
            <w:r w:rsidRPr="00723218">
              <w:rPr>
                <w:rFonts w:eastAsia="Times" w:hAnsi="Arial" w:cs="Arial"/>
                <w:color w:val="auto"/>
                <w:sz w:val="21"/>
                <w:szCs w:val="21"/>
                <w:bdr w:val="none" w:sz="0" w:space="0" w:color="auto"/>
                <w:lang w:val="en-GB"/>
              </w:rPr>
              <w:t xml:space="preserve"> Agreement and has a query about how overtime is calculated. </w:t>
            </w:r>
          </w:p>
        </w:tc>
      </w:tr>
      <w:tr w:rsidR="009C226E" w:rsidRPr="00D4429D" w14:paraId="2AA26020" w14:textId="77777777" w:rsidTr="00936C73">
        <w:trPr>
          <w:trHeight w:val="37"/>
        </w:trPr>
        <w:tc>
          <w:tcPr>
            <w:tcW w:w="9776" w:type="dxa"/>
            <w:tcBorders>
              <w:top w:val="nil"/>
            </w:tcBorders>
          </w:tcPr>
          <w:p w14:paraId="008C8A4D" w14:textId="77777777" w:rsidR="009C226E" w:rsidRPr="00D4429D" w:rsidRDefault="009C226E" w:rsidP="00936C73">
            <w:pPr>
              <w:spacing w:before="0"/>
              <w:rPr>
                <w:color w:val="auto"/>
              </w:rPr>
            </w:pPr>
          </w:p>
        </w:tc>
      </w:tr>
      <w:tr w:rsidR="009C226E" w:rsidRPr="00D4429D" w14:paraId="061029B0" w14:textId="77777777" w:rsidTr="00936C73">
        <w:trPr>
          <w:trHeight w:val="454"/>
        </w:trPr>
        <w:tc>
          <w:tcPr>
            <w:tcW w:w="9776" w:type="dxa"/>
            <w:tcBorders>
              <w:top w:val="nil"/>
            </w:tcBorders>
          </w:tcPr>
          <w:p w14:paraId="324E6F4A" w14:textId="77777777" w:rsidR="009C226E" w:rsidRPr="00D4429D" w:rsidRDefault="009C226E" w:rsidP="00936C73">
            <w:pPr>
              <w:spacing w:before="0"/>
              <w:rPr>
                <w:color w:val="auto"/>
              </w:rPr>
            </w:pPr>
          </w:p>
        </w:tc>
      </w:tr>
      <w:tr w:rsidR="009C226E" w:rsidRPr="00D4429D" w14:paraId="0E0B9120" w14:textId="77777777" w:rsidTr="00936C73">
        <w:trPr>
          <w:trHeight w:val="454"/>
        </w:trPr>
        <w:tc>
          <w:tcPr>
            <w:tcW w:w="9776" w:type="dxa"/>
            <w:tcBorders>
              <w:top w:val="nil"/>
            </w:tcBorders>
          </w:tcPr>
          <w:p w14:paraId="351BFED2" w14:textId="77777777" w:rsidR="009C226E" w:rsidRPr="00D4429D" w:rsidRDefault="009C226E" w:rsidP="00936C73">
            <w:pPr>
              <w:spacing w:before="0"/>
              <w:rPr>
                <w:color w:val="auto"/>
              </w:rPr>
            </w:pPr>
          </w:p>
        </w:tc>
      </w:tr>
      <w:tr w:rsidR="009C226E" w:rsidRPr="00D4429D" w14:paraId="4B26AF02" w14:textId="77777777" w:rsidTr="00936C73">
        <w:tc>
          <w:tcPr>
            <w:tcW w:w="9776" w:type="dxa"/>
            <w:tcBorders>
              <w:bottom w:val="nil"/>
            </w:tcBorders>
          </w:tcPr>
          <w:p w14:paraId="6CCB37C0" w14:textId="77777777" w:rsidR="009C226E" w:rsidRPr="00D4429D" w:rsidRDefault="009C226E" w:rsidP="00936C73">
            <w:pPr>
              <w:pStyle w:val="ListParagraph"/>
              <w:numPr>
                <w:ilvl w:val="0"/>
                <w:numId w:val="36"/>
              </w:numPr>
            </w:pPr>
            <w:r w:rsidRPr="00723218">
              <w:t xml:space="preserve">A member has had their contract cancelled and wants to know how much notice pay they should be given. </w:t>
            </w:r>
          </w:p>
        </w:tc>
      </w:tr>
      <w:tr w:rsidR="009C226E" w:rsidRPr="00D4429D" w14:paraId="02E38F94" w14:textId="77777777" w:rsidTr="00936C73">
        <w:trPr>
          <w:trHeight w:val="121"/>
        </w:trPr>
        <w:tc>
          <w:tcPr>
            <w:tcW w:w="9776" w:type="dxa"/>
            <w:tcBorders>
              <w:top w:val="nil"/>
            </w:tcBorders>
          </w:tcPr>
          <w:p w14:paraId="2614B153" w14:textId="77777777" w:rsidR="009C226E" w:rsidRPr="00D4429D" w:rsidRDefault="009C226E" w:rsidP="00936C73">
            <w:pPr>
              <w:spacing w:before="0"/>
              <w:rPr>
                <w:color w:val="auto"/>
              </w:rPr>
            </w:pPr>
          </w:p>
        </w:tc>
      </w:tr>
      <w:tr w:rsidR="009C226E" w:rsidRPr="00D4429D" w14:paraId="1946AD22" w14:textId="77777777" w:rsidTr="00936C73">
        <w:trPr>
          <w:trHeight w:val="397"/>
        </w:trPr>
        <w:tc>
          <w:tcPr>
            <w:tcW w:w="9776" w:type="dxa"/>
            <w:tcBorders>
              <w:top w:val="nil"/>
            </w:tcBorders>
          </w:tcPr>
          <w:p w14:paraId="6F07CCBF" w14:textId="77777777" w:rsidR="009C226E" w:rsidRPr="00D4429D" w:rsidRDefault="009C226E" w:rsidP="00936C73">
            <w:pPr>
              <w:spacing w:before="0"/>
              <w:rPr>
                <w:color w:val="auto"/>
              </w:rPr>
            </w:pPr>
          </w:p>
        </w:tc>
      </w:tr>
      <w:tr w:rsidR="009C226E" w:rsidRPr="00D4429D" w14:paraId="2FE4D4B4" w14:textId="77777777" w:rsidTr="00936C73">
        <w:trPr>
          <w:trHeight w:val="397"/>
        </w:trPr>
        <w:tc>
          <w:tcPr>
            <w:tcW w:w="9776" w:type="dxa"/>
            <w:tcBorders>
              <w:top w:val="nil"/>
            </w:tcBorders>
          </w:tcPr>
          <w:p w14:paraId="476CB191" w14:textId="77777777" w:rsidR="009C226E" w:rsidRPr="00D4429D" w:rsidRDefault="009C226E" w:rsidP="00936C73">
            <w:pPr>
              <w:spacing w:before="0"/>
              <w:rPr>
                <w:color w:val="auto"/>
              </w:rPr>
            </w:pPr>
          </w:p>
        </w:tc>
      </w:tr>
      <w:tr w:rsidR="009C226E" w:rsidRPr="00D4429D" w14:paraId="177B5637" w14:textId="77777777" w:rsidTr="00936C73">
        <w:tc>
          <w:tcPr>
            <w:tcW w:w="9776" w:type="dxa"/>
            <w:tcBorders>
              <w:bottom w:val="nil"/>
            </w:tcBorders>
          </w:tcPr>
          <w:p w14:paraId="78C0CCBD" w14:textId="678C9068" w:rsidR="009C226E" w:rsidRPr="00D4429D" w:rsidRDefault="009C226E" w:rsidP="00936C73">
            <w:pPr>
              <w:pStyle w:val="ListParagraph"/>
              <w:numPr>
                <w:ilvl w:val="0"/>
                <w:numId w:val="36"/>
              </w:numPr>
            </w:pPr>
            <w:r w:rsidRPr="00723218">
              <w:t xml:space="preserve">Several members have raised a complaint about </w:t>
            </w:r>
            <w:r w:rsidR="00C41D1C">
              <w:t>per diem payments</w:t>
            </w:r>
            <w:r w:rsidRPr="00723218">
              <w:t xml:space="preserve"> on a particular production. </w:t>
            </w:r>
          </w:p>
        </w:tc>
      </w:tr>
      <w:tr w:rsidR="009C226E" w:rsidRPr="00D4429D" w14:paraId="36026B1C" w14:textId="77777777" w:rsidTr="00936C73">
        <w:trPr>
          <w:trHeight w:val="39"/>
        </w:trPr>
        <w:tc>
          <w:tcPr>
            <w:tcW w:w="9776" w:type="dxa"/>
            <w:tcBorders>
              <w:top w:val="nil"/>
            </w:tcBorders>
          </w:tcPr>
          <w:p w14:paraId="71A730A7" w14:textId="77777777" w:rsidR="009C226E" w:rsidRPr="00D4429D" w:rsidRDefault="009C226E" w:rsidP="00936C73">
            <w:pPr>
              <w:spacing w:before="0"/>
              <w:rPr>
                <w:color w:val="auto"/>
              </w:rPr>
            </w:pPr>
          </w:p>
        </w:tc>
      </w:tr>
      <w:tr w:rsidR="009C226E" w:rsidRPr="00D4429D" w14:paraId="79BE53DE" w14:textId="77777777" w:rsidTr="00936C73">
        <w:trPr>
          <w:trHeight w:val="397"/>
        </w:trPr>
        <w:tc>
          <w:tcPr>
            <w:tcW w:w="9776" w:type="dxa"/>
            <w:tcBorders>
              <w:top w:val="nil"/>
            </w:tcBorders>
          </w:tcPr>
          <w:p w14:paraId="15D3CF24" w14:textId="77777777" w:rsidR="009C226E" w:rsidRPr="00D4429D" w:rsidRDefault="009C226E" w:rsidP="00936C73">
            <w:pPr>
              <w:spacing w:before="0"/>
              <w:rPr>
                <w:color w:val="auto"/>
              </w:rPr>
            </w:pPr>
          </w:p>
        </w:tc>
      </w:tr>
      <w:tr w:rsidR="009C226E" w:rsidRPr="00D4429D" w14:paraId="5F7F9F4E" w14:textId="77777777" w:rsidTr="00936C73">
        <w:trPr>
          <w:trHeight w:val="397"/>
        </w:trPr>
        <w:tc>
          <w:tcPr>
            <w:tcW w:w="9776" w:type="dxa"/>
            <w:tcBorders>
              <w:top w:val="nil"/>
            </w:tcBorders>
          </w:tcPr>
          <w:p w14:paraId="15A469E8" w14:textId="77777777" w:rsidR="009C226E" w:rsidRPr="00D4429D" w:rsidRDefault="009C226E" w:rsidP="00936C73">
            <w:pPr>
              <w:spacing w:before="0"/>
              <w:rPr>
                <w:color w:val="auto"/>
              </w:rPr>
            </w:pPr>
          </w:p>
        </w:tc>
      </w:tr>
      <w:bookmarkEnd w:id="51"/>
      <w:bookmarkEnd w:id="52"/>
      <w:tr w:rsidR="009C226E" w:rsidRPr="00D4429D" w14:paraId="222B8249" w14:textId="77777777" w:rsidTr="00936C73">
        <w:tc>
          <w:tcPr>
            <w:tcW w:w="9776" w:type="dxa"/>
            <w:tcBorders>
              <w:top w:val="nil"/>
              <w:bottom w:val="nil"/>
            </w:tcBorders>
          </w:tcPr>
          <w:p w14:paraId="3E0F4BC0" w14:textId="77777777" w:rsidR="009C226E" w:rsidRPr="0051368E" w:rsidRDefault="009C226E" w:rsidP="00936C73">
            <w:pPr>
              <w:pStyle w:val="ListParagraph"/>
              <w:spacing w:line="480" w:lineRule="auto"/>
              <w:rPr>
                <w:b/>
                <w:bCs/>
              </w:rPr>
            </w:pPr>
          </w:p>
          <w:p w14:paraId="6BD9EB79" w14:textId="77777777" w:rsidR="009C226E" w:rsidRPr="0051368E" w:rsidRDefault="009C226E" w:rsidP="00936C73">
            <w:pPr>
              <w:pStyle w:val="ListParagraph"/>
              <w:numPr>
                <w:ilvl w:val="0"/>
                <w:numId w:val="36"/>
              </w:numPr>
              <w:spacing w:line="480" w:lineRule="auto"/>
            </w:pPr>
            <w:r w:rsidRPr="0051368E">
              <w:rPr>
                <w:color w:val="auto"/>
              </w:rPr>
              <w:lastRenderedPageBreak/>
              <w:t>A member raises a complaint about being bullied by a producer.</w:t>
            </w:r>
          </w:p>
        </w:tc>
      </w:tr>
      <w:tr w:rsidR="009C226E" w:rsidRPr="00D4429D" w14:paraId="69152F2A" w14:textId="77777777" w:rsidTr="00936C73">
        <w:trPr>
          <w:trHeight w:val="165"/>
        </w:trPr>
        <w:tc>
          <w:tcPr>
            <w:tcW w:w="9776" w:type="dxa"/>
            <w:tcBorders>
              <w:top w:val="nil"/>
            </w:tcBorders>
          </w:tcPr>
          <w:p w14:paraId="7A31F1C6" w14:textId="77777777" w:rsidR="009C226E" w:rsidRPr="00D4429D" w:rsidRDefault="009C226E" w:rsidP="00936C73">
            <w:pPr>
              <w:spacing w:before="0"/>
              <w:rPr>
                <w:color w:val="auto"/>
              </w:rPr>
            </w:pPr>
          </w:p>
        </w:tc>
      </w:tr>
      <w:tr w:rsidR="009C226E" w:rsidRPr="00D4429D" w14:paraId="027B3EDB" w14:textId="77777777" w:rsidTr="00936C73">
        <w:trPr>
          <w:trHeight w:val="397"/>
        </w:trPr>
        <w:tc>
          <w:tcPr>
            <w:tcW w:w="9776" w:type="dxa"/>
            <w:tcBorders>
              <w:top w:val="nil"/>
            </w:tcBorders>
          </w:tcPr>
          <w:p w14:paraId="6CBF505F" w14:textId="77777777" w:rsidR="009C226E" w:rsidRPr="00D4429D" w:rsidRDefault="009C226E" w:rsidP="00936C73">
            <w:pPr>
              <w:spacing w:before="0"/>
              <w:rPr>
                <w:color w:val="auto"/>
              </w:rPr>
            </w:pPr>
          </w:p>
        </w:tc>
      </w:tr>
      <w:tr w:rsidR="009C226E" w:rsidRPr="00D4429D" w14:paraId="6EF31D87" w14:textId="77777777" w:rsidTr="00936C73">
        <w:trPr>
          <w:trHeight w:val="397"/>
        </w:trPr>
        <w:tc>
          <w:tcPr>
            <w:tcW w:w="9776" w:type="dxa"/>
            <w:tcBorders>
              <w:top w:val="nil"/>
            </w:tcBorders>
          </w:tcPr>
          <w:p w14:paraId="4D27123A" w14:textId="77777777" w:rsidR="009C226E" w:rsidRPr="00D4429D" w:rsidRDefault="009C226E" w:rsidP="00936C73">
            <w:pPr>
              <w:spacing w:before="0"/>
              <w:rPr>
                <w:color w:val="auto"/>
              </w:rPr>
            </w:pPr>
          </w:p>
        </w:tc>
      </w:tr>
      <w:tr w:rsidR="009C226E" w:rsidRPr="00D4429D" w14:paraId="1D0B068A" w14:textId="77777777" w:rsidTr="00936C73">
        <w:tc>
          <w:tcPr>
            <w:tcW w:w="9776" w:type="dxa"/>
            <w:tcBorders>
              <w:bottom w:val="nil"/>
            </w:tcBorders>
          </w:tcPr>
          <w:p w14:paraId="7FC0A871" w14:textId="77777777" w:rsidR="009C226E" w:rsidRPr="0051368E" w:rsidRDefault="009C226E" w:rsidP="009C226E">
            <w:pPr>
              <w:pStyle w:val="ListParagraph"/>
              <w:numPr>
                <w:ilvl w:val="0"/>
                <w:numId w:val="37"/>
              </w:numPr>
            </w:pPr>
            <w:r w:rsidRPr="0051368E">
              <w:t xml:space="preserve">A member hasn’t been </w:t>
            </w:r>
            <w:proofErr w:type="gramStart"/>
            <w:r w:rsidRPr="0051368E">
              <w:t>paid</w:t>
            </w:r>
            <w:proofErr w:type="gramEnd"/>
            <w:r w:rsidRPr="0051368E">
              <w:t xml:space="preserve"> and their invoice is overdue by 30 days </w:t>
            </w:r>
          </w:p>
        </w:tc>
      </w:tr>
      <w:tr w:rsidR="009C226E" w:rsidRPr="00D4429D" w14:paraId="5A99ED79" w14:textId="77777777" w:rsidTr="00936C73">
        <w:trPr>
          <w:trHeight w:val="37"/>
        </w:trPr>
        <w:tc>
          <w:tcPr>
            <w:tcW w:w="9776" w:type="dxa"/>
            <w:tcBorders>
              <w:top w:val="nil"/>
            </w:tcBorders>
          </w:tcPr>
          <w:p w14:paraId="4B06AFFA" w14:textId="77777777" w:rsidR="009C226E" w:rsidRPr="00D4429D" w:rsidRDefault="009C226E" w:rsidP="00936C73">
            <w:pPr>
              <w:spacing w:before="0"/>
              <w:rPr>
                <w:color w:val="auto"/>
              </w:rPr>
            </w:pPr>
          </w:p>
        </w:tc>
      </w:tr>
      <w:tr w:rsidR="009C226E" w:rsidRPr="00D4429D" w14:paraId="2BDB413E" w14:textId="77777777" w:rsidTr="00936C73">
        <w:trPr>
          <w:trHeight w:val="454"/>
        </w:trPr>
        <w:tc>
          <w:tcPr>
            <w:tcW w:w="9776" w:type="dxa"/>
            <w:tcBorders>
              <w:top w:val="nil"/>
            </w:tcBorders>
          </w:tcPr>
          <w:p w14:paraId="5E382B20" w14:textId="77777777" w:rsidR="009C226E" w:rsidRPr="00D4429D" w:rsidRDefault="009C226E" w:rsidP="00936C73">
            <w:pPr>
              <w:spacing w:before="0"/>
              <w:rPr>
                <w:color w:val="auto"/>
              </w:rPr>
            </w:pPr>
          </w:p>
        </w:tc>
      </w:tr>
      <w:tr w:rsidR="009C226E" w:rsidRPr="00D4429D" w14:paraId="087E6003" w14:textId="77777777" w:rsidTr="00936C73">
        <w:trPr>
          <w:trHeight w:val="454"/>
        </w:trPr>
        <w:tc>
          <w:tcPr>
            <w:tcW w:w="9776" w:type="dxa"/>
            <w:tcBorders>
              <w:top w:val="nil"/>
            </w:tcBorders>
          </w:tcPr>
          <w:p w14:paraId="1562C077" w14:textId="77777777" w:rsidR="009C226E" w:rsidRPr="00D4429D" w:rsidRDefault="009C226E" w:rsidP="00936C73">
            <w:pPr>
              <w:spacing w:before="0"/>
              <w:rPr>
                <w:color w:val="auto"/>
              </w:rPr>
            </w:pPr>
          </w:p>
        </w:tc>
      </w:tr>
      <w:tr w:rsidR="009C226E" w:rsidRPr="00D4429D" w14:paraId="7C3EE7FB" w14:textId="77777777" w:rsidTr="00936C73">
        <w:tc>
          <w:tcPr>
            <w:tcW w:w="9776" w:type="dxa"/>
            <w:tcBorders>
              <w:bottom w:val="nil"/>
            </w:tcBorders>
          </w:tcPr>
          <w:p w14:paraId="73361134" w14:textId="77777777" w:rsidR="009C226E" w:rsidRPr="0051368E" w:rsidRDefault="009C226E" w:rsidP="00936C73">
            <w:pPr>
              <w:pStyle w:val="ListParagraph"/>
              <w:numPr>
                <w:ilvl w:val="0"/>
                <w:numId w:val="36"/>
              </w:numPr>
            </w:pPr>
            <w:r w:rsidRPr="0051368E">
              <w:t xml:space="preserve">A member hasn’t been </w:t>
            </w:r>
            <w:proofErr w:type="gramStart"/>
            <w:r w:rsidRPr="0051368E">
              <w:t>paid</w:t>
            </w:r>
            <w:proofErr w:type="gramEnd"/>
            <w:r w:rsidRPr="0051368E">
              <w:t xml:space="preserve"> and their invoice is overdue by 20 days </w:t>
            </w:r>
          </w:p>
        </w:tc>
      </w:tr>
      <w:tr w:rsidR="009C226E" w:rsidRPr="00D4429D" w14:paraId="5534214D" w14:textId="77777777" w:rsidTr="00936C73">
        <w:trPr>
          <w:trHeight w:val="121"/>
        </w:trPr>
        <w:tc>
          <w:tcPr>
            <w:tcW w:w="9776" w:type="dxa"/>
            <w:tcBorders>
              <w:top w:val="nil"/>
            </w:tcBorders>
          </w:tcPr>
          <w:p w14:paraId="14567E33" w14:textId="77777777" w:rsidR="009C226E" w:rsidRPr="00D4429D" w:rsidRDefault="009C226E" w:rsidP="00936C73">
            <w:pPr>
              <w:spacing w:before="0"/>
              <w:rPr>
                <w:color w:val="auto"/>
              </w:rPr>
            </w:pPr>
          </w:p>
        </w:tc>
      </w:tr>
      <w:tr w:rsidR="009C226E" w:rsidRPr="00D4429D" w14:paraId="11C00BDA" w14:textId="77777777" w:rsidTr="00936C73">
        <w:trPr>
          <w:trHeight w:val="397"/>
        </w:trPr>
        <w:tc>
          <w:tcPr>
            <w:tcW w:w="9776" w:type="dxa"/>
            <w:tcBorders>
              <w:top w:val="nil"/>
            </w:tcBorders>
          </w:tcPr>
          <w:p w14:paraId="4BEE5858" w14:textId="77777777" w:rsidR="009C226E" w:rsidRPr="00D4429D" w:rsidRDefault="009C226E" w:rsidP="00936C73">
            <w:pPr>
              <w:spacing w:before="0"/>
              <w:rPr>
                <w:color w:val="auto"/>
              </w:rPr>
            </w:pPr>
          </w:p>
        </w:tc>
      </w:tr>
      <w:tr w:rsidR="009C226E" w:rsidRPr="00D4429D" w14:paraId="243838C1" w14:textId="77777777" w:rsidTr="00936C73">
        <w:trPr>
          <w:trHeight w:val="397"/>
        </w:trPr>
        <w:tc>
          <w:tcPr>
            <w:tcW w:w="9776" w:type="dxa"/>
            <w:tcBorders>
              <w:top w:val="nil"/>
            </w:tcBorders>
          </w:tcPr>
          <w:p w14:paraId="0F93628B" w14:textId="77777777" w:rsidR="009C226E" w:rsidRPr="00D4429D" w:rsidRDefault="009C226E" w:rsidP="00936C73">
            <w:pPr>
              <w:spacing w:before="0"/>
              <w:rPr>
                <w:color w:val="auto"/>
              </w:rPr>
            </w:pPr>
          </w:p>
        </w:tc>
      </w:tr>
      <w:tr w:rsidR="009C226E" w:rsidRPr="00D4429D" w14:paraId="6060CD23" w14:textId="77777777" w:rsidTr="00936C73">
        <w:tc>
          <w:tcPr>
            <w:tcW w:w="9776" w:type="dxa"/>
            <w:tcBorders>
              <w:bottom w:val="nil"/>
            </w:tcBorders>
          </w:tcPr>
          <w:p w14:paraId="1BE5F7D1" w14:textId="70C6E989" w:rsidR="009C226E" w:rsidRPr="0051368E" w:rsidRDefault="009C226E" w:rsidP="00936C73">
            <w:pPr>
              <w:pStyle w:val="ListParagraph"/>
              <w:numPr>
                <w:ilvl w:val="0"/>
                <w:numId w:val="36"/>
              </w:numPr>
            </w:pPr>
            <w:r w:rsidRPr="0051368E">
              <w:t xml:space="preserve">A member is working on </w:t>
            </w:r>
            <w:r w:rsidR="00C41D1C">
              <w:t>production that is not covered by the UK Theatre/ Bectu agreement, what do they use.</w:t>
            </w:r>
            <w:r w:rsidRPr="0051368E">
              <w:t xml:space="preserve"> </w:t>
            </w:r>
          </w:p>
        </w:tc>
      </w:tr>
      <w:tr w:rsidR="009C226E" w:rsidRPr="00D4429D" w14:paraId="3A72FA29" w14:textId="77777777" w:rsidTr="00936C73">
        <w:trPr>
          <w:trHeight w:val="39"/>
        </w:trPr>
        <w:tc>
          <w:tcPr>
            <w:tcW w:w="9776" w:type="dxa"/>
            <w:tcBorders>
              <w:top w:val="nil"/>
            </w:tcBorders>
          </w:tcPr>
          <w:p w14:paraId="7CAAAB1A" w14:textId="77777777" w:rsidR="009C226E" w:rsidRPr="00D4429D" w:rsidRDefault="009C226E" w:rsidP="00936C73">
            <w:pPr>
              <w:spacing w:before="0"/>
              <w:rPr>
                <w:color w:val="auto"/>
              </w:rPr>
            </w:pPr>
          </w:p>
        </w:tc>
      </w:tr>
      <w:tr w:rsidR="009C226E" w:rsidRPr="00D4429D" w14:paraId="0BECB864" w14:textId="77777777" w:rsidTr="00936C73">
        <w:trPr>
          <w:trHeight w:val="397"/>
        </w:trPr>
        <w:tc>
          <w:tcPr>
            <w:tcW w:w="9776" w:type="dxa"/>
            <w:tcBorders>
              <w:top w:val="nil"/>
            </w:tcBorders>
          </w:tcPr>
          <w:p w14:paraId="67F3B828" w14:textId="77777777" w:rsidR="009C226E" w:rsidRPr="00D4429D" w:rsidRDefault="009C226E" w:rsidP="00936C73">
            <w:pPr>
              <w:spacing w:before="0"/>
              <w:rPr>
                <w:color w:val="auto"/>
              </w:rPr>
            </w:pPr>
          </w:p>
        </w:tc>
      </w:tr>
      <w:tr w:rsidR="009C226E" w:rsidRPr="00D4429D" w14:paraId="7A306CC3" w14:textId="77777777" w:rsidTr="00936C73">
        <w:trPr>
          <w:trHeight w:val="397"/>
        </w:trPr>
        <w:tc>
          <w:tcPr>
            <w:tcW w:w="9776" w:type="dxa"/>
            <w:tcBorders>
              <w:top w:val="nil"/>
            </w:tcBorders>
          </w:tcPr>
          <w:p w14:paraId="136A9059" w14:textId="77777777" w:rsidR="009C226E" w:rsidRPr="00D4429D" w:rsidRDefault="009C226E" w:rsidP="00936C73">
            <w:pPr>
              <w:spacing w:before="0"/>
              <w:rPr>
                <w:color w:val="auto"/>
              </w:rPr>
            </w:pPr>
          </w:p>
        </w:tc>
      </w:tr>
      <w:tr w:rsidR="009C226E" w:rsidRPr="00D4429D" w14:paraId="002089D1" w14:textId="77777777" w:rsidTr="00936C73">
        <w:tc>
          <w:tcPr>
            <w:tcW w:w="9776" w:type="dxa"/>
            <w:tcBorders>
              <w:bottom w:val="nil"/>
            </w:tcBorders>
          </w:tcPr>
          <w:p w14:paraId="2EC96B27" w14:textId="77777777" w:rsidR="009C226E" w:rsidRPr="00D4429D" w:rsidRDefault="009C226E" w:rsidP="00936C73">
            <w:pPr>
              <w:pStyle w:val="ListParagraph"/>
              <w:numPr>
                <w:ilvl w:val="0"/>
                <w:numId w:val="36"/>
              </w:numPr>
            </w:pPr>
            <w:r w:rsidRPr="0051368E">
              <w:t xml:space="preserve">A member contacts the branch confused about pension contributions. </w:t>
            </w:r>
          </w:p>
        </w:tc>
      </w:tr>
      <w:tr w:rsidR="009C226E" w:rsidRPr="00D4429D" w14:paraId="5A8B2BF1" w14:textId="77777777" w:rsidTr="00936C73">
        <w:trPr>
          <w:trHeight w:val="397"/>
        </w:trPr>
        <w:tc>
          <w:tcPr>
            <w:tcW w:w="9776" w:type="dxa"/>
            <w:tcBorders>
              <w:top w:val="nil"/>
              <w:bottom w:val="single" w:sz="4" w:space="0" w:color="auto"/>
            </w:tcBorders>
          </w:tcPr>
          <w:p w14:paraId="7B53D7CF" w14:textId="77777777" w:rsidR="009C226E" w:rsidRPr="00D4429D" w:rsidRDefault="009C226E" w:rsidP="00936C73">
            <w:pPr>
              <w:tabs>
                <w:tab w:val="left" w:pos="1701"/>
              </w:tabs>
              <w:spacing w:before="0"/>
              <w:rPr>
                <w:color w:val="auto"/>
              </w:rPr>
            </w:pPr>
          </w:p>
        </w:tc>
      </w:tr>
      <w:tr w:rsidR="009C226E" w:rsidRPr="00D4429D" w14:paraId="2C5C82F3" w14:textId="77777777" w:rsidTr="00936C73">
        <w:trPr>
          <w:trHeight w:val="397"/>
        </w:trPr>
        <w:tc>
          <w:tcPr>
            <w:tcW w:w="9776" w:type="dxa"/>
            <w:tcBorders>
              <w:top w:val="single" w:sz="4" w:space="0" w:color="auto"/>
              <w:bottom w:val="single" w:sz="4" w:space="0" w:color="auto"/>
            </w:tcBorders>
          </w:tcPr>
          <w:p w14:paraId="28219BA3" w14:textId="77777777" w:rsidR="009C226E" w:rsidRPr="00D4429D" w:rsidRDefault="009C226E" w:rsidP="00936C73">
            <w:pPr>
              <w:tabs>
                <w:tab w:val="left" w:pos="1701"/>
              </w:tabs>
              <w:spacing w:before="0"/>
              <w:rPr>
                <w:color w:val="auto"/>
              </w:rPr>
            </w:pPr>
          </w:p>
        </w:tc>
      </w:tr>
      <w:tr w:rsidR="009C226E" w:rsidRPr="00D4429D" w14:paraId="679D39BF" w14:textId="77777777" w:rsidTr="00936C73">
        <w:tblPrEx>
          <w:tblBorders>
            <w:top w:val="single" w:sz="4" w:space="0" w:color="auto"/>
            <w:left w:val="single" w:sz="4" w:space="0" w:color="auto"/>
            <w:right w:val="single" w:sz="4" w:space="0" w:color="auto"/>
          </w:tblBorders>
          <w:tblCellMar>
            <w:left w:w="108" w:type="dxa"/>
            <w:right w:w="108" w:type="dxa"/>
          </w:tblCellMar>
        </w:tblPrEx>
        <w:tc>
          <w:tcPr>
            <w:tcW w:w="9776" w:type="dxa"/>
            <w:tcBorders>
              <w:top w:val="single" w:sz="4" w:space="0" w:color="auto"/>
              <w:left w:val="nil"/>
              <w:bottom w:val="nil"/>
              <w:right w:val="nil"/>
            </w:tcBorders>
          </w:tcPr>
          <w:p w14:paraId="741869BC" w14:textId="77777777" w:rsidR="009C226E" w:rsidRPr="0051368E" w:rsidRDefault="009C226E" w:rsidP="00936C73">
            <w:pPr>
              <w:pStyle w:val="ListParagraph"/>
              <w:numPr>
                <w:ilvl w:val="0"/>
                <w:numId w:val="36"/>
              </w:numPr>
            </w:pPr>
            <w:r w:rsidRPr="0051368E">
              <w:t xml:space="preserve">A member has a campaign </w:t>
            </w:r>
            <w:proofErr w:type="gramStart"/>
            <w:r w:rsidRPr="0051368E">
              <w:t>idea</w:t>
            </w:r>
            <w:proofErr w:type="gramEnd"/>
            <w:r w:rsidRPr="0051368E">
              <w:t xml:space="preserve"> and they want support from the committee.  </w:t>
            </w:r>
          </w:p>
        </w:tc>
      </w:tr>
      <w:tr w:rsidR="009C226E" w:rsidRPr="00D4429D" w14:paraId="16D9AAC7" w14:textId="77777777" w:rsidTr="00936C73">
        <w:tblPrEx>
          <w:tblBorders>
            <w:top w:val="single" w:sz="4" w:space="0" w:color="auto"/>
            <w:left w:val="single" w:sz="4" w:space="0" w:color="auto"/>
            <w:right w:val="single" w:sz="4" w:space="0" w:color="auto"/>
          </w:tblBorders>
          <w:tblCellMar>
            <w:left w:w="108" w:type="dxa"/>
            <w:right w:w="108" w:type="dxa"/>
          </w:tblCellMar>
        </w:tblPrEx>
        <w:trPr>
          <w:trHeight w:val="397"/>
        </w:trPr>
        <w:tc>
          <w:tcPr>
            <w:tcW w:w="9776" w:type="dxa"/>
            <w:tcBorders>
              <w:top w:val="nil"/>
              <w:left w:val="nil"/>
              <w:bottom w:val="single" w:sz="4" w:space="0" w:color="auto"/>
              <w:right w:val="nil"/>
            </w:tcBorders>
          </w:tcPr>
          <w:p w14:paraId="15BD3652" w14:textId="77777777" w:rsidR="009C226E" w:rsidRPr="00D4429D" w:rsidRDefault="009C226E" w:rsidP="00936C73">
            <w:pPr>
              <w:tabs>
                <w:tab w:val="left" w:pos="1701"/>
              </w:tabs>
              <w:spacing w:before="0"/>
              <w:rPr>
                <w:color w:val="auto"/>
              </w:rPr>
            </w:pPr>
          </w:p>
        </w:tc>
      </w:tr>
      <w:tr w:rsidR="009C226E" w:rsidRPr="00D4429D" w14:paraId="44FC48A2" w14:textId="77777777" w:rsidTr="00936C73">
        <w:tblPrEx>
          <w:tblBorders>
            <w:top w:val="single" w:sz="4" w:space="0" w:color="auto"/>
            <w:left w:val="single" w:sz="4" w:space="0" w:color="auto"/>
            <w:right w:val="single" w:sz="4" w:space="0" w:color="auto"/>
          </w:tblBorders>
          <w:tblCellMar>
            <w:left w:w="108" w:type="dxa"/>
            <w:right w:w="108" w:type="dxa"/>
          </w:tblCellMar>
        </w:tblPrEx>
        <w:trPr>
          <w:trHeight w:val="397"/>
        </w:trPr>
        <w:tc>
          <w:tcPr>
            <w:tcW w:w="9776" w:type="dxa"/>
            <w:tcBorders>
              <w:top w:val="single" w:sz="4" w:space="0" w:color="auto"/>
              <w:left w:val="nil"/>
              <w:bottom w:val="single" w:sz="4" w:space="0" w:color="auto"/>
              <w:right w:val="nil"/>
            </w:tcBorders>
          </w:tcPr>
          <w:p w14:paraId="3779569B" w14:textId="77777777" w:rsidR="009C226E" w:rsidRPr="00D4429D" w:rsidRDefault="009C226E" w:rsidP="00936C73">
            <w:pPr>
              <w:tabs>
                <w:tab w:val="left" w:pos="1701"/>
              </w:tabs>
              <w:spacing w:before="0"/>
              <w:rPr>
                <w:color w:val="auto"/>
              </w:rPr>
            </w:pPr>
          </w:p>
        </w:tc>
      </w:tr>
    </w:tbl>
    <w:p w14:paraId="1D7B3DE7" w14:textId="77777777" w:rsidR="009C226E" w:rsidRDefault="009C226E" w:rsidP="009C226E">
      <w:pPr>
        <w:spacing w:before="0" w:after="180" w:line="280" w:lineRule="exact"/>
        <w:rPr>
          <w:b/>
          <w:color w:val="000000" w:themeColor="text1"/>
          <w:kern w:val="32"/>
          <w:sz w:val="28"/>
          <w:szCs w:val="22"/>
          <w:lang w:eastAsia="en-US"/>
        </w:rPr>
      </w:pPr>
      <w:r>
        <w:br w:type="page"/>
      </w:r>
    </w:p>
    <w:p w14:paraId="0AECA2F9" w14:textId="77777777" w:rsidR="0056619B" w:rsidRDefault="0056619B" w:rsidP="0056619B">
      <w:pPr>
        <w:pStyle w:val="Heading3"/>
      </w:pPr>
      <w:bookmarkStart w:id="56" w:name="_Toc204741658"/>
      <w:r>
        <w:lastRenderedPageBreak/>
        <w:t>Approaching non-members</w:t>
      </w:r>
      <w:bookmarkEnd w:id="53"/>
      <w:bookmarkEnd w:id="54"/>
      <w:bookmarkEnd w:id="55"/>
      <w:bookmarkEnd w:id="56"/>
    </w:p>
    <w:p w14:paraId="3334D82A" w14:textId="77777777" w:rsidR="0056619B" w:rsidRDefault="0056619B" w:rsidP="0056619B">
      <w:r>
        <w:t>Plan where you are going to recruit and who:</w:t>
      </w:r>
    </w:p>
    <w:p w14:paraId="0D559575" w14:textId="77777777" w:rsidR="0056619B" w:rsidRPr="00221CBE" w:rsidRDefault="0056619B" w:rsidP="0056619B">
      <w:pPr>
        <w:numPr>
          <w:ilvl w:val="0"/>
          <w:numId w:val="26"/>
        </w:numPr>
        <w:spacing w:before="0"/>
      </w:pPr>
      <w:r w:rsidRPr="00221CBE">
        <w:rPr>
          <w:lang w:val="en-US"/>
        </w:rPr>
        <w:t>Where are you going to bump into them during your working day?</w:t>
      </w:r>
    </w:p>
    <w:p w14:paraId="275366F2" w14:textId="77777777" w:rsidR="0056619B" w:rsidRPr="00221CBE" w:rsidRDefault="0056619B" w:rsidP="0056619B">
      <w:pPr>
        <w:numPr>
          <w:ilvl w:val="0"/>
          <w:numId w:val="26"/>
        </w:numPr>
        <w:spacing w:before="0"/>
      </w:pPr>
      <w:r w:rsidRPr="00221CBE">
        <w:rPr>
          <w:lang w:val="en-US"/>
        </w:rPr>
        <w:t>Do you know them personally?</w:t>
      </w:r>
    </w:p>
    <w:p w14:paraId="1B0232C6" w14:textId="42A90590" w:rsidR="00DF3D6E" w:rsidRDefault="0056619B" w:rsidP="00DF3D6E">
      <w:pPr>
        <w:numPr>
          <w:ilvl w:val="0"/>
          <w:numId w:val="26"/>
        </w:numPr>
        <w:spacing w:before="0"/>
      </w:pPr>
      <w:r w:rsidRPr="00221CBE">
        <w:rPr>
          <w:lang w:val="en-US"/>
        </w:rPr>
        <w:t>Do you think they have a clue about trade unions?</w:t>
      </w:r>
    </w:p>
    <w:p w14:paraId="3E6290AD" w14:textId="7D03040A" w:rsidR="00DF3D6E" w:rsidRDefault="00DF3D6E" w:rsidP="00EA4DA5">
      <w:pPr>
        <w:pStyle w:val="Heading3"/>
      </w:pPr>
      <w:bookmarkStart w:id="57" w:name="_Toc204741659"/>
      <w:r>
        <w:t xml:space="preserve">Activity </w:t>
      </w:r>
      <w:r w:rsidR="000D4F16">
        <w:t>G</w:t>
      </w:r>
      <w:r>
        <w:t>: Why people don’t join a union</w:t>
      </w:r>
      <w:bookmarkEnd w:id="57"/>
    </w:p>
    <w:p w14:paraId="6654FFE8" w14:textId="77777777" w:rsidR="00DF3D6E" w:rsidRDefault="00DF3D6E" w:rsidP="00DF3D6E">
      <w:r>
        <w:t>In groups, look at ways to persuade a non-member who has a particular reason for not joining, to join.</w:t>
      </w:r>
    </w:p>
    <w:p w14:paraId="65EA56EC" w14:textId="77777777" w:rsidR="00DF3D6E" w:rsidRDefault="00DF3D6E" w:rsidP="005A317F">
      <w:pPr>
        <w:pStyle w:val="ListBullet"/>
      </w:pPr>
      <w:r>
        <w:t>I can look after myself</w:t>
      </w:r>
    </w:p>
    <w:p w14:paraId="6A158E4C" w14:textId="77777777" w:rsidR="00DF3D6E" w:rsidRDefault="00DF3D6E" w:rsidP="005A317F">
      <w:pPr>
        <w:pStyle w:val="ListBullet"/>
      </w:pPr>
      <w:r>
        <w:t>I get the benefits anyway</w:t>
      </w:r>
    </w:p>
    <w:p w14:paraId="5800EF65" w14:textId="77777777" w:rsidR="00DF3D6E" w:rsidRDefault="00DF3D6E" w:rsidP="005A317F">
      <w:pPr>
        <w:pStyle w:val="ListBullet"/>
      </w:pPr>
      <w:r>
        <w:t>I don’t believe in trade unions</w:t>
      </w:r>
    </w:p>
    <w:p w14:paraId="36ECE436" w14:textId="77777777" w:rsidR="00DF3D6E" w:rsidRDefault="00DF3D6E" w:rsidP="005A317F">
      <w:pPr>
        <w:pStyle w:val="ListBullet"/>
      </w:pPr>
      <w:r>
        <w:t>I had a problem a year ago and Prospect/Bectu didn’t help</w:t>
      </w:r>
    </w:p>
    <w:p w14:paraId="38FBC263" w14:textId="77777777" w:rsidR="00DF3D6E" w:rsidRDefault="00DF3D6E" w:rsidP="005A317F">
      <w:pPr>
        <w:pStyle w:val="ListBullet"/>
      </w:pPr>
      <w:r>
        <w:t>nobody has asked me to join</w:t>
      </w:r>
    </w:p>
    <w:p w14:paraId="2D5D107B" w14:textId="77777777" w:rsidR="00DF3D6E" w:rsidRDefault="00DF3D6E" w:rsidP="005A317F">
      <w:pPr>
        <w:pStyle w:val="ListBullet"/>
      </w:pPr>
      <w:r>
        <w:t>the union doesn’t do anything</w:t>
      </w:r>
    </w:p>
    <w:p w14:paraId="664E0138" w14:textId="77777777" w:rsidR="00DF3D6E" w:rsidRDefault="00DF3D6E" w:rsidP="005A317F">
      <w:pPr>
        <w:pStyle w:val="ListBullet"/>
      </w:pPr>
      <w:r>
        <w:t>I can’t afford it</w:t>
      </w:r>
    </w:p>
    <w:p w14:paraId="5991A692" w14:textId="77777777" w:rsidR="00DF3D6E" w:rsidRDefault="00DF3D6E" w:rsidP="005A317F">
      <w:pPr>
        <w:pStyle w:val="ListBullet"/>
      </w:pPr>
      <w:r>
        <w:t>unions are always going on strike</w:t>
      </w:r>
    </w:p>
    <w:p w14:paraId="43B01817" w14:textId="77777777" w:rsidR="00DF3D6E" w:rsidRDefault="00DF3D6E" w:rsidP="005A317F">
      <w:pPr>
        <w:pStyle w:val="ListBullet"/>
      </w:pPr>
      <w:r>
        <w:t xml:space="preserve">the management here looks after us and treats us well </w:t>
      </w:r>
    </w:p>
    <w:p w14:paraId="5598F728" w14:textId="77777777" w:rsidR="00E35A0D" w:rsidRDefault="00DF3D6E" w:rsidP="005A317F">
      <w:pPr>
        <w:pStyle w:val="ListBullet"/>
      </w:pPr>
      <w:r>
        <w:t>I don’t want to join.</w:t>
      </w:r>
    </w:p>
    <w:p w14:paraId="684E9A56" w14:textId="77777777" w:rsidR="00E35A0D" w:rsidRDefault="00E35A0D">
      <w:pPr>
        <w:spacing w:before="0" w:after="180" w:line="280" w:lineRule="exact"/>
      </w:pPr>
      <w:r>
        <w:br w:type="page"/>
      </w:r>
    </w:p>
    <w:p w14:paraId="2A83C928" w14:textId="2496D3F2" w:rsidR="00E35A0D" w:rsidRDefault="00E35A0D" w:rsidP="00E35A0D">
      <w:pPr>
        <w:pStyle w:val="Heading3"/>
      </w:pPr>
      <w:bookmarkStart w:id="58" w:name="_Toc204741660"/>
      <w:r>
        <w:lastRenderedPageBreak/>
        <w:t xml:space="preserve">Ten good reasons to join </w:t>
      </w:r>
      <w:r w:rsidR="00726300">
        <w:t>Bectu</w:t>
      </w:r>
      <w:bookmarkEnd w:id="58"/>
    </w:p>
    <w:p w14:paraId="1CC8DD4C" w14:textId="42718C1C" w:rsidR="00E35A0D" w:rsidRPr="003E5415" w:rsidRDefault="00E35A0D" w:rsidP="00655F87">
      <w:pPr>
        <w:pStyle w:val="ListNumber"/>
      </w:pPr>
      <w:r w:rsidRPr="003E5415">
        <w:t xml:space="preserve">Everybody needs a voice at work. With </w:t>
      </w:r>
      <w:r w:rsidR="00726300" w:rsidRPr="003E5415">
        <w:t>Bectu</w:t>
      </w:r>
      <w:r w:rsidRPr="003E5415">
        <w:t xml:space="preserve"> your voice will be stronger than if you speak alone. </w:t>
      </w:r>
      <w:r w:rsidRPr="003E5415">
        <w:rPr>
          <w:rFonts w:ascii="MS Gothic" w:eastAsia="MS Gothic" w:hAnsi="MS Gothic" w:cs="MS Gothic" w:hint="eastAsia"/>
        </w:rPr>
        <w:t> </w:t>
      </w:r>
    </w:p>
    <w:p w14:paraId="60DE7750" w14:textId="109DB99B" w:rsidR="00E35A0D" w:rsidRPr="003E5415" w:rsidRDefault="00E35A0D" w:rsidP="00655F87">
      <w:pPr>
        <w:pStyle w:val="ListNumber"/>
      </w:pPr>
      <w:r w:rsidRPr="003E5415">
        <w:t xml:space="preserve">Workplace cultures and processes can be complex to navigate – you need an independent expert, solely on your side. </w:t>
      </w:r>
      <w:r w:rsidRPr="003E5415">
        <w:rPr>
          <w:rFonts w:ascii="MS Gothic" w:eastAsia="MS Gothic" w:hAnsi="MS Gothic" w:cs="MS Gothic" w:hint="eastAsia"/>
        </w:rPr>
        <w:t> </w:t>
      </w:r>
    </w:p>
    <w:p w14:paraId="51941592" w14:textId="6E0A8FEB" w:rsidR="00E35A0D" w:rsidRPr="003E5415" w:rsidRDefault="00E35A0D" w:rsidP="00655F87">
      <w:pPr>
        <w:pStyle w:val="ListNumber"/>
      </w:pPr>
      <w:r w:rsidRPr="003E5415">
        <w:t xml:space="preserve">We will help you develop at work – we offer training, mentoring and other support, giving you skills that will help you take an active role in </w:t>
      </w:r>
      <w:r w:rsidR="00726300" w:rsidRPr="003E5415">
        <w:t>Bectu</w:t>
      </w:r>
      <w:r w:rsidRPr="003E5415">
        <w:t xml:space="preserve"> and benefit you in your professional life. </w:t>
      </w:r>
    </w:p>
    <w:p w14:paraId="390C7641" w14:textId="3F206B51" w:rsidR="00E35A0D" w:rsidRPr="003E5415" w:rsidRDefault="00E35A0D" w:rsidP="00655F87">
      <w:pPr>
        <w:pStyle w:val="ListNumber"/>
      </w:pPr>
      <w:r w:rsidRPr="003E5415">
        <w:t xml:space="preserve">We are a community of people like you – successful individuals who care about their work. </w:t>
      </w:r>
      <w:r w:rsidRPr="003E5415">
        <w:rPr>
          <w:rFonts w:ascii="MS Gothic" w:eastAsia="MS Gothic" w:hAnsi="MS Gothic" w:cs="MS Gothic" w:hint="eastAsia"/>
        </w:rPr>
        <w:t> </w:t>
      </w:r>
    </w:p>
    <w:p w14:paraId="2E216AE4" w14:textId="61F3B48D" w:rsidR="00E35A0D" w:rsidRPr="003E5415" w:rsidRDefault="00E35A0D" w:rsidP="00655F87">
      <w:pPr>
        <w:pStyle w:val="ListNumber"/>
      </w:pPr>
      <w:r w:rsidRPr="003E5415">
        <w:t xml:space="preserve">We give members an advantage – through personal advice, legal and pension expertise. </w:t>
      </w:r>
      <w:r w:rsidRPr="003E5415">
        <w:rPr>
          <w:rFonts w:ascii="MS Gothic" w:eastAsia="MS Gothic" w:hAnsi="MS Gothic" w:cs="MS Gothic" w:hint="eastAsia"/>
        </w:rPr>
        <w:t> </w:t>
      </w:r>
    </w:p>
    <w:p w14:paraId="530E670C" w14:textId="0CCB90B2" w:rsidR="00E35A0D" w:rsidRPr="003E5415" w:rsidRDefault="00E35A0D" w:rsidP="00655F87">
      <w:pPr>
        <w:pStyle w:val="ListNumber"/>
      </w:pPr>
      <w:r w:rsidRPr="003E5415">
        <w:t>We negotiate with, and influence, employers and government</w:t>
      </w:r>
      <w:r w:rsidRPr="003E5415">
        <w:rPr>
          <w:rFonts w:ascii="MS Gothic" w:eastAsia="MS Gothic" w:hAnsi="MS Gothic" w:cs="MS Gothic" w:hint="eastAsia"/>
        </w:rPr>
        <w:t> </w:t>
      </w:r>
      <w:r w:rsidRPr="003E5415">
        <w:t xml:space="preserve">to ensure members share in the success they generate. We are politically independent, enabling us to lobby with credibility in all quarters. </w:t>
      </w:r>
      <w:r w:rsidRPr="003E5415">
        <w:rPr>
          <w:rFonts w:ascii="MS Gothic" w:eastAsia="MS Gothic" w:hAnsi="MS Gothic" w:cs="MS Gothic" w:hint="eastAsia"/>
        </w:rPr>
        <w:t> </w:t>
      </w:r>
    </w:p>
    <w:p w14:paraId="6A94165E" w14:textId="75A3596B" w:rsidR="00E35A0D" w:rsidRPr="003E5415" w:rsidRDefault="00E35A0D" w:rsidP="00655F87">
      <w:pPr>
        <w:pStyle w:val="ListNumber"/>
      </w:pPr>
      <w:r w:rsidRPr="003E5415">
        <w:t xml:space="preserve">We campaign for better workplaces and satisfying work – collaboration with other organisations gives wider influence. </w:t>
      </w:r>
      <w:r w:rsidRPr="003E5415">
        <w:rPr>
          <w:rFonts w:ascii="MS Gothic" w:eastAsia="MS Gothic" w:hAnsi="MS Gothic" w:cs="MS Gothic" w:hint="eastAsia"/>
        </w:rPr>
        <w:t> </w:t>
      </w:r>
    </w:p>
    <w:p w14:paraId="4E2AFA46" w14:textId="5D416051" w:rsidR="00E35A0D" w:rsidRPr="003E5415" w:rsidRDefault="00E35A0D" w:rsidP="00655F87">
      <w:pPr>
        <w:pStyle w:val="ListNumber"/>
      </w:pPr>
      <w:r w:rsidRPr="003E5415">
        <w:t xml:space="preserve">We make sure your surroundings are healthy and safe. </w:t>
      </w:r>
      <w:r w:rsidRPr="003E5415">
        <w:rPr>
          <w:rFonts w:ascii="MS Gothic" w:eastAsia="MS Gothic" w:hAnsi="MS Gothic" w:cs="MS Gothic" w:hint="eastAsia"/>
        </w:rPr>
        <w:t> </w:t>
      </w:r>
    </w:p>
    <w:p w14:paraId="61D03F5F" w14:textId="63E7ED3E" w:rsidR="00E35A0D" w:rsidRPr="003E5415" w:rsidRDefault="00E35A0D" w:rsidP="00655F87">
      <w:pPr>
        <w:pStyle w:val="ListNumber"/>
        <w:rPr>
          <w:rFonts w:eastAsia="MS Mincho"/>
        </w:rPr>
      </w:pPr>
      <w:r w:rsidRPr="003E5415">
        <w:t xml:space="preserve">We offer benefits and financial services available only to members. </w:t>
      </w:r>
    </w:p>
    <w:p w14:paraId="4FA22157" w14:textId="19394556" w:rsidR="003C62EB" w:rsidRPr="003E5415" w:rsidRDefault="00E35A0D" w:rsidP="00AA6A38">
      <w:pPr>
        <w:pStyle w:val="ListNumber"/>
      </w:pPr>
      <w:r w:rsidRPr="003E5415">
        <w:t xml:space="preserve">If the day comes when you have a good case to put to a court or employment tribunal, </w:t>
      </w:r>
      <w:r w:rsidR="00726300" w:rsidRPr="003E5415">
        <w:t>Bectu</w:t>
      </w:r>
      <w:r w:rsidRPr="003E5415">
        <w:t xml:space="preserve"> will pay your fees. Left on your own, one hour’s advice from a high-street solicitor could easily cost you more than your annual </w:t>
      </w:r>
      <w:r w:rsidR="00726300" w:rsidRPr="003E5415">
        <w:t>Bectu</w:t>
      </w:r>
      <w:r w:rsidRPr="003E5415">
        <w:t xml:space="preserve"> subscription.</w:t>
      </w:r>
    </w:p>
    <w:p w14:paraId="6761CD6A" w14:textId="1B710079" w:rsidR="003C62EB" w:rsidRPr="0077365B" w:rsidRDefault="003C62EB" w:rsidP="0077365B">
      <w:pPr>
        <w:pStyle w:val="Heading3"/>
      </w:pPr>
      <w:bookmarkStart w:id="59" w:name="_Toc204741661"/>
      <w:r w:rsidRPr="0077365B">
        <w:t>Ever joined a gym</w:t>
      </w:r>
      <w:r w:rsidR="0077365B">
        <w:t>?</w:t>
      </w:r>
      <w:bookmarkEnd w:id="59"/>
    </w:p>
    <w:p w14:paraId="14C7A8C8" w14:textId="77777777" w:rsidR="00302AD5" w:rsidRPr="003E5415" w:rsidRDefault="003C62EB" w:rsidP="00302AD5">
      <w:pPr>
        <w:pStyle w:val="BodyText"/>
        <w:spacing w:before="120"/>
        <w:jc w:val="left"/>
        <w:rPr>
          <w:rFonts w:hAnsi="Arial" w:cs="Arial"/>
          <w:sz w:val="21"/>
          <w:szCs w:val="21"/>
        </w:rPr>
      </w:pPr>
      <w:r w:rsidRPr="003E5415">
        <w:rPr>
          <w:rFonts w:hAnsi="Arial" w:cs="Arial"/>
          <w:sz w:val="21"/>
          <w:szCs w:val="21"/>
        </w:rPr>
        <w:t>How many of us join a gym at the start of a new year in the hope of losing those few extra pounds gained with Christmas indulgence?</w:t>
      </w:r>
    </w:p>
    <w:p w14:paraId="603F3745" w14:textId="64470CEC" w:rsidR="00A92F15" w:rsidRPr="003E5415" w:rsidRDefault="003C62EB" w:rsidP="00302AD5">
      <w:pPr>
        <w:pStyle w:val="BodyText"/>
        <w:spacing w:before="120"/>
        <w:jc w:val="left"/>
        <w:rPr>
          <w:rFonts w:hAnsi="Arial" w:cs="Arial"/>
          <w:sz w:val="21"/>
          <w:szCs w:val="21"/>
        </w:rPr>
      </w:pPr>
      <w:r w:rsidRPr="003E5415">
        <w:rPr>
          <w:rFonts w:hAnsi="Arial" w:cs="Arial"/>
          <w:sz w:val="21"/>
          <w:szCs w:val="21"/>
        </w:rPr>
        <w:t>How many of us see the money going out of our account each month and yet still don’t go</w:t>
      </w:r>
      <w:r w:rsidR="00A92F15" w:rsidRPr="003E5415">
        <w:rPr>
          <w:rFonts w:hAnsi="Arial" w:cs="Arial"/>
          <w:sz w:val="21"/>
          <w:szCs w:val="21"/>
        </w:rPr>
        <w:t xml:space="preserve"> </w:t>
      </w:r>
      <w:r w:rsidRPr="003E5415">
        <w:rPr>
          <w:rFonts w:hAnsi="Arial" w:cs="Arial"/>
          <w:sz w:val="21"/>
          <w:szCs w:val="21"/>
        </w:rPr>
        <w:t>to the gym?</w:t>
      </w:r>
    </w:p>
    <w:p w14:paraId="5870F75D" w14:textId="568FA87A" w:rsidR="003C62EB" w:rsidRPr="003E5415" w:rsidRDefault="003C62EB" w:rsidP="00302AD5">
      <w:pPr>
        <w:pStyle w:val="BodyText"/>
        <w:spacing w:before="120"/>
        <w:jc w:val="left"/>
        <w:rPr>
          <w:rFonts w:hAnsi="Arial" w:cs="Arial"/>
          <w:sz w:val="21"/>
          <w:szCs w:val="21"/>
        </w:rPr>
      </w:pPr>
      <w:r w:rsidRPr="003E5415">
        <w:rPr>
          <w:rFonts w:hAnsi="Arial" w:cs="Arial"/>
          <w:sz w:val="21"/>
          <w:szCs w:val="21"/>
        </w:rPr>
        <w:t>We all know to get the most out of any gym membership, you pay your money and go at least 3 times a week to start to see a real difference. If we don’t go, we can’t blame the gym for why we’re not getting fit, we have to take some responsibility ourselves.</w:t>
      </w:r>
    </w:p>
    <w:p w14:paraId="00CE84A1" w14:textId="77777777" w:rsidR="003C62EB" w:rsidRPr="003E5415" w:rsidRDefault="003C62EB" w:rsidP="00302AD5">
      <w:pPr>
        <w:pStyle w:val="BodyText"/>
        <w:spacing w:before="120"/>
        <w:jc w:val="left"/>
        <w:rPr>
          <w:rFonts w:hAnsi="Arial" w:cs="Arial"/>
          <w:sz w:val="21"/>
          <w:szCs w:val="21"/>
        </w:rPr>
      </w:pPr>
      <w:r w:rsidRPr="003E5415">
        <w:rPr>
          <w:rFonts w:hAnsi="Arial" w:cs="Arial"/>
          <w:sz w:val="21"/>
          <w:szCs w:val="21"/>
        </w:rPr>
        <w:t>Joining a union is the same, to get the most out of your membership – you need to be an active member. Often members will blame the union for why an issue hasn’t been resolved but often don’t offer suggestions of how it could be resolved or realise they are part of the union they are blaming and therefore need to take some responsibility.</w:t>
      </w:r>
    </w:p>
    <w:p w14:paraId="0DC2BFCD" w14:textId="4AA2BB7A" w:rsidR="003C62EB" w:rsidRPr="003E5415" w:rsidRDefault="003C62EB" w:rsidP="003E5415">
      <w:pPr>
        <w:pStyle w:val="Heading3"/>
      </w:pPr>
      <w:bookmarkStart w:id="60" w:name="_Toc204741662"/>
      <w:r w:rsidRPr="003E5415">
        <w:t>Five key points to successful membership</w:t>
      </w:r>
      <w:bookmarkEnd w:id="60"/>
    </w:p>
    <w:p w14:paraId="0344CE81" w14:textId="77777777" w:rsidR="003C62EB" w:rsidRPr="003C62EB" w:rsidRDefault="003C62EB" w:rsidP="00302AD5">
      <w:pPr>
        <w:numPr>
          <w:ilvl w:val="0"/>
          <w:numId w:val="32"/>
        </w:numPr>
        <w:spacing w:before="120"/>
        <w:rPr>
          <w:rFonts w:eastAsia="Times New Roman"/>
          <w:color w:val="000000"/>
        </w:rPr>
      </w:pPr>
      <w:r w:rsidRPr="003C62EB">
        <w:rPr>
          <w:rFonts w:eastAsia="Times New Roman"/>
          <w:color w:val="000000"/>
        </w:rPr>
        <w:t>Attend meetings as regularly as you can or send a spokesperson if you can’t attend.</w:t>
      </w:r>
    </w:p>
    <w:p w14:paraId="01B2DE3B" w14:textId="77777777" w:rsidR="003C62EB" w:rsidRPr="003C62EB" w:rsidRDefault="003C62EB" w:rsidP="00302AD5">
      <w:pPr>
        <w:numPr>
          <w:ilvl w:val="0"/>
          <w:numId w:val="32"/>
        </w:numPr>
        <w:spacing w:before="120"/>
        <w:rPr>
          <w:rFonts w:eastAsia="Times New Roman"/>
          <w:color w:val="000000"/>
        </w:rPr>
      </w:pPr>
      <w:r w:rsidRPr="003C62EB">
        <w:rPr>
          <w:rFonts w:eastAsia="Times New Roman"/>
          <w:color w:val="000000"/>
        </w:rPr>
        <w:t>Raise issues with your branch, we often assume that the branch will know what is happening but how will they if no one tells them – always raise an issue even if it isn’t urgent, it should be part of the branch’s agenda and action should be created from it to help you resolve it. Communication is a two-way street.</w:t>
      </w:r>
    </w:p>
    <w:p w14:paraId="46043179" w14:textId="77777777" w:rsidR="003C62EB" w:rsidRPr="003C62EB" w:rsidRDefault="003C62EB" w:rsidP="00302AD5">
      <w:pPr>
        <w:numPr>
          <w:ilvl w:val="0"/>
          <w:numId w:val="32"/>
        </w:numPr>
        <w:spacing w:before="120"/>
        <w:rPr>
          <w:rFonts w:eastAsia="Times New Roman"/>
          <w:color w:val="000000"/>
        </w:rPr>
      </w:pPr>
      <w:r w:rsidRPr="003C62EB">
        <w:rPr>
          <w:rFonts w:eastAsia="Times New Roman"/>
          <w:color w:val="000000"/>
        </w:rPr>
        <w:t xml:space="preserve">Sign up for the benefits via the website and amend your communication preferences. Did you know, a good proportion of new members never sign up to the website and so are missing out on many cost effective savings. Also, many members get a fed up of being overloaded with emails often not with any relevance to the work they </w:t>
      </w:r>
      <w:proofErr w:type="gramStart"/>
      <w:r w:rsidRPr="003C62EB">
        <w:rPr>
          <w:rFonts w:eastAsia="Times New Roman"/>
          <w:color w:val="000000"/>
        </w:rPr>
        <w:t>do</w:t>
      </w:r>
      <w:proofErr w:type="gramEnd"/>
      <w:r w:rsidRPr="003C62EB">
        <w:rPr>
          <w:rFonts w:eastAsia="Times New Roman"/>
          <w:color w:val="000000"/>
        </w:rPr>
        <w:t xml:space="preserve"> or the union interests they have. Members can amend their own settings as soon as they sign into </w:t>
      </w:r>
      <w:proofErr w:type="gramStart"/>
      <w:r w:rsidRPr="003C62EB">
        <w:rPr>
          <w:rFonts w:eastAsia="Times New Roman"/>
          <w:color w:val="000000"/>
        </w:rPr>
        <w:t>in to</w:t>
      </w:r>
      <w:proofErr w:type="gramEnd"/>
      <w:r w:rsidRPr="003C62EB">
        <w:rPr>
          <w:rFonts w:eastAsia="Times New Roman"/>
          <w:color w:val="000000"/>
        </w:rPr>
        <w:t xml:space="preserve"> the website.</w:t>
      </w:r>
    </w:p>
    <w:p w14:paraId="29EAD259" w14:textId="77777777" w:rsidR="003C62EB" w:rsidRPr="003C62EB" w:rsidRDefault="003C62EB" w:rsidP="00302AD5">
      <w:pPr>
        <w:numPr>
          <w:ilvl w:val="0"/>
          <w:numId w:val="32"/>
        </w:numPr>
        <w:spacing w:before="120"/>
        <w:rPr>
          <w:rFonts w:eastAsia="Times New Roman"/>
          <w:color w:val="000000"/>
        </w:rPr>
      </w:pPr>
      <w:r w:rsidRPr="003C62EB">
        <w:rPr>
          <w:rFonts w:eastAsia="Times New Roman"/>
          <w:color w:val="000000"/>
        </w:rPr>
        <w:t>If you feel unhappy with the union or have a problem, let us know. We want to improve how our members see us and so let us know what we do right, but also what we do wrong.</w:t>
      </w:r>
    </w:p>
    <w:p w14:paraId="1064EF7F" w14:textId="46ECAACD" w:rsidR="0056619B" w:rsidRPr="00C41D1C" w:rsidRDefault="003C62EB" w:rsidP="00C41D1C">
      <w:pPr>
        <w:numPr>
          <w:ilvl w:val="0"/>
          <w:numId w:val="32"/>
        </w:numPr>
        <w:spacing w:before="120"/>
        <w:rPr>
          <w:rFonts w:eastAsia="Times New Roman"/>
          <w:color w:val="000000"/>
        </w:rPr>
      </w:pPr>
      <w:r w:rsidRPr="003C62EB">
        <w:rPr>
          <w:rFonts w:eastAsia="Times New Roman"/>
          <w:color w:val="000000"/>
        </w:rPr>
        <w:t>If you leave your workplace and join another similar workplace, the chances are you can transfer your union membership rather than leaving and re-joining.</w:t>
      </w:r>
    </w:p>
    <w:p w14:paraId="0B448720" w14:textId="77777777" w:rsidR="0056619B" w:rsidRDefault="0056619B" w:rsidP="0056619B">
      <w:pPr>
        <w:pStyle w:val="Heading3"/>
      </w:pPr>
      <w:bookmarkStart w:id="61" w:name="_Toc62051458"/>
      <w:bookmarkStart w:id="62" w:name="_Toc204741663"/>
      <w:r>
        <w:lastRenderedPageBreak/>
        <w:t>Identifying potential activists</w:t>
      </w:r>
      <w:bookmarkEnd w:id="61"/>
      <w:bookmarkEnd w:id="62"/>
    </w:p>
    <w:p w14:paraId="5F007BA3" w14:textId="77777777" w:rsidR="0056619B" w:rsidRDefault="0056619B" w:rsidP="0056619B">
      <w:r>
        <w:t xml:space="preserve">Union reps should always look out for members who take an interest in informal discussions and ask them to do some small task to help the union. </w:t>
      </w:r>
    </w:p>
    <w:p w14:paraId="30941214" w14:textId="77777777" w:rsidR="0056619B" w:rsidRDefault="0056619B" w:rsidP="0056619B">
      <w:r>
        <w:t>Those most likely to stand out are those who:</w:t>
      </w:r>
    </w:p>
    <w:p w14:paraId="3B865864" w14:textId="77777777" w:rsidR="0056619B" w:rsidRDefault="0056619B" w:rsidP="0056619B">
      <w:pPr>
        <w:pStyle w:val="ListBullet"/>
      </w:pPr>
      <w:r>
        <w:t>are respected, trusted and liked by other workers</w:t>
      </w:r>
    </w:p>
    <w:p w14:paraId="2BF9C6FA" w14:textId="77777777" w:rsidR="0056619B" w:rsidRDefault="0056619B" w:rsidP="0056619B">
      <w:pPr>
        <w:pStyle w:val="ListBullet"/>
      </w:pPr>
      <w:r>
        <w:t>have challenged management and shown good judgement about when to do so</w:t>
      </w:r>
    </w:p>
    <w:p w14:paraId="285325B6" w14:textId="77777777" w:rsidR="0056619B" w:rsidRDefault="0056619B" w:rsidP="0056619B">
      <w:pPr>
        <w:pStyle w:val="ListBullet"/>
      </w:pPr>
      <w:r>
        <w:t>have a good work record</w:t>
      </w:r>
    </w:p>
    <w:p w14:paraId="18DA7622" w14:textId="77777777" w:rsidR="0056619B" w:rsidRDefault="0056619B" w:rsidP="0056619B">
      <w:pPr>
        <w:pStyle w:val="ListBullet"/>
      </w:pPr>
      <w:r>
        <w:t>organise social events</w:t>
      </w:r>
    </w:p>
    <w:p w14:paraId="0FF2C6FA" w14:textId="77777777" w:rsidR="0056619B" w:rsidRDefault="0056619B" w:rsidP="0056619B">
      <w:pPr>
        <w:pStyle w:val="ListBullet"/>
      </w:pPr>
      <w:r>
        <w:t>are involved in outside community organisations</w:t>
      </w:r>
    </w:p>
    <w:p w14:paraId="6FC82961" w14:textId="77777777" w:rsidR="0056619B" w:rsidRDefault="0056619B" w:rsidP="0056619B">
      <w:pPr>
        <w:pStyle w:val="ListBullet"/>
      </w:pPr>
      <w:r>
        <w:t>speak up at meetings and show common sense</w:t>
      </w:r>
    </w:p>
    <w:p w14:paraId="6CE84FCB" w14:textId="77777777" w:rsidR="0056619B" w:rsidRDefault="0056619B" w:rsidP="0056619B">
      <w:pPr>
        <w:pStyle w:val="ListBullet"/>
      </w:pPr>
      <w:r>
        <w:t>have benefitted from the union</w:t>
      </w:r>
    </w:p>
    <w:p w14:paraId="274A0BC5" w14:textId="77777777" w:rsidR="0056619B" w:rsidRDefault="0056619B" w:rsidP="0056619B">
      <w:pPr>
        <w:pStyle w:val="ListBullet"/>
      </w:pPr>
      <w:r>
        <w:t>have shown commitment to others and not just themselves</w:t>
      </w:r>
    </w:p>
    <w:p w14:paraId="5EB24321" w14:textId="77777777" w:rsidR="0056619B" w:rsidRDefault="0056619B" w:rsidP="0056619B">
      <w:pPr>
        <w:pStyle w:val="ListBullet"/>
      </w:pPr>
      <w:r>
        <w:t>have perhaps had involvement in a union elsewhere</w:t>
      </w:r>
    </w:p>
    <w:p w14:paraId="77C63C86" w14:textId="77777777" w:rsidR="0056619B" w:rsidRDefault="0056619B" w:rsidP="0056619B">
      <w:pPr>
        <w:pStyle w:val="ListBullet"/>
      </w:pPr>
      <w:r>
        <w:t>other workers turn to them for support</w:t>
      </w:r>
    </w:p>
    <w:p w14:paraId="0B0CE455" w14:textId="77777777" w:rsidR="0056619B" w:rsidRDefault="0056619B" w:rsidP="0056619B">
      <w:pPr>
        <w:pStyle w:val="ListBullet"/>
      </w:pPr>
      <w:r>
        <w:t>have a special skill, such as a different language or computer design skills</w:t>
      </w:r>
    </w:p>
    <w:p w14:paraId="08A049E7" w14:textId="77777777" w:rsidR="0056619B" w:rsidRDefault="0056619B" w:rsidP="0056619B">
      <w:pPr>
        <w:pStyle w:val="ListBullet"/>
      </w:pPr>
      <w:r>
        <w:t>are self-motivated</w:t>
      </w:r>
    </w:p>
    <w:p w14:paraId="1561033C" w14:textId="28349421" w:rsidR="0056619B" w:rsidRDefault="0056619B" w:rsidP="0056619B">
      <w:pPr>
        <w:pStyle w:val="ListBullet"/>
      </w:pPr>
      <w:r>
        <w:t>are representative of their fellow workers in terms of gender, age or race.</w:t>
      </w:r>
    </w:p>
    <w:p w14:paraId="45C5D862" w14:textId="77777777" w:rsidR="0056619B" w:rsidRDefault="0056619B" w:rsidP="0056619B">
      <w:pPr>
        <w:pStyle w:val="Heading3"/>
      </w:pPr>
      <w:bookmarkStart w:id="63" w:name="_Toc62051459"/>
      <w:bookmarkStart w:id="64" w:name="_Toc204741664"/>
      <w:r>
        <w:t>How members can help</w:t>
      </w:r>
      <w:bookmarkEnd w:id="63"/>
      <w:bookmarkEnd w:id="64"/>
    </w:p>
    <w:p w14:paraId="520AFB4C" w14:textId="77777777" w:rsidR="0056619B" w:rsidRDefault="0056619B" w:rsidP="0056619B">
      <w:r>
        <w:t>There are many jobs that reps could ask members to do to spread the workload and get members actively involved. Here are a few examples:</w:t>
      </w:r>
    </w:p>
    <w:p w14:paraId="0A576855" w14:textId="77777777" w:rsidR="0056619B" w:rsidRDefault="0056619B" w:rsidP="0056619B">
      <w:pPr>
        <w:pStyle w:val="ListBullet"/>
      </w:pPr>
      <w:r>
        <w:t>distribute union literature</w:t>
      </w:r>
    </w:p>
    <w:p w14:paraId="564A3090" w14:textId="271B88B9" w:rsidR="0056619B" w:rsidRDefault="0056619B" w:rsidP="0056619B">
      <w:pPr>
        <w:pStyle w:val="ListBullet"/>
      </w:pPr>
      <w:r>
        <w:t xml:space="preserve">keep the </w:t>
      </w:r>
      <w:r w:rsidR="005912DB">
        <w:t>online content</w:t>
      </w:r>
      <w:r>
        <w:t xml:space="preserve"> up to date</w:t>
      </w:r>
    </w:p>
    <w:p w14:paraId="7735DA2D" w14:textId="77777777" w:rsidR="0056619B" w:rsidRDefault="0056619B" w:rsidP="0056619B">
      <w:pPr>
        <w:pStyle w:val="ListBullet"/>
      </w:pPr>
      <w:r>
        <w:t>provide information on where they work for the workplace map</w:t>
      </w:r>
    </w:p>
    <w:p w14:paraId="67FFF6B1" w14:textId="77777777" w:rsidR="0056619B" w:rsidRDefault="0056619B" w:rsidP="0056619B">
      <w:pPr>
        <w:pStyle w:val="ListBullet"/>
      </w:pPr>
      <w:r>
        <w:t>ask friends what they think or feel about an issue</w:t>
      </w:r>
    </w:p>
    <w:p w14:paraId="61A7D85D" w14:textId="77777777" w:rsidR="0056619B" w:rsidRDefault="0056619B" w:rsidP="0056619B">
      <w:pPr>
        <w:pStyle w:val="ListBullet"/>
      </w:pPr>
      <w:r>
        <w:t>tell people what the union is doing</w:t>
      </w:r>
    </w:p>
    <w:p w14:paraId="7F244F7B" w14:textId="77777777" w:rsidR="0056619B" w:rsidRDefault="0056619B" w:rsidP="0056619B">
      <w:pPr>
        <w:pStyle w:val="ListBullet"/>
      </w:pPr>
      <w:r>
        <w:t>get colleagues to complete a survey or petition</w:t>
      </w:r>
    </w:p>
    <w:p w14:paraId="2F0A30DF" w14:textId="77777777" w:rsidR="0056619B" w:rsidRDefault="0056619B" w:rsidP="0056619B">
      <w:pPr>
        <w:pStyle w:val="ListBullet"/>
      </w:pPr>
      <w:r>
        <w:t>ask others to join the union</w:t>
      </w:r>
    </w:p>
    <w:p w14:paraId="1E30591C" w14:textId="5DC99704" w:rsidR="0056619B" w:rsidRDefault="0056619B" w:rsidP="0056619B">
      <w:pPr>
        <w:pStyle w:val="ListBullet"/>
      </w:pPr>
      <w:r>
        <w:t>bring a friend to a meeting.</w:t>
      </w:r>
    </w:p>
    <w:p w14:paraId="3FD74F7A" w14:textId="77777777" w:rsidR="0056619B" w:rsidRPr="00E371BE" w:rsidRDefault="0056619B" w:rsidP="00E371BE">
      <w:pPr>
        <w:rPr>
          <w:b/>
          <w:bCs/>
          <w:sz w:val="32"/>
          <w:szCs w:val="32"/>
        </w:rPr>
      </w:pPr>
      <w:bookmarkStart w:id="65" w:name="_Toc62051460"/>
      <w:r w:rsidRPr="00E371BE">
        <w:rPr>
          <w:b/>
          <w:bCs/>
          <w:sz w:val="32"/>
          <w:szCs w:val="32"/>
        </w:rPr>
        <w:t>Any questions?</w:t>
      </w:r>
      <w:bookmarkEnd w:id="65"/>
    </w:p>
    <w:p w14:paraId="52749282" w14:textId="7E283297" w:rsidR="00DF3D6E" w:rsidRDefault="00DF3D6E" w:rsidP="005912DB">
      <w:pPr>
        <w:spacing w:before="0" w:after="180" w:line="280" w:lineRule="exact"/>
      </w:pPr>
      <w:r>
        <w:tab/>
      </w:r>
      <w:r>
        <w:tab/>
      </w:r>
    </w:p>
    <w:p w14:paraId="5D257132" w14:textId="77777777" w:rsidR="00DF3D6E" w:rsidRDefault="00DF3D6E" w:rsidP="00DF3D6E"/>
    <w:p w14:paraId="0074818E" w14:textId="77777777" w:rsidR="00DF3D6E" w:rsidRDefault="00DF3D6E" w:rsidP="00DF3D6E">
      <w:r>
        <w:t> </w:t>
      </w:r>
    </w:p>
    <w:p w14:paraId="109AD7C4" w14:textId="77777777" w:rsidR="00EA4DA5" w:rsidRDefault="00EA4DA5">
      <w:pPr>
        <w:spacing w:before="0" w:after="180" w:line="280" w:lineRule="exact"/>
        <w:rPr>
          <w:b/>
          <w:kern w:val="32"/>
          <w:sz w:val="28"/>
          <w:szCs w:val="22"/>
          <w:lang w:eastAsia="en-US"/>
        </w:rPr>
      </w:pPr>
      <w:r>
        <w:br w:type="page"/>
      </w:r>
    </w:p>
    <w:p w14:paraId="3A94C363" w14:textId="5E5B9630" w:rsidR="00ED6330" w:rsidRDefault="00ED6330" w:rsidP="00ED6330">
      <w:pPr>
        <w:rPr>
          <w:b/>
          <w:sz w:val="48"/>
          <w:szCs w:val="48"/>
        </w:rPr>
      </w:pPr>
      <w:r>
        <w:rPr>
          <w:noProof/>
        </w:rPr>
        <w:lastRenderedPageBreak/>
        <w:drawing>
          <wp:inline distT="0" distB="0" distL="0" distR="0" wp14:anchorId="7A9DA42C" wp14:editId="0CB02C0A">
            <wp:extent cx="1117600" cy="558800"/>
            <wp:effectExtent l="0" t="0" r="0" b="0"/>
            <wp:docPr id="7" name="Picture 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 up of a sign&#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117600" cy="558800"/>
                    </a:xfrm>
                    <a:prstGeom prst="rect">
                      <a:avLst/>
                    </a:prstGeom>
                  </pic:spPr>
                </pic:pic>
              </a:graphicData>
            </a:graphic>
          </wp:inline>
        </w:drawing>
      </w:r>
      <w:r>
        <w:rPr>
          <w:noProof/>
        </w:rPr>
        <w:drawing>
          <wp:inline distT="0" distB="0" distL="0" distR="0" wp14:anchorId="5FB081BD" wp14:editId="116E236D">
            <wp:extent cx="1131034" cy="567514"/>
            <wp:effectExtent l="0" t="0" r="0" b="0"/>
            <wp:docPr id="8" name="Picture 8"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logo&#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166055" cy="585086"/>
                    </a:xfrm>
                    <a:prstGeom prst="rect">
                      <a:avLst/>
                    </a:prstGeom>
                  </pic:spPr>
                </pic:pic>
              </a:graphicData>
            </a:graphic>
          </wp:inline>
        </w:drawing>
      </w:r>
    </w:p>
    <w:p w14:paraId="4886DFD9" w14:textId="6EF0F2C8" w:rsidR="00ED6330" w:rsidRPr="00ED6330" w:rsidRDefault="00ED6330" w:rsidP="00ED6330">
      <w:pPr>
        <w:pStyle w:val="Heading3"/>
        <w:rPr>
          <w:sz w:val="48"/>
          <w:szCs w:val="48"/>
        </w:rPr>
      </w:pPr>
      <w:bookmarkStart w:id="66" w:name="_Toc204741665"/>
      <w:r w:rsidRPr="00ED6330">
        <w:rPr>
          <w:sz w:val="48"/>
          <w:szCs w:val="48"/>
        </w:rPr>
        <w:t>Putting what you’ve learnt</w:t>
      </w:r>
      <w:r w:rsidR="00D85875">
        <w:rPr>
          <w:sz w:val="48"/>
          <w:szCs w:val="48"/>
        </w:rPr>
        <w:br/>
      </w:r>
      <w:r w:rsidRPr="00ED6330">
        <w:rPr>
          <w:sz w:val="48"/>
          <w:szCs w:val="48"/>
        </w:rPr>
        <w:t>into practice</w:t>
      </w:r>
      <w:bookmarkEnd w:id="66"/>
    </w:p>
    <w:p w14:paraId="79466903" w14:textId="77777777" w:rsidR="00ED6330" w:rsidRDefault="00ED6330" w:rsidP="00ED6330">
      <w:pPr>
        <w:spacing w:after="180" w:line="276" w:lineRule="auto"/>
      </w:pPr>
      <w:r>
        <w:t>Spend a few minutes thinking about what you</w:t>
      </w:r>
      <w:r w:rsidRPr="007879EC">
        <w:t xml:space="preserve"> would like to do when you get back to your workplace and what you need to achieve this.</w:t>
      </w:r>
    </w:p>
    <w:tbl>
      <w:tblPr>
        <w:tblStyle w:val="TableGrid"/>
        <w:tblW w:w="9501" w:type="dxa"/>
        <w:tblInd w:w="108" w:type="dxa"/>
        <w:tblBorders>
          <w:top w:val="single" w:sz="24" w:space="0" w:color="1E998F"/>
          <w:left w:val="single" w:sz="24" w:space="0" w:color="1E998F"/>
          <w:bottom w:val="single" w:sz="24" w:space="0" w:color="1E998F"/>
          <w:right w:val="single" w:sz="24" w:space="0" w:color="1E998F"/>
          <w:insideH w:val="single" w:sz="24" w:space="0" w:color="1E998F"/>
          <w:insideV w:val="single" w:sz="24" w:space="0" w:color="1E998F"/>
        </w:tblBorders>
        <w:tblCellMar>
          <w:top w:w="113" w:type="dxa"/>
          <w:bottom w:w="113" w:type="dxa"/>
        </w:tblCellMar>
        <w:tblLook w:val="04A0" w:firstRow="1" w:lastRow="0" w:firstColumn="1" w:lastColumn="0" w:noHBand="0" w:noVBand="1"/>
      </w:tblPr>
      <w:tblGrid>
        <w:gridCol w:w="9501"/>
      </w:tblGrid>
      <w:tr w:rsidR="00ED6330" w:rsidRPr="00CD6DEB" w14:paraId="04D637D6" w14:textId="77777777" w:rsidTr="00B55E94">
        <w:tc>
          <w:tcPr>
            <w:tcW w:w="9501" w:type="dxa"/>
            <w:tcBorders>
              <w:bottom w:val="nil"/>
            </w:tcBorders>
            <w:shd w:val="clear" w:color="auto" w:fill="1E998F"/>
          </w:tcPr>
          <w:p w14:paraId="767BC234" w14:textId="77777777" w:rsidR="00ED6330" w:rsidRPr="00CD6DEB" w:rsidRDefault="00ED6330" w:rsidP="00ED6330">
            <w:pPr>
              <w:spacing w:before="0"/>
              <w:rPr>
                <w:b/>
                <w:sz w:val="36"/>
                <w:szCs w:val="36"/>
              </w:rPr>
            </w:pPr>
            <w:r w:rsidRPr="002B5D90">
              <w:rPr>
                <w:b/>
                <w:color w:val="FFFFFF" w:themeColor="background1"/>
                <w:sz w:val="36"/>
                <w:szCs w:val="36"/>
              </w:rPr>
              <w:t>Task</w:t>
            </w:r>
          </w:p>
        </w:tc>
      </w:tr>
      <w:tr w:rsidR="00ED6330" w:rsidRPr="007F3692" w14:paraId="29731763" w14:textId="77777777" w:rsidTr="00B55E94">
        <w:tc>
          <w:tcPr>
            <w:tcW w:w="9501" w:type="dxa"/>
            <w:tcBorders>
              <w:top w:val="nil"/>
            </w:tcBorders>
          </w:tcPr>
          <w:p w14:paraId="2928B26F" w14:textId="4543C5EB" w:rsidR="00ED6330" w:rsidRPr="0010646E" w:rsidRDefault="00ED6330" w:rsidP="00ED6330">
            <w:pPr>
              <w:spacing w:before="0"/>
              <w:rPr>
                <w:sz w:val="22"/>
                <w:szCs w:val="22"/>
              </w:rPr>
            </w:pPr>
            <w:r w:rsidRPr="0010646E">
              <w:rPr>
                <w:sz w:val="22"/>
                <w:szCs w:val="22"/>
              </w:rPr>
              <w:t xml:space="preserve">Find out the name of the </w:t>
            </w:r>
            <w:r w:rsidRPr="0010646E">
              <w:rPr>
                <w:b/>
                <w:sz w:val="22"/>
                <w:szCs w:val="22"/>
              </w:rPr>
              <w:t>branch chair</w:t>
            </w:r>
            <w:r w:rsidRPr="0010646E">
              <w:rPr>
                <w:sz w:val="22"/>
                <w:szCs w:val="22"/>
              </w:rPr>
              <w:t xml:space="preserve"> and engage in conversation about recognition/</w:t>
            </w:r>
            <w:r>
              <w:rPr>
                <w:sz w:val="22"/>
                <w:szCs w:val="22"/>
              </w:rPr>
              <w:t xml:space="preserve"> </w:t>
            </w:r>
            <w:r w:rsidRPr="0010646E">
              <w:rPr>
                <w:sz w:val="22"/>
                <w:szCs w:val="22"/>
              </w:rPr>
              <w:t>facilities agreements and what they can negotiate, be informed</w:t>
            </w:r>
            <w:r>
              <w:rPr>
                <w:sz w:val="22"/>
                <w:szCs w:val="22"/>
              </w:rPr>
              <w:t xml:space="preserve"> </w:t>
            </w:r>
            <w:r w:rsidRPr="0010646E">
              <w:rPr>
                <w:sz w:val="22"/>
                <w:szCs w:val="22"/>
              </w:rPr>
              <w:t>and consult on.</w:t>
            </w:r>
          </w:p>
          <w:p w14:paraId="4AEE7988" w14:textId="77777777" w:rsidR="00ED6330" w:rsidRDefault="00ED6330" w:rsidP="00ED6330">
            <w:pPr>
              <w:spacing w:before="0"/>
              <w:rPr>
                <w:sz w:val="22"/>
                <w:szCs w:val="22"/>
              </w:rPr>
            </w:pPr>
          </w:p>
          <w:p w14:paraId="7718FAD0" w14:textId="55A3E3B1" w:rsidR="00ED6330" w:rsidRDefault="00ED6330" w:rsidP="00ED6330">
            <w:pPr>
              <w:spacing w:before="0"/>
              <w:rPr>
                <w:sz w:val="22"/>
                <w:szCs w:val="22"/>
              </w:rPr>
            </w:pPr>
            <w:r w:rsidRPr="0010646E">
              <w:rPr>
                <w:sz w:val="22"/>
                <w:szCs w:val="22"/>
              </w:rPr>
              <w:t xml:space="preserve">Find out the name of the </w:t>
            </w:r>
            <w:r w:rsidRPr="0010646E">
              <w:rPr>
                <w:b/>
                <w:sz w:val="22"/>
                <w:szCs w:val="22"/>
              </w:rPr>
              <w:t>branch secretary</w:t>
            </w:r>
            <w:r w:rsidRPr="0010646E">
              <w:rPr>
                <w:sz w:val="22"/>
                <w:szCs w:val="22"/>
              </w:rPr>
              <w:t>.</w:t>
            </w:r>
          </w:p>
          <w:p w14:paraId="7D9E89CC" w14:textId="77777777" w:rsidR="00ED6330" w:rsidRPr="0010646E" w:rsidRDefault="00ED6330" w:rsidP="00ED6330">
            <w:pPr>
              <w:spacing w:before="0"/>
              <w:rPr>
                <w:sz w:val="22"/>
                <w:szCs w:val="22"/>
              </w:rPr>
            </w:pPr>
          </w:p>
          <w:p w14:paraId="0F96BCE8" w14:textId="77777777" w:rsidR="00ED6330" w:rsidRDefault="00ED6330" w:rsidP="00ED6330">
            <w:pPr>
              <w:pStyle w:val="ListBullet"/>
              <w:numPr>
                <w:ilvl w:val="0"/>
                <w:numId w:val="0"/>
              </w:numPr>
              <w:spacing w:before="0"/>
              <w:rPr>
                <w:sz w:val="22"/>
                <w:szCs w:val="22"/>
              </w:rPr>
            </w:pPr>
            <w:r w:rsidRPr="0010646E">
              <w:rPr>
                <w:sz w:val="22"/>
                <w:szCs w:val="22"/>
              </w:rPr>
              <w:t xml:space="preserve">Find out the names of the </w:t>
            </w:r>
            <w:r w:rsidRPr="0010646E">
              <w:rPr>
                <w:b/>
                <w:sz w:val="22"/>
                <w:szCs w:val="22"/>
              </w:rPr>
              <w:t>committee members</w:t>
            </w:r>
            <w:r w:rsidRPr="0010646E">
              <w:rPr>
                <w:sz w:val="22"/>
                <w:szCs w:val="22"/>
              </w:rPr>
              <w:t>, and when they meet.</w:t>
            </w:r>
          </w:p>
          <w:p w14:paraId="7BE8B4F5" w14:textId="24D9DA16" w:rsidR="00ED6330" w:rsidRPr="0010646E" w:rsidRDefault="00ED6330" w:rsidP="00ED6330">
            <w:pPr>
              <w:pStyle w:val="ListBullet"/>
              <w:numPr>
                <w:ilvl w:val="0"/>
                <w:numId w:val="0"/>
              </w:numPr>
              <w:spacing w:before="0"/>
              <w:rPr>
                <w:sz w:val="22"/>
                <w:szCs w:val="22"/>
              </w:rPr>
            </w:pPr>
          </w:p>
        </w:tc>
      </w:tr>
      <w:tr w:rsidR="00ED6330" w:rsidRPr="007F3692" w14:paraId="5329314B" w14:textId="77777777" w:rsidTr="00B55E94">
        <w:tc>
          <w:tcPr>
            <w:tcW w:w="9501" w:type="dxa"/>
          </w:tcPr>
          <w:p w14:paraId="2A00F772" w14:textId="5E234D17" w:rsidR="00ED6330" w:rsidRDefault="00ED6330" w:rsidP="00FD5DF7">
            <w:pPr>
              <w:pStyle w:val="ListBullet"/>
              <w:numPr>
                <w:ilvl w:val="0"/>
                <w:numId w:val="0"/>
              </w:numPr>
              <w:spacing w:before="0"/>
              <w:rPr>
                <w:b/>
                <w:sz w:val="22"/>
                <w:szCs w:val="22"/>
              </w:rPr>
            </w:pPr>
            <w:r w:rsidRPr="0010646E">
              <w:rPr>
                <w:sz w:val="22"/>
                <w:szCs w:val="22"/>
              </w:rPr>
              <w:t xml:space="preserve">Find out the name of your </w:t>
            </w:r>
            <w:r w:rsidRPr="0010646E">
              <w:rPr>
                <w:b/>
                <w:sz w:val="22"/>
                <w:szCs w:val="22"/>
              </w:rPr>
              <w:t>organiser</w:t>
            </w:r>
            <w:r>
              <w:rPr>
                <w:b/>
                <w:sz w:val="22"/>
                <w:szCs w:val="22"/>
              </w:rPr>
              <w:t>.</w:t>
            </w:r>
          </w:p>
          <w:p w14:paraId="3F54F886" w14:textId="02219A26" w:rsidR="00ED6330" w:rsidRPr="0010646E" w:rsidRDefault="00ED6330" w:rsidP="00FD5DF7">
            <w:pPr>
              <w:pStyle w:val="ListBullet"/>
              <w:numPr>
                <w:ilvl w:val="0"/>
                <w:numId w:val="0"/>
              </w:numPr>
              <w:spacing w:before="0"/>
              <w:rPr>
                <w:sz w:val="22"/>
                <w:szCs w:val="22"/>
              </w:rPr>
            </w:pPr>
          </w:p>
          <w:p w14:paraId="7688F400" w14:textId="77777777" w:rsidR="00ED6330" w:rsidRDefault="00ED6330" w:rsidP="00FD5DF7">
            <w:pPr>
              <w:pStyle w:val="ListBullet"/>
              <w:numPr>
                <w:ilvl w:val="0"/>
                <w:numId w:val="0"/>
              </w:numPr>
              <w:spacing w:before="0"/>
              <w:rPr>
                <w:sz w:val="22"/>
                <w:szCs w:val="22"/>
              </w:rPr>
            </w:pPr>
            <w:r w:rsidRPr="0010646E">
              <w:rPr>
                <w:sz w:val="22"/>
                <w:szCs w:val="22"/>
              </w:rPr>
              <w:t xml:space="preserve">Find out the name of your </w:t>
            </w:r>
            <w:r w:rsidRPr="0010646E">
              <w:rPr>
                <w:b/>
                <w:sz w:val="22"/>
                <w:szCs w:val="22"/>
              </w:rPr>
              <w:t>negotiations officer</w:t>
            </w:r>
            <w:r w:rsidRPr="0010646E">
              <w:rPr>
                <w:sz w:val="22"/>
                <w:szCs w:val="22"/>
              </w:rPr>
              <w:t>.</w:t>
            </w:r>
          </w:p>
          <w:p w14:paraId="39CEF210" w14:textId="21CAA782" w:rsidR="00FD5DF7" w:rsidRPr="0010646E" w:rsidRDefault="00FD5DF7" w:rsidP="00FD5DF7">
            <w:pPr>
              <w:pStyle w:val="ListBullet"/>
              <w:numPr>
                <w:ilvl w:val="0"/>
                <w:numId w:val="0"/>
              </w:numPr>
              <w:spacing w:before="0"/>
              <w:rPr>
                <w:sz w:val="22"/>
                <w:szCs w:val="22"/>
              </w:rPr>
            </w:pPr>
          </w:p>
        </w:tc>
      </w:tr>
      <w:tr w:rsidR="00ED6330" w:rsidRPr="007F3692" w14:paraId="4B8DBCD8" w14:textId="77777777" w:rsidTr="00B55E94">
        <w:tc>
          <w:tcPr>
            <w:tcW w:w="9501" w:type="dxa"/>
          </w:tcPr>
          <w:p w14:paraId="6E54F025" w14:textId="5ACA34E6" w:rsidR="00ED6330" w:rsidRPr="0010646E" w:rsidRDefault="00ED6330" w:rsidP="00A86682">
            <w:pPr>
              <w:spacing w:before="60" w:after="60"/>
              <w:rPr>
                <w:sz w:val="22"/>
                <w:szCs w:val="22"/>
              </w:rPr>
            </w:pPr>
            <w:r w:rsidRPr="0010646E">
              <w:rPr>
                <w:sz w:val="22"/>
                <w:szCs w:val="22"/>
              </w:rPr>
              <w:t xml:space="preserve">Sign up to the </w:t>
            </w:r>
            <w:r>
              <w:rPr>
                <w:sz w:val="22"/>
                <w:szCs w:val="22"/>
              </w:rPr>
              <w:t>Bectu</w:t>
            </w:r>
            <w:r w:rsidRPr="0010646E">
              <w:rPr>
                <w:sz w:val="22"/>
                <w:szCs w:val="22"/>
              </w:rPr>
              <w:t xml:space="preserve"> website and view your branch’s electronic communications.</w:t>
            </w:r>
          </w:p>
        </w:tc>
      </w:tr>
      <w:tr w:rsidR="00ED6330" w:rsidRPr="007F3692" w14:paraId="12953AF6" w14:textId="77777777" w:rsidTr="00B55E94">
        <w:trPr>
          <w:trHeight w:val="851"/>
        </w:trPr>
        <w:tc>
          <w:tcPr>
            <w:tcW w:w="9501" w:type="dxa"/>
          </w:tcPr>
          <w:p w14:paraId="1792789F" w14:textId="77777777" w:rsidR="00ED6330" w:rsidRDefault="00ED6330" w:rsidP="00ED6330">
            <w:pPr>
              <w:spacing w:before="0"/>
              <w:rPr>
                <w:sz w:val="22"/>
                <w:szCs w:val="22"/>
              </w:rPr>
            </w:pPr>
            <w:r w:rsidRPr="0010646E">
              <w:rPr>
                <w:sz w:val="22"/>
                <w:szCs w:val="22"/>
              </w:rPr>
              <w:t>How could you improve how your branch is organised?</w:t>
            </w:r>
          </w:p>
          <w:p w14:paraId="692A308B" w14:textId="77777777" w:rsidR="00ED6330" w:rsidRPr="0010646E" w:rsidRDefault="00ED6330" w:rsidP="00ED6330">
            <w:pPr>
              <w:spacing w:before="0"/>
              <w:rPr>
                <w:sz w:val="22"/>
                <w:szCs w:val="22"/>
              </w:rPr>
            </w:pPr>
          </w:p>
        </w:tc>
      </w:tr>
      <w:tr w:rsidR="005F4CFE" w:rsidRPr="007F3692" w14:paraId="2F4B46B5" w14:textId="77777777" w:rsidTr="00B55E94">
        <w:trPr>
          <w:trHeight w:val="851"/>
        </w:trPr>
        <w:tc>
          <w:tcPr>
            <w:tcW w:w="9501" w:type="dxa"/>
          </w:tcPr>
          <w:p w14:paraId="1CEF9C48" w14:textId="463C95F3" w:rsidR="005F4CFE" w:rsidRPr="0010646E" w:rsidRDefault="005F4CFE" w:rsidP="00ED6330">
            <w:pPr>
              <w:spacing w:before="0"/>
              <w:rPr>
                <w:sz w:val="22"/>
                <w:szCs w:val="22"/>
              </w:rPr>
            </w:pPr>
            <w:r>
              <w:rPr>
                <w:sz w:val="22"/>
                <w:szCs w:val="22"/>
              </w:rPr>
              <w:t>Do you have a branch development plan?</w:t>
            </w:r>
          </w:p>
        </w:tc>
      </w:tr>
      <w:tr w:rsidR="00ED6330" w:rsidRPr="007F3692" w14:paraId="278BB0BE" w14:textId="77777777" w:rsidTr="00B55E94">
        <w:trPr>
          <w:trHeight w:val="851"/>
        </w:trPr>
        <w:tc>
          <w:tcPr>
            <w:tcW w:w="9501" w:type="dxa"/>
          </w:tcPr>
          <w:p w14:paraId="0203A984" w14:textId="77777777" w:rsidR="00ED6330" w:rsidRDefault="00ED6330" w:rsidP="00ED6330">
            <w:pPr>
              <w:spacing w:before="0"/>
              <w:rPr>
                <w:sz w:val="22"/>
                <w:szCs w:val="22"/>
              </w:rPr>
            </w:pPr>
            <w:r w:rsidRPr="0010646E">
              <w:rPr>
                <w:sz w:val="22"/>
                <w:szCs w:val="22"/>
              </w:rPr>
              <w:t>After attending this course, what will you stop doing?</w:t>
            </w:r>
          </w:p>
          <w:p w14:paraId="618ADEA1" w14:textId="77777777" w:rsidR="00ED6330" w:rsidRPr="0010646E" w:rsidRDefault="00ED6330" w:rsidP="00ED6330">
            <w:pPr>
              <w:spacing w:before="0"/>
              <w:rPr>
                <w:sz w:val="22"/>
                <w:szCs w:val="22"/>
              </w:rPr>
            </w:pPr>
          </w:p>
        </w:tc>
      </w:tr>
      <w:tr w:rsidR="00ED6330" w:rsidRPr="007F3692" w14:paraId="571E9614" w14:textId="77777777" w:rsidTr="00B55E94">
        <w:trPr>
          <w:trHeight w:val="851"/>
        </w:trPr>
        <w:tc>
          <w:tcPr>
            <w:tcW w:w="9501" w:type="dxa"/>
          </w:tcPr>
          <w:p w14:paraId="350822DE" w14:textId="77777777" w:rsidR="00ED6330" w:rsidRDefault="00ED6330" w:rsidP="00ED6330">
            <w:pPr>
              <w:spacing w:before="0"/>
              <w:rPr>
                <w:sz w:val="22"/>
                <w:szCs w:val="22"/>
              </w:rPr>
            </w:pPr>
            <w:r w:rsidRPr="0010646E">
              <w:rPr>
                <w:sz w:val="22"/>
                <w:szCs w:val="22"/>
              </w:rPr>
              <w:t>After attending this course, what will you continue to do?</w:t>
            </w:r>
          </w:p>
          <w:p w14:paraId="142E812F" w14:textId="77777777" w:rsidR="00ED6330" w:rsidRPr="0010646E" w:rsidRDefault="00ED6330" w:rsidP="00ED6330">
            <w:pPr>
              <w:spacing w:before="0"/>
              <w:rPr>
                <w:sz w:val="22"/>
                <w:szCs w:val="22"/>
              </w:rPr>
            </w:pPr>
          </w:p>
        </w:tc>
      </w:tr>
      <w:tr w:rsidR="00ED6330" w:rsidRPr="007F3692" w14:paraId="609A6E5E" w14:textId="77777777" w:rsidTr="00B55E94">
        <w:tc>
          <w:tcPr>
            <w:tcW w:w="9501" w:type="dxa"/>
          </w:tcPr>
          <w:p w14:paraId="4B706B56" w14:textId="77777777" w:rsidR="00ED6330" w:rsidRPr="0010646E" w:rsidRDefault="00ED6330" w:rsidP="00ED6330">
            <w:pPr>
              <w:spacing w:before="0"/>
              <w:rPr>
                <w:sz w:val="22"/>
                <w:szCs w:val="22"/>
              </w:rPr>
            </w:pPr>
            <w:r w:rsidRPr="0010646E">
              <w:rPr>
                <w:sz w:val="22"/>
                <w:szCs w:val="22"/>
              </w:rPr>
              <w:t>Based on your new knowledge, what three practical things will you do?</w:t>
            </w:r>
          </w:p>
          <w:p w14:paraId="32D29590" w14:textId="77777777" w:rsidR="00ED6330" w:rsidRPr="0010646E" w:rsidRDefault="00ED6330" w:rsidP="00ED6330">
            <w:pPr>
              <w:spacing w:before="60"/>
              <w:rPr>
                <w:sz w:val="22"/>
                <w:szCs w:val="22"/>
              </w:rPr>
            </w:pPr>
            <w:r w:rsidRPr="0010646E">
              <w:rPr>
                <w:sz w:val="22"/>
                <w:szCs w:val="22"/>
              </w:rPr>
              <w:t>1.</w:t>
            </w:r>
          </w:p>
          <w:p w14:paraId="53C08E8D" w14:textId="77777777" w:rsidR="00ED6330" w:rsidRPr="0010646E" w:rsidRDefault="00ED6330" w:rsidP="00ED6330">
            <w:pPr>
              <w:spacing w:before="60"/>
              <w:rPr>
                <w:sz w:val="22"/>
                <w:szCs w:val="22"/>
              </w:rPr>
            </w:pPr>
            <w:r w:rsidRPr="0010646E">
              <w:rPr>
                <w:sz w:val="22"/>
                <w:szCs w:val="22"/>
              </w:rPr>
              <w:t>2.</w:t>
            </w:r>
          </w:p>
          <w:p w14:paraId="1D299DE0" w14:textId="77777777" w:rsidR="00ED6330" w:rsidRPr="0010646E" w:rsidRDefault="00ED6330" w:rsidP="00ED6330">
            <w:pPr>
              <w:spacing w:before="60"/>
              <w:rPr>
                <w:sz w:val="22"/>
                <w:szCs w:val="22"/>
              </w:rPr>
            </w:pPr>
            <w:r w:rsidRPr="0010646E">
              <w:rPr>
                <w:sz w:val="22"/>
                <w:szCs w:val="22"/>
              </w:rPr>
              <w:t>3.</w:t>
            </w:r>
          </w:p>
        </w:tc>
      </w:tr>
    </w:tbl>
    <w:p w14:paraId="5C4E0CBA" w14:textId="77777777" w:rsidR="00ED6330" w:rsidRPr="004115A9" w:rsidRDefault="00ED6330" w:rsidP="00ED6330">
      <w:pPr>
        <w:pStyle w:val="Footer"/>
        <w:rPr>
          <w:color w:val="1E998F"/>
          <w:sz w:val="18"/>
          <w:szCs w:val="18"/>
        </w:rPr>
      </w:pPr>
      <w:r w:rsidRPr="004115A9">
        <w:rPr>
          <w:color w:val="1E998F"/>
          <w:sz w:val="18"/>
          <w:szCs w:val="18"/>
        </w:rPr>
        <w:t>Training: Organisers’ follow-up</w:t>
      </w:r>
    </w:p>
    <w:p w14:paraId="15DDD8DC" w14:textId="77BBC480" w:rsidR="00DF3D6E" w:rsidRDefault="00DF3D6E" w:rsidP="003272B9">
      <w:pPr>
        <w:pStyle w:val="Heading2"/>
      </w:pPr>
      <w:bookmarkStart w:id="67" w:name="_Toc204741666"/>
      <w:r>
        <w:lastRenderedPageBreak/>
        <w:t xml:space="preserve">Appendix 1: How do you get </w:t>
      </w:r>
      <w:r w:rsidR="00726300">
        <w:t>Bectu</w:t>
      </w:r>
      <w:r>
        <w:t xml:space="preserve"> to do something in your branch?</w:t>
      </w:r>
      <w:bookmarkEnd w:id="67"/>
      <w:r>
        <w:t xml:space="preserve"> </w:t>
      </w:r>
    </w:p>
    <w:p w14:paraId="7AD5359A" w14:textId="77777777" w:rsidR="00DF3D6E" w:rsidRDefault="00DF3D6E" w:rsidP="00DF3D6E">
      <w:r>
        <w:t xml:space="preserve">There are specific ways of carrying out discussions and decision making at formal meetings. These are designed to safeguard members’ rights, be ‘legal’ within the rules and transparent so members can see what is happening and why. Some of the procedural terms include: </w:t>
      </w:r>
    </w:p>
    <w:p w14:paraId="6076524C" w14:textId="77777777" w:rsidR="00DF3D6E" w:rsidRDefault="00DF3D6E" w:rsidP="00DF3D6E">
      <w:r>
        <w:t xml:space="preserve">Motion - a proposal (usually written down) put forward for discussion by at least two people, the mover and the seconder. This is how members can submit items for discussion and decisions at formal meetings. A ‘motion’ that is voted on and carried is called a ‘resolution’. </w:t>
      </w:r>
    </w:p>
    <w:p w14:paraId="36402977" w14:textId="77777777" w:rsidR="00DF3D6E" w:rsidRDefault="00DF3D6E" w:rsidP="00DF3D6E">
      <w:r>
        <w:t>A motion:</w:t>
      </w:r>
    </w:p>
    <w:p w14:paraId="56839DBC" w14:textId="77777777" w:rsidR="00DF3D6E" w:rsidRDefault="00DF3D6E" w:rsidP="00BA3B8A">
      <w:pPr>
        <w:pStyle w:val="ListBullet"/>
      </w:pPr>
      <w:r>
        <w:t>identifies an issue or problem</w:t>
      </w:r>
    </w:p>
    <w:p w14:paraId="12471788" w14:textId="77777777" w:rsidR="00DF3D6E" w:rsidRDefault="00DF3D6E" w:rsidP="00BA3B8A">
      <w:pPr>
        <w:pStyle w:val="ListBullet"/>
      </w:pPr>
      <w:r>
        <w:t>describes an action to be taken</w:t>
      </w:r>
    </w:p>
    <w:p w14:paraId="4C5E74E7" w14:textId="77777777" w:rsidR="00DF3D6E" w:rsidRDefault="00DF3D6E" w:rsidP="00BA3B8A">
      <w:pPr>
        <w:pStyle w:val="ListBullet"/>
      </w:pPr>
      <w:r>
        <w:t>identifies the people who are being asked to take the action (a conference, SEC, branch committee, etc).</w:t>
      </w:r>
    </w:p>
    <w:p w14:paraId="5EB79A1B" w14:textId="77777777" w:rsidR="00DF3D6E" w:rsidRDefault="00DF3D6E" w:rsidP="00DF3D6E">
      <w:r>
        <w:t>A motion to a meeting should observe the following guidelines:</w:t>
      </w:r>
    </w:p>
    <w:p w14:paraId="449FF5FE" w14:textId="77777777" w:rsidR="00DF3D6E" w:rsidRDefault="00DF3D6E" w:rsidP="00DF3D6E">
      <w:r>
        <w:t>Preferably it should be notified to the branch secretary in advance of the meeting at which it is to be discussed. This should be in good time to be made known to members of the branch (or shop) so that they can attend the meeting.</w:t>
      </w:r>
    </w:p>
    <w:p w14:paraId="47ACF899" w14:textId="77777777" w:rsidR="00DF3D6E" w:rsidRDefault="00DF3D6E" w:rsidP="00DF3D6E">
      <w:r>
        <w:t>The motion should be addressed to the person or body that has the power to de</w:t>
      </w:r>
      <w:r w:rsidR="005E09E1">
        <w:t>liver the request (</w:t>
      </w:r>
      <w:proofErr w:type="spellStart"/>
      <w:r w:rsidR="005E09E1">
        <w:t>eg</w:t>
      </w:r>
      <w:proofErr w:type="spellEnd"/>
      <w:r>
        <w:t xml:space="preserve"> the NEC)</w:t>
      </w:r>
    </w:p>
    <w:p w14:paraId="51C9F1ED" w14:textId="77777777" w:rsidR="00DF3D6E" w:rsidRDefault="00DF3D6E" w:rsidP="00DF3D6E">
      <w:r>
        <w:t>The motion should be no more than one or two paragraphs long.</w:t>
      </w:r>
    </w:p>
    <w:p w14:paraId="4B5303F6" w14:textId="77777777" w:rsidR="00DF3D6E" w:rsidRDefault="00DF3D6E" w:rsidP="00DF3D6E">
      <w:r>
        <w:t>The motion should briefly explain the subject matter and context/reason for its submission.</w:t>
      </w:r>
    </w:p>
    <w:p w14:paraId="4ACBDFAA" w14:textId="77777777" w:rsidR="00DF3D6E" w:rsidRDefault="00DF3D6E" w:rsidP="00DF3D6E">
      <w:r>
        <w:t>It should end with a request for something to be done (provision of information, industrial action or change policy etc.)</w:t>
      </w:r>
    </w:p>
    <w:p w14:paraId="0A505ACC" w14:textId="77777777" w:rsidR="00DF3D6E" w:rsidRDefault="00DF3D6E" w:rsidP="00DF3D6E">
      <w:r>
        <w:t>Each motion should only deal with one subject/request</w:t>
      </w:r>
    </w:p>
    <w:p w14:paraId="47B7F603" w14:textId="77777777" w:rsidR="00DF3D6E" w:rsidRDefault="00DF3D6E" w:rsidP="00DF3D6E">
      <w:r>
        <w:t>Examples of local policy-making motions:</w:t>
      </w:r>
    </w:p>
    <w:p w14:paraId="7765A9E0" w14:textId="77777777" w:rsidR="00DF3D6E" w:rsidRPr="00DC4346" w:rsidRDefault="00DF3D6E" w:rsidP="00DF3D6E">
      <w:pPr>
        <w:rPr>
          <w:i/>
        </w:rPr>
      </w:pPr>
      <w:r w:rsidRPr="00DC4346">
        <w:rPr>
          <w:i/>
        </w:rPr>
        <w:t>In the light of complaints about a culture of bullying and harassment, we call on the branch committee to carry out a survey of members</w:t>
      </w:r>
      <w:r w:rsidR="0073354D">
        <w:rPr>
          <w:i/>
        </w:rPr>
        <w:t>.</w:t>
      </w:r>
    </w:p>
    <w:p w14:paraId="1232FFF2" w14:textId="77777777" w:rsidR="00DF3D6E" w:rsidRPr="00DC4346" w:rsidRDefault="00DF3D6E" w:rsidP="00DF3D6E">
      <w:pPr>
        <w:rPr>
          <w:i/>
        </w:rPr>
      </w:pPr>
      <w:r w:rsidRPr="00DC4346">
        <w:rPr>
          <w:i/>
        </w:rPr>
        <w:t xml:space="preserve">Given the </w:t>
      </w:r>
      <w:r w:rsidR="0073354D">
        <w:rPr>
          <w:i/>
        </w:rPr>
        <w:t xml:space="preserve">installation of </w:t>
      </w:r>
      <w:r w:rsidRPr="00DC4346">
        <w:rPr>
          <w:i/>
        </w:rPr>
        <w:t>new technical equipment</w:t>
      </w:r>
      <w:r w:rsidR="0073354D">
        <w:rPr>
          <w:i/>
        </w:rPr>
        <w:t>,</w:t>
      </w:r>
      <w:r w:rsidRPr="00DC4346">
        <w:rPr>
          <w:i/>
        </w:rPr>
        <w:t xml:space="preserve"> we call on the safety reps to press for new risk assessments</w:t>
      </w:r>
      <w:r w:rsidR="0073354D">
        <w:rPr>
          <w:i/>
        </w:rPr>
        <w:t xml:space="preserve"> to be carried out.</w:t>
      </w:r>
    </w:p>
    <w:p w14:paraId="4991AD45" w14:textId="77777777" w:rsidR="00DF3D6E" w:rsidRPr="00DC4346" w:rsidRDefault="00DF3D6E" w:rsidP="00DF3D6E">
      <w:pPr>
        <w:rPr>
          <w:i/>
        </w:rPr>
      </w:pPr>
      <w:r w:rsidRPr="00DC4346">
        <w:rPr>
          <w:i/>
        </w:rPr>
        <w:t>While supporting the appointment of apprentices</w:t>
      </w:r>
      <w:r w:rsidR="0073354D">
        <w:rPr>
          <w:i/>
        </w:rPr>
        <w:t>,</w:t>
      </w:r>
      <w:r w:rsidRPr="00DC4346">
        <w:rPr>
          <w:i/>
        </w:rPr>
        <w:t xml:space="preserve"> we must negotiate a code of practice to make sure they are not exploited </w:t>
      </w:r>
      <w:r w:rsidR="0073354D">
        <w:rPr>
          <w:i/>
        </w:rPr>
        <w:t>or</w:t>
      </w:r>
      <w:r w:rsidRPr="00DC4346">
        <w:rPr>
          <w:i/>
        </w:rPr>
        <w:t xml:space="preserve"> used to undermine existing jobs. We call on the branch committee to negotiate such an agreement.</w:t>
      </w:r>
    </w:p>
    <w:p w14:paraId="74B11F68" w14:textId="77777777" w:rsidR="003272B9" w:rsidRDefault="00DF3D6E" w:rsidP="005E09E1">
      <w:r>
        <w:t>See Appendix 2 for more advice on writing a motion.</w:t>
      </w:r>
    </w:p>
    <w:p w14:paraId="362E52BA" w14:textId="1AE1928C" w:rsidR="00DF3D6E" w:rsidRPr="008E6887" w:rsidRDefault="00DF3D6E" w:rsidP="00C41D1C">
      <w:pPr>
        <w:rPr>
          <w:b/>
          <w:bCs/>
          <w:sz w:val="24"/>
          <w:szCs w:val="24"/>
        </w:rPr>
      </w:pPr>
      <w:r w:rsidRPr="008E6887">
        <w:rPr>
          <w:b/>
          <w:bCs/>
          <w:sz w:val="24"/>
          <w:szCs w:val="24"/>
        </w:rPr>
        <w:t>National conference –</w:t>
      </w:r>
      <w:r w:rsidR="00154C6B" w:rsidRPr="008E6887">
        <w:rPr>
          <w:b/>
          <w:bCs/>
          <w:sz w:val="24"/>
          <w:szCs w:val="24"/>
        </w:rPr>
        <w:t xml:space="preserve"> making or changing</w:t>
      </w:r>
      <w:r w:rsidRPr="008E6887">
        <w:rPr>
          <w:b/>
          <w:bCs/>
          <w:sz w:val="24"/>
          <w:szCs w:val="24"/>
        </w:rPr>
        <w:t xml:space="preserve"> </w:t>
      </w:r>
      <w:r w:rsidR="00726300" w:rsidRPr="008E6887">
        <w:rPr>
          <w:b/>
          <w:bCs/>
          <w:sz w:val="24"/>
          <w:szCs w:val="24"/>
        </w:rPr>
        <w:t>Bectu</w:t>
      </w:r>
      <w:r w:rsidRPr="008E6887">
        <w:rPr>
          <w:b/>
          <w:bCs/>
          <w:sz w:val="24"/>
          <w:szCs w:val="24"/>
        </w:rPr>
        <w:t xml:space="preserve"> policies</w:t>
      </w:r>
    </w:p>
    <w:p w14:paraId="2A287733" w14:textId="08B6456B" w:rsidR="00DF3D6E" w:rsidRDefault="00DF3D6E" w:rsidP="00DF3D6E">
      <w:r>
        <w:t xml:space="preserve">The purpose of </w:t>
      </w:r>
      <w:r w:rsidR="00726300">
        <w:t>Bectu</w:t>
      </w:r>
      <w:r>
        <w:t xml:space="preserve">’s biennial national conference is to formulate policy, approve the annual report and statement of accounts, consider rule changes, and elect the standing orders committee (SOC). It is usually held in May or June and lasts for two-and-a-half days. </w:t>
      </w:r>
    </w:p>
    <w:p w14:paraId="6D7199E5" w14:textId="1A1B310B" w:rsidR="00DF3D6E" w:rsidRDefault="00DF3D6E" w:rsidP="00DF3D6E">
      <w:r>
        <w:t xml:space="preserve">All branches with more than 20 members are entitled to submit motions to conference, send delegates and make nominations for the SOC and Trades Union Congress delegates. The basis of conference representation is laid down in </w:t>
      </w:r>
      <w:r w:rsidR="00726300">
        <w:t>Bectu</w:t>
      </w:r>
      <w:r>
        <w:t xml:space="preserve">’s rules. </w:t>
      </w:r>
    </w:p>
    <w:p w14:paraId="3A29D323" w14:textId="77777777" w:rsidR="00DF3D6E" w:rsidRDefault="003272B9" w:rsidP="004C1EE1">
      <w:pPr>
        <w:pStyle w:val="Heading2"/>
      </w:pPr>
      <w:r>
        <w:br w:type="page"/>
      </w:r>
      <w:bookmarkStart w:id="68" w:name="_Toc204741667"/>
      <w:r w:rsidR="00DF3D6E">
        <w:lastRenderedPageBreak/>
        <w:t>Appendix 2: How to write conference motion</w:t>
      </w:r>
      <w:bookmarkEnd w:id="68"/>
    </w:p>
    <w:p w14:paraId="7195C3BF" w14:textId="77777777" w:rsidR="00DF3D6E" w:rsidRDefault="00DF3D6E" w:rsidP="00DF3D6E">
      <w:r>
        <w:t>Whether you’re a seasoned conference delegate or new to the democratic process, the union’s standing orders committee is the ultimate arbiter of whether a conference motion is up to scratch.</w:t>
      </w:r>
    </w:p>
    <w:p w14:paraId="19837505" w14:textId="77777777" w:rsidR="00DF3D6E" w:rsidRDefault="00DF3D6E" w:rsidP="00DF3D6E">
      <w:r>
        <w:t xml:space="preserve">MOTIONS – without them, conference would be a silent, empty hall and the union wouldn’t have any policies. Get it right and you can help shape the union’s policy. Get it wrong and the opportunity will be lost! </w:t>
      </w:r>
    </w:p>
    <w:p w14:paraId="632CF364" w14:textId="77777777" w:rsidR="00DF3D6E" w:rsidRDefault="00DF3D6E" w:rsidP="00DF3D6E">
      <w:r>
        <w:t xml:space="preserve">Motions should follow a format designed to make it as clear as possible what you/your branch want the union to do. Vague words will be seized on by the standing orders committee (SOC), who will consign your motion to conference oblivion. </w:t>
      </w:r>
    </w:p>
    <w:p w14:paraId="4E823478" w14:textId="77777777" w:rsidR="00DF3D6E" w:rsidRDefault="00DF3D6E" w:rsidP="00DF3D6E">
      <w:r>
        <w:t xml:space="preserve">Your motion must be in order </w:t>
      </w:r>
      <w:proofErr w:type="spellStart"/>
      <w:r>
        <w:t>ie</w:t>
      </w:r>
      <w:proofErr w:type="spellEnd"/>
      <w:r>
        <w:t>, addressed to the</w:t>
      </w:r>
      <w:r>
        <w:rPr>
          <w:rFonts w:ascii="MS Mincho" w:eastAsia="MS Mincho" w:hAnsi="MS Mincho" w:cs="MS Mincho"/>
        </w:rPr>
        <w:t> </w:t>
      </w:r>
      <w:r>
        <w:t>right body – in this instance, national conference and</w:t>
      </w:r>
      <w:r>
        <w:rPr>
          <w:rFonts w:ascii="MS Mincho" w:eastAsia="MS Mincho" w:hAnsi="MS Mincho" w:cs="MS Mincho"/>
        </w:rPr>
        <w:t> </w:t>
      </w:r>
      <w:r>
        <w:t xml:space="preserve">the national executive committee. Anything addressed to sector or branch conference will be ruled out of order because seeking to instruct anyone other than the relevant body is an instruction that cannot be acted on. </w:t>
      </w:r>
    </w:p>
    <w:p w14:paraId="7423C412" w14:textId="77777777" w:rsidR="00DF3D6E" w:rsidRDefault="00DF3D6E" w:rsidP="00DF3D6E">
      <w:r>
        <w:t xml:space="preserve">Generally, your motion will be made up of three parts: facts; opinions and arguments; and instructions or actions. </w:t>
      </w:r>
    </w:p>
    <w:p w14:paraId="1B25D6A2" w14:textId="77777777" w:rsidR="00DF3D6E" w:rsidRDefault="00DF3D6E" w:rsidP="00DF3D6E">
      <w:r>
        <w:t xml:space="preserve">So, taking these key elements, a motion might begin by setting out what the issue is and who it is addressed to: ‘This conference notes with concern the impact of long hours working on individuals, families and communities.’ </w:t>
      </w:r>
    </w:p>
    <w:p w14:paraId="15A7D481" w14:textId="77777777" w:rsidR="00DF3D6E" w:rsidRDefault="00DF3D6E" w:rsidP="00DF3D6E">
      <w:r>
        <w:t xml:space="preserve">Next come the opinions and arguments contained in the motion that you hope will gain the support of other branches, the NEC and ultimately conference delegates. </w:t>
      </w:r>
    </w:p>
    <w:p w14:paraId="62900F8F" w14:textId="77777777" w:rsidR="00DF3D6E" w:rsidRDefault="00DF3D6E" w:rsidP="00DF3D6E">
      <w:r>
        <w:t>You might add: ‘Conference questions the true value obtained by excessive working hours. This may have more to do with the expectations of employers rather than productivity.’</w:t>
      </w:r>
      <w:r>
        <w:rPr>
          <w:rFonts w:ascii="MS Mincho" w:eastAsia="MS Mincho" w:hAnsi="MS Mincho" w:cs="MS Mincho"/>
        </w:rPr>
        <w:t> </w:t>
      </w:r>
      <w:r>
        <w:t xml:space="preserve">After this you will need to spell out an instruction as to what you want done about it, with practical actions, timescales and so on. </w:t>
      </w:r>
    </w:p>
    <w:p w14:paraId="4BB1D1B7" w14:textId="77777777" w:rsidR="00DF3D6E" w:rsidRDefault="00DF3D6E" w:rsidP="00DF3D6E">
      <w:r>
        <w:t xml:space="preserve">It might read: ‘This conference instructs the national executive committee to work with whichever bodies it deems appropriate to highlight address the issues of long hours working.’ </w:t>
      </w:r>
    </w:p>
    <w:p w14:paraId="7FC7417A" w14:textId="77777777" w:rsidR="00DF3D6E" w:rsidRDefault="00DF3D6E" w:rsidP="00DF3D6E">
      <w:r>
        <w:t xml:space="preserve">Other things to consider when drafting a motion include: </w:t>
      </w:r>
    </w:p>
    <w:p w14:paraId="1A27EA05" w14:textId="77777777" w:rsidR="00DF3D6E" w:rsidRDefault="00DF3D6E" w:rsidP="00BA3B8A">
      <w:pPr>
        <w:pStyle w:val="ListBullet"/>
      </w:pPr>
      <w:r>
        <w:t>avoid jargon or the use of acronyms without first spelling them out. You want people to support your motions, so don’t baffle them with terms they will not understand</w:t>
      </w:r>
      <w:r w:rsidRPr="00924AA1">
        <w:rPr>
          <w:rFonts w:ascii="MS Mincho" w:eastAsia="MS Mincho" w:hAnsi="MS Mincho" w:cs="MS Mincho"/>
        </w:rPr>
        <w:t> </w:t>
      </w:r>
    </w:p>
    <w:p w14:paraId="08498FAC" w14:textId="77777777" w:rsidR="00DF3D6E" w:rsidRDefault="00DF3D6E" w:rsidP="00BA3B8A">
      <w:pPr>
        <w:pStyle w:val="ListBullet"/>
      </w:pPr>
      <w:r>
        <w:t>keep it clear, simple and make sure it is not too long</w:t>
      </w:r>
      <w:r w:rsidRPr="00924AA1">
        <w:rPr>
          <w:rFonts w:ascii="MS Mincho" w:eastAsia="MS Mincho" w:hAnsi="MS Mincho" w:cs="MS Mincho"/>
        </w:rPr>
        <w:t> </w:t>
      </w:r>
    </w:p>
    <w:p w14:paraId="09196266" w14:textId="77777777" w:rsidR="00DF3D6E" w:rsidRDefault="00DF3D6E" w:rsidP="00BA3B8A">
      <w:pPr>
        <w:pStyle w:val="ListBullet"/>
      </w:pPr>
      <w:r>
        <w:t xml:space="preserve">make sure that the action you are calling for is not already policy, or recently agreed as policy, otherwise the SOC will highlight it as </w:t>
      </w:r>
      <w:proofErr w:type="gramStart"/>
      <w:r>
        <w:t>such</w:t>
      </w:r>
      <w:proofErr w:type="gramEnd"/>
      <w:r>
        <w:t xml:space="preserve"> and it won’t be debated</w:t>
      </w:r>
      <w:r w:rsidRPr="00924AA1">
        <w:rPr>
          <w:rFonts w:ascii="MS Mincho" w:eastAsia="MS Mincho" w:hAnsi="MS Mincho" w:cs="MS Mincho"/>
        </w:rPr>
        <w:t> </w:t>
      </w:r>
    </w:p>
    <w:p w14:paraId="2DE09D47" w14:textId="77777777" w:rsidR="00DF3D6E" w:rsidRDefault="00DF3D6E" w:rsidP="00BA3B8A">
      <w:pPr>
        <w:pStyle w:val="ListBullet"/>
      </w:pPr>
      <w:r>
        <w:t xml:space="preserve">make sure your motion is not so specific that it can be ruled out of order on grounds of sectional interest and therefore more suitable for one of the union’s sector or group conferences. </w:t>
      </w:r>
    </w:p>
    <w:p w14:paraId="1CFE6571" w14:textId="77777777" w:rsidR="00DF3D6E" w:rsidRDefault="00DF3D6E" w:rsidP="00DF3D6E">
      <w:r>
        <w:t xml:space="preserve">Motions are grouped into sections and ranked to take into account the time available for debate in each section. The most relevant, clearest, precise and </w:t>
      </w:r>
      <w:proofErr w:type="gramStart"/>
      <w:r>
        <w:t>logically-argued</w:t>
      </w:r>
      <w:proofErr w:type="gramEnd"/>
      <w:r>
        <w:t xml:space="preserve"> motions will be in the top half of the agenda. </w:t>
      </w:r>
    </w:p>
    <w:p w14:paraId="66865FD0" w14:textId="77777777" w:rsidR="00DF3D6E" w:rsidRDefault="00DF3D6E" w:rsidP="00DF3D6E">
      <w:r>
        <w:t xml:space="preserve">If you bear these guidelines in mind when framing your motion, you might succeed in ensuring it is placed at the top of the relevant section in the agenda. If </w:t>
      </w:r>
      <w:proofErr w:type="gramStart"/>
      <w:r>
        <w:t>not</w:t>
      </w:r>
      <w:proofErr w:type="gramEnd"/>
      <w:r>
        <w:t xml:space="preserve"> the procedural guillotine will </w:t>
      </w:r>
      <w:proofErr w:type="gramStart"/>
      <w:r>
        <w:t>fall</w:t>
      </w:r>
      <w:proofErr w:type="gramEnd"/>
      <w:r>
        <w:t xml:space="preserve"> and your motion will not be taken. </w:t>
      </w:r>
    </w:p>
    <w:p w14:paraId="4C169E81" w14:textId="77777777" w:rsidR="00DF3D6E" w:rsidRDefault="00DF3D6E" w:rsidP="00DF3D6E">
      <w:r>
        <w:t> </w:t>
      </w:r>
    </w:p>
    <w:p w14:paraId="1ACBA2F1" w14:textId="77777777" w:rsidR="003272B9" w:rsidRDefault="003272B9">
      <w:pPr>
        <w:spacing w:before="0" w:after="180" w:line="280" w:lineRule="exact"/>
      </w:pPr>
      <w:r>
        <w:br w:type="page"/>
      </w:r>
    </w:p>
    <w:p w14:paraId="1136B67E" w14:textId="77777777" w:rsidR="00DF3D6E" w:rsidRDefault="005B794C" w:rsidP="00C502BE">
      <w:pPr>
        <w:pStyle w:val="Heading2"/>
      </w:pPr>
      <w:bookmarkStart w:id="69" w:name="_Toc204741668"/>
      <w:r>
        <w:lastRenderedPageBreak/>
        <w:t>Appendix 3</w:t>
      </w:r>
      <w:r w:rsidR="00DF3D6E">
        <w:t>: Data protection</w:t>
      </w:r>
      <w:bookmarkEnd w:id="69"/>
    </w:p>
    <w:p w14:paraId="7B03C96D" w14:textId="2706AC83" w:rsidR="00DF3D6E" w:rsidRDefault="00726300" w:rsidP="00DF3D6E">
      <w:r>
        <w:t>Bectu</w:t>
      </w:r>
      <w:r w:rsidR="00DF3D6E">
        <w:t xml:space="preserve"> </w:t>
      </w:r>
      <w:r w:rsidR="00C26B8B">
        <w:t xml:space="preserve">is covered by </w:t>
      </w:r>
      <w:r w:rsidR="00DF3D6E">
        <w:t>the Data Protection</w:t>
      </w:r>
      <w:r w:rsidR="002D18EB">
        <w:t>, Privacy</w:t>
      </w:r>
      <w:r w:rsidR="0030422B">
        <w:t xml:space="preserve"> and Electronic communications (amendments etc) (EU Exit)</w:t>
      </w:r>
      <w:r w:rsidR="00DF3D6E">
        <w:t xml:space="preserve"> Regulations. Here are some guidelines for reps drawn up by the union’s compliance officer.</w:t>
      </w:r>
    </w:p>
    <w:p w14:paraId="5B5349A4" w14:textId="77777777" w:rsidR="00DF3D6E" w:rsidRDefault="00C502BE" w:rsidP="00DF3D6E">
      <w:r>
        <w:t>T</w:t>
      </w:r>
      <w:r w:rsidR="00DF3D6E">
        <w:t>he EU data protection regulations came into force on 25 May 2018. While these are underpinned by the D</w:t>
      </w:r>
      <w:r w:rsidR="00C26B8B">
        <w:t xml:space="preserve">ata </w:t>
      </w:r>
      <w:r w:rsidR="00DF3D6E">
        <w:t>P</w:t>
      </w:r>
      <w:r w:rsidR="00C26B8B">
        <w:t xml:space="preserve">rotection </w:t>
      </w:r>
      <w:r w:rsidR="00DF3D6E">
        <w:t>A</w:t>
      </w:r>
      <w:r w:rsidR="00C26B8B">
        <w:t>ct 20</w:t>
      </w:r>
      <w:r w:rsidR="00DF3D6E">
        <w:t xml:space="preserve">18, they introduce a new suite of rights and enhance existing ones. </w:t>
      </w:r>
    </w:p>
    <w:p w14:paraId="253CF9E9" w14:textId="77777777" w:rsidR="00DF3D6E" w:rsidRPr="003952E8" w:rsidRDefault="00DF3D6E" w:rsidP="00DF3D6E">
      <w:pPr>
        <w:rPr>
          <w:b/>
        </w:rPr>
      </w:pPr>
      <w:r w:rsidRPr="003952E8">
        <w:rPr>
          <w:b/>
        </w:rPr>
        <w:t>Enhanced rights</w:t>
      </w:r>
    </w:p>
    <w:p w14:paraId="2F4C379D" w14:textId="77777777" w:rsidR="00DF3D6E" w:rsidRDefault="00DF3D6E" w:rsidP="00BA3B8A">
      <w:pPr>
        <w:pStyle w:val="ListBullet"/>
      </w:pPr>
      <w:r>
        <w:t xml:space="preserve">right of access (right to request access to personal information, </w:t>
      </w:r>
      <w:proofErr w:type="spellStart"/>
      <w:r>
        <w:t>eg</w:t>
      </w:r>
      <w:proofErr w:type="spellEnd"/>
      <w:r>
        <w:t xml:space="preserve"> D</w:t>
      </w:r>
      <w:r w:rsidR="00C26B8B">
        <w:t xml:space="preserve">ata </w:t>
      </w:r>
      <w:r>
        <w:t>S</w:t>
      </w:r>
      <w:r w:rsidR="00C26B8B">
        <w:t xml:space="preserve">ubject </w:t>
      </w:r>
      <w:r>
        <w:t>A</w:t>
      </w:r>
      <w:r w:rsidR="00C26B8B">
        <w:t xml:space="preserve">ccess </w:t>
      </w:r>
      <w:r>
        <w:t>R</w:t>
      </w:r>
      <w:r w:rsidR="00C26B8B">
        <w:t>equest</w:t>
      </w:r>
      <w:r>
        <w:t>)</w:t>
      </w:r>
    </w:p>
    <w:p w14:paraId="19FE3EF4" w14:textId="77777777" w:rsidR="00DF3D6E" w:rsidRDefault="00DF3D6E" w:rsidP="00BA3B8A">
      <w:pPr>
        <w:pStyle w:val="ListBullet"/>
      </w:pPr>
      <w:r>
        <w:t>right of rectification (right to request correction of incomplete or inaccurate personal information)</w:t>
      </w:r>
    </w:p>
    <w:p w14:paraId="49C1E3F7" w14:textId="77777777" w:rsidR="00DF3D6E" w:rsidRPr="003952E8" w:rsidRDefault="00DF3D6E" w:rsidP="00DF3D6E">
      <w:pPr>
        <w:rPr>
          <w:b/>
        </w:rPr>
      </w:pPr>
      <w:r w:rsidRPr="003952E8">
        <w:rPr>
          <w:b/>
        </w:rPr>
        <w:t>New rights</w:t>
      </w:r>
    </w:p>
    <w:p w14:paraId="2E5365F4" w14:textId="77777777" w:rsidR="00DF3D6E" w:rsidRDefault="00DF3D6E" w:rsidP="00BA3B8A">
      <w:pPr>
        <w:pStyle w:val="ListBullet"/>
      </w:pPr>
      <w:r>
        <w:t>right to portability – allows individuals to obtain and reuse personal data for their own purposes across different services</w:t>
      </w:r>
    </w:p>
    <w:p w14:paraId="507B18B5" w14:textId="77777777" w:rsidR="00DF3D6E" w:rsidRDefault="00DF3D6E" w:rsidP="00BA3B8A">
      <w:pPr>
        <w:pStyle w:val="ListBullet"/>
      </w:pPr>
      <w:r>
        <w:t>right to be informed – providing people with clear and concise information about what we do with their data</w:t>
      </w:r>
    </w:p>
    <w:p w14:paraId="1D6FB425" w14:textId="77777777" w:rsidR="00DF3D6E" w:rsidRDefault="00DF3D6E" w:rsidP="00BA3B8A">
      <w:pPr>
        <w:pStyle w:val="ListBullet"/>
      </w:pPr>
      <w:r>
        <w:t>right to erasure (the ‘right to be forgotten’).</w:t>
      </w:r>
    </w:p>
    <w:p w14:paraId="615EA17E" w14:textId="77777777" w:rsidR="00DF3D6E" w:rsidRDefault="00DF3D6E" w:rsidP="00DF3D6E">
      <w:r>
        <w:t>You can find more information</w:t>
      </w:r>
      <w:r w:rsidR="003952E8">
        <w:t xml:space="preserve"> in our briefing </w:t>
      </w:r>
      <w:r>
        <w:t xml:space="preserve">– https://library.prospect.org.uk/id/2016/01617 </w:t>
      </w:r>
    </w:p>
    <w:p w14:paraId="06664581" w14:textId="7F2F0005" w:rsidR="00DF3D6E" w:rsidRDefault="006C7E43" w:rsidP="00DF3D6E">
      <w:r>
        <w:t>Here’s</w:t>
      </w:r>
      <w:r w:rsidR="00DF3D6E">
        <w:t xml:space="preserve"> a list of </w:t>
      </w:r>
      <w:r w:rsidR="00FD5FED">
        <w:t>common-sense</w:t>
      </w:r>
      <w:r w:rsidR="00DF3D6E">
        <w:t xml:space="preserve"> dos and don’ts </w:t>
      </w:r>
      <w:r>
        <w:t>to ensure you comply</w:t>
      </w:r>
      <w:r w:rsidR="00DF3D6E">
        <w:t xml:space="preserve"> with data protection legislation</w:t>
      </w:r>
    </w:p>
    <w:p w14:paraId="1C851A77" w14:textId="77777777" w:rsidR="00DF3D6E" w:rsidRPr="003952E8" w:rsidRDefault="00DF3D6E" w:rsidP="00DF3D6E">
      <w:pPr>
        <w:rPr>
          <w:b/>
        </w:rPr>
      </w:pPr>
      <w:r w:rsidRPr="003952E8">
        <w:rPr>
          <w:b/>
        </w:rPr>
        <w:t>DO:</w:t>
      </w:r>
    </w:p>
    <w:p w14:paraId="39550E57" w14:textId="77777777" w:rsidR="00DF3D6E" w:rsidRDefault="00DF3D6E" w:rsidP="00BA3B8A">
      <w:pPr>
        <w:pStyle w:val="ListBullet"/>
      </w:pPr>
      <w:r>
        <w:t xml:space="preserve">mark all correspondence, electronic or otherwise, as private and confidential </w:t>
      </w:r>
    </w:p>
    <w:p w14:paraId="0F13E18C" w14:textId="77777777" w:rsidR="00DF3D6E" w:rsidRDefault="00DF3D6E" w:rsidP="00BA3B8A">
      <w:pPr>
        <w:pStyle w:val="ListBullet"/>
      </w:pPr>
      <w:r>
        <w:t xml:space="preserve">be aware that the Act applies to paper files, information held electronically, records of telephone conversations, audiotapes, photographs and social networking media (Facebook, twitter, LinkedIn etc) </w:t>
      </w:r>
    </w:p>
    <w:p w14:paraId="08C06558" w14:textId="77777777" w:rsidR="00DF3D6E" w:rsidRDefault="00DF3D6E" w:rsidP="00BA3B8A">
      <w:pPr>
        <w:pStyle w:val="ListBullet"/>
      </w:pPr>
      <w:r>
        <w:t>think of personal data held about individuals as though it were held about you</w:t>
      </w:r>
    </w:p>
    <w:p w14:paraId="57FC9E42" w14:textId="77777777" w:rsidR="00DF3D6E" w:rsidRDefault="00DF3D6E" w:rsidP="00BA3B8A">
      <w:pPr>
        <w:pStyle w:val="ListBullet"/>
      </w:pPr>
      <w:r>
        <w:t>tell people you hold personal data about them and tell them why you need to do so (fair processing). Be open with people about information held about them</w:t>
      </w:r>
    </w:p>
    <w:p w14:paraId="11503A26" w14:textId="77777777" w:rsidR="00DF3D6E" w:rsidRDefault="00DF3D6E" w:rsidP="00BA3B8A">
      <w:pPr>
        <w:pStyle w:val="ListBullet"/>
      </w:pPr>
      <w:r>
        <w:t>be open with people about information held about them</w:t>
      </w:r>
    </w:p>
    <w:p w14:paraId="4DD3740F" w14:textId="77777777" w:rsidR="00DF3D6E" w:rsidRDefault="00DF3D6E" w:rsidP="00BA3B8A">
      <w:pPr>
        <w:pStyle w:val="ListBullet"/>
      </w:pPr>
      <w:r>
        <w:t>respect confidentiality and the rights of the member</w:t>
      </w:r>
    </w:p>
    <w:p w14:paraId="44183C64" w14:textId="77777777" w:rsidR="00DF3D6E" w:rsidRDefault="00DF3D6E" w:rsidP="00BA3B8A">
      <w:pPr>
        <w:pStyle w:val="ListBullet"/>
      </w:pPr>
      <w:r>
        <w:t>review personal data in on-going cases from time to time and at least annually</w:t>
      </w:r>
    </w:p>
    <w:p w14:paraId="70D1931B" w14:textId="77777777" w:rsidR="00DF3D6E" w:rsidRDefault="00DF3D6E" w:rsidP="00BA3B8A">
      <w:pPr>
        <w:pStyle w:val="ListBullet"/>
      </w:pPr>
      <w:r>
        <w:t>ensure all personal data is disposed of as confidential waste</w:t>
      </w:r>
    </w:p>
    <w:p w14:paraId="3305574A" w14:textId="77777777" w:rsidR="00DF3D6E" w:rsidRDefault="00DF3D6E" w:rsidP="00BA3B8A">
      <w:pPr>
        <w:pStyle w:val="ListBullet"/>
      </w:pPr>
      <w:r>
        <w:t>when writing reports, minutes etc, bear in mind that the member has a right to see information relating to them; even deleted emails may be retrieved and revealed to those about whom they are written</w:t>
      </w:r>
    </w:p>
    <w:p w14:paraId="6EF27BAF" w14:textId="681A0400" w:rsidR="00DF3D6E" w:rsidRDefault="00DF3D6E" w:rsidP="00BA3B8A">
      <w:pPr>
        <w:pStyle w:val="ListBullet"/>
      </w:pPr>
      <w:r>
        <w:t xml:space="preserve">refer all requests for access to a </w:t>
      </w:r>
      <w:r w:rsidR="00726300">
        <w:t>Bectu</w:t>
      </w:r>
      <w:r>
        <w:t xml:space="preserve"> full-time official</w:t>
      </w:r>
    </w:p>
    <w:p w14:paraId="677FE58D" w14:textId="453279FC" w:rsidR="00DF3D6E" w:rsidRDefault="00DF3D6E" w:rsidP="00BA3B8A">
      <w:pPr>
        <w:pStyle w:val="ListBullet"/>
      </w:pPr>
      <w:r>
        <w:t xml:space="preserve">familiarise yourself with </w:t>
      </w:r>
      <w:r w:rsidR="00726300">
        <w:t>Bectu</w:t>
      </w:r>
      <w:r>
        <w:t>’s data destruction policy (reproduced overleaf).</w:t>
      </w:r>
    </w:p>
    <w:p w14:paraId="30965187" w14:textId="77777777" w:rsidR="00DF3D6E" w:rsidRPr="003952E8" w:rsidRDefault="00DF3D6E" w:rsidP="00DF3D6E">
      <w:pPr>
        <w:rPr>
          <w:b/>
        </w:rPr>
      </w:pPr>
      <w:r w:rsidRPr="003952E8">
        <w:rPr>
          <w:b/>
        </w:rPr>
        <w:t>DON'T:</w:t>
      </w:r>
    </w:p>
    <w:p w14:paraId="11C272D3" w14:textId="77777777" w:rsidR="00DF3D6E" w:rsidRDefault="00DF3D6E" w:rsidP="00BA3B8A">
      <w:pPr>
        <w:pStyle w:val="ListBullet"/>
      </w:pPr>
      <w:r>
        <w:t>worry about the complexities of the Act - the Data Protection principles are simple</w:t>
      </w:r>
    </w:p>
    <w:p w14:paraId="6BBBC6C4" w14:textId="77777777" w:rsidR="00DF3D6E" w:rsidRDefault="00DF3D6E" w:rsidP="00BA3B8A">
      <w:pPr>
        <w:pStyle w:val="ListBullet"/>
      </w:pPr>
      <w:r>
        <w:t xml:space="preserve">reveal personal data to third parties without the data subject's permission or justification </w:t>
      </w:r>
    </w:p>
    <w:p w14:paraId="1DC53D4C" w14:textId="77777777" w:rsidR="00DF3D6E" w:rsidRDefault="00DF3D6E" w:rsidP="00BA3B8A">
      <w:pPr>
        <w:pStyle w:val="ListBullet"/>
      </w:pPr>
      <w:r>
        <w:t>disclose any personal data over the telephone</w:t>
      </w:r>
    </w:p>
    <w:p w14:paraId="32CD5C42" w14:textId="77777777" w:rsidR="00DF3D6E" w:rsidRDefault="00DF3D6E" w:rsidP="00BA3B8A">
      <w:pPr>
        <w:pStyle w:val="ListBullet"/>
      </w:pPr>
      <w:r>
        <w:t>put personal data about a member on the Internet without his/her permission</w:t>
      </w:r>
    </w:p>
    <w:p w14:paraId="0B592D0B" w14:textId="5CF10696" w:rsidR="00DF3D6E" w:rsidRDefault="00DF3D6E" w:rsidP="00BA3B8A">
      <w:pPr>
        <w:pStyle w:val="ListBullet"/>
      </w:pPr>
      <w:r>
        <w:t xml:space="preserve">send personal data outside the European Economic Area (EEA) without taking advice from </w:t>
      </w:r>
      <w:r w:rsidR="00726300">
        <w:t>Bectu</w:t>
      </w:r>
    </w:p>
    <w:p w14:paraId="7721A309" w14:textId="77777777" w:rsidR="00DF3D6E" w:rsidRDefault="00DF3D6E" w:rsidP="00BA3B8A">
      <w:pPr>
        <w:pStyle w:val="ListBullet"/>
      </w:pPr>
      <w:r>
        <w:t>leave personal data insecure in any way, whether it is physical files or information held electronically</w:t>
      </w:r>
    </w:p>
    <w:p w14:paraId="60787845" w14:textId="77777777" w:rsidR="00DF3D6E" w:rsidRDefault="00DF3D6E" w:rsidP="00BA3B8A">
      <w:pPr>
        <w:pStyle w:val="ListBullet"/>
      </w:pPr>
      <w:r>
        <w:t>take personal data home without ensuring that it can be securely stored</w:t>
      </w:r>
    </w:p>
    <w:p w14:paraId="08AACD68" w14:textId="77777777" w:rsidR="00DF3D6E" w:rsidRDefault="00DF3D6E" w:rsidP="00BA3B8A">
      <w:pPr>
        <w:pStyle w:val="ListBullet"/>
      </w:pPr>
      <w:r>
        <w:lastRenderedPageBreak/>
        <w:t>use personal data held for one purpose for a different purpose without permission from the member.</w:t>
      </w:r>
    </w:p>
    <w:p w14:paraId="7FD86477" w14:textId="1C51AEB0" w:rsidR="00DF3D6E" w:rsidRPr="003952E8" w:rsidRDefault="00726300" w:rsidP="00DF3D6E">
      <w:pPr>
        <w:rPr>
          <w:b/>
        </w:rPr>
      </w:pPr>
      <w:r>
        <w:rPr>
          <w:b/>
        </w:rPr>
        <w:t>Bectu</w:t>
      </w:r>
      <w:r w:rsidR="00DF3D6E" w:rsidRPr="003952E8">
        <w:rPr>
          <w:b/>
        </w:rPr>
        <w:t>’s data destruction policy</w:t>
      </w:r>
    </w:p>
    <w:p w14:paraId="2B93344D" w14:textId="77777777" w:rsidR="00DF3D6E" w:rsidRDefault="00DF3D6E" w:rsidP="00DF3D6E">
      <w:r>
        <w:t>Destroy closed case files after:</w:t>
      </w:r>
    </w:p>
    <w:p w14:paraId="494A263E" w14:textId="77777777" w:rsidR="00DF3D6E" w:rsidRDefault="00DF3D6E" w:rsidP="00BA3B8A">
      <w:pPr>
        <w:pStyle w:val="ListBullet"/>
      </w:pPr>
      <w:r>
        <w:t>six years – equal pay cases</w:t>
      </w:r>
    </w:p>
    <w:p w14:paraId="3CAA022C" w14:textId="77777777" w:rsidR="00DF3D6E" w:rsidRDefault="00DF3D6E" w:rsidP="00BA3B8A">
      <w:pPr>
        <w:pStyle w:val="ListBullet"/>
      </w:pPr>
      <w:r>
        <w:t>seven years – employment related cases</w:t>
      </w:r>
    </w:p>
    <w:p w14:paraId="6122302B" w14:textId="77777777" w:rsidR="00DF3D6E" w:rsidRDefault="00DF3D6E" w:rsidP="00BA3B8A">
      <w:pPr>
        <w:pStyle w:val="ListBullet"/>
      </w:pPr>
      <w:r>
        <w:t>seven years – personal injury cases</w:t>
      </w:r>
    </w:p>
    <w:p w14:paraId="779EC7D2" w14:textId="77777777" w:rsidR="00DF3D6E" w:rsidRDefault="00DF3D6E" w:rsidP="00BA3B8A">
      <w:pPr>
        <w:pStyle w:val="ListBullet"/>
      </w:pPr>
      <w:r>
        <w:t>12 years – industrial disease.</w:t>
      </w:r>
    </w:p>
    <w:p w14:paraId="2164BA34" w14:textId="239DD7D1" w:rsidR="00DF3D6E" w:rsidRDefault="00DF3D6E" w:rsidP="00DF3D6E">
      <w:r>
        <w:t xml:space="preserve">If you no longer handle cases, you must pass all files to your </w:t>
      </w:r>
      <w:r w:rsidR="00726300">
        <w:t>Bectu</w:t>
      </w:r>
      <w:r>
        <w:t xml:space="preserve"> full-time official. </w:t>
      </w:r>
    </w:p>
    <w:p w14:paraId="30481A8F" w14:textId="77777777" w:rsidR="00DF3D6E" w:rsidRDefault="00DF3D6E" w:rsidP="00DF3D6E"/>
    <w:p w14:paraId="592FA63B" w14:textId="77777777" w:rsidR="001E5181" w:rsidRDefault="001E5181">
      <w:pPr>
        <w:spacing w:before="0" w:after="180" w:line="280" w:lineRule="exact"/>
        <w:rPr>
          <w:b/>
          <w:kern w:val="32"/>
          <w:sz w:val="32"/>
          <w:szCs w:val="22"/>
          <w:lang w:eastAsia="en-US"/>
        </w:rPr>
      </w:pPr>
      <w:r>
        <w:br w:type="page"/>
      </w:r>
    </w:p>
    <w:p w14:paraId="5FC2F551" w14:textId="77777777" w:rsidR="00FD6F8C" w:rsidRDefault="00FD6F8C" w:rsidP="00FD6F8C">
      <w:pPr>
        <w:pStyle w:val="Heading2"/>
      </w:pPr>
      <w:bookmarkStart w:id="70" w:name="_Toc92376466"/>
      <w:bookmarkStart w:id="71" w:name="_Toc204741669"/>
      <w:r>
        <w:lastRenderedPageBreak/>
        <w:t xml:space="preserve">Appendix 4: Updating members using </w:t>
      </w:r>
      <w:bookmarkEnd w:id="70"/>
      <w:r>
        <w:t>Movement</w:t>
      </w:r>
      <w:bookmarkEnd w:id="71"/>
    </w:p>
    <w:p w14:paraId="554A0FA6" w14:textId="77777777" w:rsidR="00FD6F8C" w:rsidRPr="00302015" w:rsidRDefault="00FD6F8C" w:rsidP="00FD6F8C">
      <w:pPr>
        <w:rPr>
          <w:b/>
          <w:bCs/>
          <w:lang w:eastAsia="en-US"/>
        </w:rPr>
      </w:pPr>
      <w:r w:rsidRPr="00302015">
        <w:rPr>
          <w:b/>
          <w:bCs/>
          <w:lang w:eastAsia="en-US"/>
        </w:rPr>
        <w:t>Movement is the new bulk email sending tool for staff and reps at Bectu.</w:t>
      </w:r>
    </w:p>
    <w:p w14:paraId="15472A60" w14:textId="77777777" w:rsidR="00FD6F8C" w:rsidRDefault="00FD6F8C" w:rsidP="00FD6F8C">
      <w:pPr>
        <w:rPr>
          <w:lang w:eastAsia="en-US"/>
        </w:rPr>
      </w:pPr>
      <w:r w:rsidRPr="00713CE7">
        <w:rPr>
          <w:lang w:eastAsia="en-US"/>
        </w:rPr>
        <w:t>The simple online platform makes it easy to manage outbound email with your members. At present, we use Movement for email, but not its phone or text campaign functionality</w:t>
      </w:r>
      <w:r>
        <w:rPr>
          <w:lang w:eastAsia="en-US"/>
        </w:rPr>
        <w:t>.</w:t>
      </w:r>
    </w:p>
    <w:p w14:paraId="66315AE5" w14:textId="77777777" w:rsidR="00FD6F8C" w:rsidRDefault="00FD6F8C" w:rsidP="00FD6F8C">
      <w:pPr>
        <w:rPr>
          <w:lang w:eastAsia="en-US"/>
        </w:rPr>
      </w:pPr>
      <w:r w:rsidRPr="00302015">
        <w:rPr>
          <w:lang w:eastAsia="en-US"/>
        </w:rPr>
        <w:t xml:space="preserve">To login to Movement visit: </w:t>
      </w:r>
      <w:hyperlink r:id="rId49" w:history="1">
        <w:r w:rsidRPr="00302015">
          <w:rPr>
            <w:rStyle w:val="Hyperlink"/>
            <w:lang w:eastAsia="en-US"/>
          </w:rPr>
          <w:t>https://prospect.v2.ringround.io/users/sign_in</w:t>
        </w:r>
      </w:hyperlink>
      <w:r w:rsidRPr="00302015">
        <w:rPr>
          <w:lang w:eastAsia="en-US"/>
        </w:rPr>
        <w:t xml:space="preserve">. Your login email will always match the primary email on your membership record. It can take up to two weeks for a rep with the required permissions to be assigned access to Movement. Please email </w:t>
      </w:r>
      <w:hyperlink r:id="rId50" w:history="1">
        <w:r w:rsidRPr="00353A71">
          <w:rPr>
            <w:rStyle w:val="Hyperlink"/>
            <w:lang w:eastAsia="en-US"/>
          </w:rPr>
          <w:t>movement.support@prospect.org.uk</w:t>
        </w:r>
      </w:hyperlink>
      <w:r w:rsidRPr="00302015">
        <w:rPr>
          <w:lang w:eastAsia="en-US"/>
        </w:rPr>
        <w:t xml:space="preserve"> if a rep requires immediate access.</w:t>
      </w:r>
    </w:p>
    <w:p w14:paraId="0E7901F9" w14:textId="77777777" w:rsidR="00FD6F8C" w:rsidRDefault="00FD6F8C" w:rsidP="00FD6F8C">
      <w:pPr>
        <w:rPr>
          <w:lang w:eastAsia="en-US"/>
        </w:rPr>
      </w:pPr>
      <w:r w:rsidRPr="00872CC8">
        <w:rPr>
          <w:noProof/>
          <w:lang w:eastAsia="en-US"/>
        </w:rPr>
        <w:drawing>
          <wp:inline distT="0" distB="0" distL="0" distR="0" wp14:anchorId="05552A2E" wp14:editId="2F3FCA27">
            <wp:extent cx="6082030" cy="857250"/>
            <wp:effectExtent l="0" t="0" r="0" b="0"/>
            <wp:docPr id="947750439" name="Picture 1" descr="A close 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750439" name="Picture 1" descr="A close up of a document&#10;&#10;Description automatically generated"/>
                    <pic:cNvPicPr/>
                  </pic:nvPicPr>
                  <pic:blipFill rotWithShape="1">
                    <a:blip r:embed="rId51"/>
                    <a:srcRect t="12343" b="75750"/>
                    <a:stretch/>
                  </pic:blipFill>
                  <pic:spPr bwMode="auto">
                    <a:xfrm>
                      <a:off x="0" y="0"/>
                      <a:ext cx="6083613" cy="857473"/>
                    </a:xfrm>
                    <a:prstGeom prst="rect">
                      <a:avLst/>
                    </a:prstGeom>
                    <a:ln>
                      <a:noFill/>
                    </a:ln>
                    <a:extLst>
                      <a:ext uri="{53640926-AAD7-44D8-BBD7-CCE9431645EC}">
                        <a14:shadowObscured xmlns:a14="http://schemas.microsoft.com/office/drawing/2010/main"/>
                      </a:ext>
                    </a:extLst>
                  </pic:spPr>
                </pic:pic>
              </a:graphicData>
            </a:graphic>
          </wp:inline>
        </w:drawing>
      </w:r>
    </w:p>
    <w:p w14:paraId="534D6DD2" w14:textId="77777777" w:rsidR="00FD6F8C" w:rsidRDefault="00FD6F8C" w:rsidP="00FD6F8C">
      <w:pPr>
        <w:rPr>
          <w:lang w:eastAsia="en-US"/>
        </w:rPr>
      </w:pPr>
    </w:p>
    <w:p w14:paraId="5C7AEC40" w14:textId="77777777" w:rsidR="00FD6F8C" w:rsidRDefault="00FD6F8C" w:rsidP="00FD6F8C">
      <w:pPr>
        <w:rPr>
          <w:lang w:eastAsia="en-US"/>
        </w:rPr>
      </w:pPr>
      <w:r>
        <w:rPr>
          <w:lang w:eastAsia="en-US"/>
        </w:rPr>
        <w:t>Movement allows you to not only send bulk emails GDPR compliantly to branch members but to make specific email lists to store and send another email quickly to those emails.</w:t>
      </w:r>
    </w:p>
    <w:p w14:paraId="72C640B8" w14:textId="77777777" w:rsidR="00FD6F8C" w:rsidRDefault="00FD6F8C" w:rsidP="00FD6F8C">
      <w:pPr>
        <w:rPr>
          <w:lang w:eastAsia="en-US"/>
        </w:rPr>
      </w:pPr>
      <w:r>
        <w:rPr>
          <w:lang w:eastAsia="en-US"/>
        </w:rPr>
        <w:t>It also can report how many of those emails have been opened.</w:t>
      </w:r>
    </w:p>
    <w:p w14:paraId="3AADBB25" w14:textId="77777777" w:rsidR="00FD6F8C" w:rsidRPr="00A07795" w:rsidRDefault="00FD6F8C" w:rsidP="00FD6F8C">
      <w:pPr>
        <w:rPr>
          <w:lang w:eastAsia="en-US"/>
        </w:rPr>
      </w:pPr>
      <w:r>
        <w:rPr>
          <w:lang w:eastAsia="en-US"/>
        </w:rPr>
        <w:t xml:space="preserve">There is a reps guide to download for reps in the useful resources for this course at </w:t>
      </w:r>
      <w:hyperlink r:id="rId52" w:history="1">
        <w:r w:rsidRPr="0045477E">
          <w:rPr>
            <w:rStyle w:val="Hyperlink"/>
            <w:lang w:eastAsia="en-US"/>
          </w:rPr>
          <w:t>Course resources – Bectu | Bectu</w:t>
        </w:r>
      </w:hyperlink>
    </w:p>
    <w:p w14:paraId="35F14E49" w14:textId="77777777" w:rsidR="00FD6F8C" w:rsidRPr="00872CC8" w:rsidRDefault="00FD6F8C" w:rsidP="00FD6F8C">
      <w:pPr>
        <w:rPr>
          <w:lang w:eastAsia="en-US"/>
        </w:rPr>
      </w:pPr>
    </w:p>
    <w:p w14:paraId="44D57907" w14:textId="77777777" w:rsidR="00FD6F8C" w:rsidRDefault="00FD6F8C">
      <w:pPr>
        <w:spacing w:before="0" w:after="180" w:line="280" w:lineRule="exact"/>
        <w:rPr>
          <w:b/>
          <w:kern w:val="32"/>
          <w:sz w:val="32"/>
          <w:szCs w:val="22"/>
          <w:lang w:eastAsia="en-US"/>
        </w:rPr>
      </w:pPr>
      <w:r>
        <w:br w:type="page"/>
      </w:r>
    </w:p>
    <w:p w14:paraId="14090DD0" w14:textId="31487C4E" w:rsidR="001C7DA3" w:rsidRDefault="001C7DA3" w:rsidP="001C7DA3">
      <w:pPr>
        <w:pStyle w:val="Heading2"/>
      </w:pPr>
      <w:bookmarkStart w:id="72" w:name="_Toc204741670"/>
      <w:r>
        <w:lastRenderedPageBreak/>
        <w:t xml:space="preserve">Appendix </w:t>
      </w:r>
      <w:r w:rsidR="004C37AF">
        <w:t>5</w:t>
      </w:r>
      <w:r>
        <w:t>: Useful links</w:t>
      </w:r>
      <w:bookmarkEnd w:id="72"/>
    </w:p>
    <w:p w14:paraId="3A639903" w14:textId="77777777" w:rsidR="001C7DA3" w:rsidRDefault="001C7DA3" w:rsidP="001C7DA3"/>
    <w:p w14:paraId="01B78520" w14:textId="77777777" w:rsidR="00967B95" w:rsidRPr="000B7F23" w:rsidRDefault="00967B95" w:rsidP="00967B95">
      <w:pPr>
        <w:rPr>
          <w:b/>
        </w:rPr>
      </w:pPr>
      <w:r w:rsidRPr="000B7F23">
        <w:rPr>
          <w:b/>
        </w:rPr>
        <w:t>Prospect</w:t>
      </w:r>
    </w:p>
    <w:p w14:paraId="787AC1B6" w14:textId="77777777" w:rsidR="00967B95" w:rsidRDefault="00967B95" w:rsidP="00967B95">
      <w:r>
        <w:t xml:space="preserve">Prospect rep’s handbook – </w:t>
      </w:r>
      <w:hyperlink r:id="rId53">
        <w:r w:rsidRPr="1EC51A3F">
          <w:rPr>
            <w:rStyle w:val="Hyperlink"/>
          </w:rPr>
          <w:t>https://library.prospect.org.uk/download/2009/00650</w:t>
        </w:r>
      </w:hyperlink>
    </w:p>
    <w:p w14:paraId="3DEE985D" w14:textId="030839D4" w:rsidR="3E76EBC5" w:rsidRDefault="3E76EBC5" w:rsidP="1EC51A3F">
      <w:pPr>
        <w:rPr>
          <w:rFonts w:eastAsia="Arial"/>
          <w:color w:val="000000" w:themeColor="text1"/>
        </w:rPr>
      </w:pPr>
      <w:r w:rsidRPr="1EC51A3F">
        <w:rPr>
          <w:rFonts w:eastAsia="Arial"/>
          <w:color w:val="000000" w:themeColor="text1"/>
        </w:rPr>
        <w:t xml:space="preserve">A leaflet setting out our legal team’s successes between November 2023 and November 2024 - </w:t>
      </w:r>
    </w:p>
    <w:p w14:paraId="503C6FB9" w14:textId="2208015B" w:rsidR="3E76EBC5" w:rsidRDefault="3E76EBC5" w:rsidP="1EC51A3F">
      <w:pPr>
        <w:spacing w:before="0"/>
        <w:rPr>
          <w:rFonts w:eastAsia="Arial"/>
          <w:color w:val="000000" w:themeColor="text1"/>
        </w:rPr>
      </w:pPr>
      <w:hyperlink r:id="rId54">
        <w:r w:rsidRPr="1EC51A3F">
          <w:rPr>
            <w:rStyle w:val="Hyperlink"/>
            <w:rFonts w:eastAsia="Arial"/>
          </w:rPr>
          <w:t>https://union.prospect.org.uk/resource/a-year-with-prospect-legal-october-2024.html</w:t>
        </w:r>
      </w:hyperlink>
      <w:r w:rsidRPr="1EC51A3F">
        <w:rPr>
          <w:rFonts w:eastAsia="Arial"/>
          <w:color w:val="000000" w:themeColor="text1"/>
        </w:rPr>
        <w:t xml:space="preserve"> </w:t>
      </w:r>
    </w:p>
    <w:p w14:paraId="1D2E67B1" w14:textId="3F3F4F0E" w:rsidR="1EC51A3F" w:rsidRDefault="1EC51A3F" w:rsidP="1EC51A3F">
      <w:pPr>
        <w:spacing w:before="0"/>
        <w:rPr>
          <w:rFonts w:eastAsia="Arial"/>
          <w:color w:val="000000" w:themeColor="text1"/>
        </w:rPr>
      </w:pPr>
    </w:p>
    <w:p w14:paraId="6AE9AC5C" w14:textId="57E88826" w:rsidR="3E76EBC5" w:rsidRDefault="3E76EBC5" w:rsidP="1EC51A3F">
      <w:pPr>
        <w:spacing w:before="0"/>
      </w:pPr>
      <w:r w:rsidRPr="1EC51A3F">
        <w:rPr>
          <w:rFonts w:eastAsia="Arial"/>
          <w:color w:val="000000" w:themeColor="text1"/>
        </w:rPr>
        <w:t xml:space="preserve">Contact the LegalLine on </w:t>
      </w:r>
      <w:r w:rsidRPr="1EC51A3F">
        <w:rPr>
          <w:rFonts w:eastAsia="Arial"/>
          <w:b/>
          <w:bCs/>
          <w:color w:val="000000" w:themeColor="text1"/>
        </w:rPr>
        <w:t>0800 587 1278</w:t>
      </w:r>
      <w:r w:rsidRPr="1EC51A3F">
        <w:rPr>
          <w:rFonts w:eastAsia="Arial"/>
          <w:color w:val="000000" w:themeColor="text1"/>
        </w:rPr>
        <w:t xml:space="preserve"> for free initial advice covering non-employment legal issues</w:t>
      </w:r>
    </w:p>
    <w:p w14:paraId="1B906989" w14:textId="6D25F091" w:rsidR="1EC51A3F" w:rsidRDefault="1EC51A3F" w:rsidP="1EC51A3F">
      <w:pPr>
        <w:spacing w:before="0"/>
        <w:rPr>
          <w:rFonts w:eastAsia="Arial"/>
          <w:color w:val="000000" w:themeColor="text1"/>
        </w:rPr>
      </w:pPr>
    </w:p>
    <w:p w14:paraId="6ACECD58" w14:textId="580B30DA" w:rsidR="00967B95" w:rsidRDefault="00967B95" w:rsidP="00967B95">
      <w:pPr>
        <w:spacing w:before="0"/>
        <w:rPr>
          <w:rFonts w:ascii="Times New Roman" w:eastAsia="Times New Roman" w:hAnsi="Times New Roman" w:cs="Times New Roman"/>
          <w:sz w:val="24"/>
          <w:szCs w:val="24"/>
        </w:rPr>
      </w:pPr>
      <w:r>
        <w:t xml:space="preserve">Benefits and services – </w:t>
      </w:r>
      <w:hyperlink r:id="rId55" w:history="1">
        <w:r w:rsidR="00AE3F04" w:rsidRPr="00AE3F04">
          <w:rPr>
            <w:rStyle w:val="Hyperlink"/>
          </w:rPr>
          <w:t>Prospect benefits and services leaflet</w:t>
        </w:r>
      </w:hyperlink>
      <w:r w:rsidR="00AE3F04">
        <w:t xml:space="preserve"> </w:t>
      </w:r>
    </w:p>
    <w:p w14:paraId="1AA88967" w14:textId="77777777" w:rsidR="00967B95" w:rsidRDefault="00967B95" w:rsidP="00967B95">
      <w:r>
        <w:t xml:space="preserve">Logos, templates posters and other resources – </w:t>
      </w:r>
      <w:hyperlink r:id="rId56" w:history="1">
        <w:r w:rsidRPr="001A633D">
          <w:rPr>
            <w:rStyle w:val="Hyperlink"/>
          </w:rPr>
          <w:t>https://prospect.org.uk/ambition/</w:t>
        </w:r>
      </w:hyperlink>
    </w:p>
    <w:p w14:paraId="4EAC0591" w14:textId="362BE1DF" w:rsidR="00967B95" w:rsidRDefault="00967B95" w:rsidP="00967B95">
      <w:pPr>
        <w:rPr>
          <w:rStyle w:val="Hyperlink"/>
        </w:rPr>
      </w:pPr>
      <w:r>
        <w:t xml:space="preserve">Members’ guides </w:t>
      </w:r>
      <w:hyperlink r:id="rId57" w:history="1">
        <w:r w:rsidR="00F346BD" w:rsidRPr="00F346BD">
          <w:rPr>
            <w:rStyle w:val="Hyperlink"/>
          </w:rPr>
          <w:t>Get support | Prospect</w:t>
        </w:r>
      </w:hyperlink>
    </w:p>
    <w:p w14:paraId="63511B3C" w14:textId="77777777" w:rsidR="006E3231" w:rsidRDefault="00FA7B21" w:rsidP="000B7F23">
      <w:r w:rsidRPr="00FA7B21">
        <w:t xml:space="preserve">Recruitment guides - </w:t>
      </w:r>
      <w:hyperlink r:id="rId58" w:history="1">
        <w:r w:rsidR="006E3231" w:rsidRPr="006E3231">
          <w:rPr>
            <w:rStyle w:val="Hyperlink"/>
          </w:rPr>
          <w:t>Pensions and retirement | Prospect</w:t>
        </w:r>
      </w:hyperlink>
    </w:p>
    <w:p w14:paraId="0D7511FF" w14:textId="307067F6" w:rsidR="00CF5772" w:rsidRPr="00A86682" w:rsidRDefault="001D400C" w:rsidP="000B7F23">
      <w:pPr>
        <w:rPr>
          <w:rFonts w:ascii="Calibri" w:hAnsi="Calibri" w:cs="Calibri"/>
          <w:sz w:val="22"/>
          <w:szCs w:val="22"/>
        </w:rPr>
      </w:pPr>
      <w:r w:rsidRPr="001D400C">
        <w:t xml:space="preserve">Branch communications - </w:t>
      </w:r>
      <w:hyperlink r:id="rId59" w:history="1">
        <w:r w:rsidRPr="00D93A8F">
          <w:rPr>
            <w:rStyle w:val="Hyperlink"/>
          </w:rPr>
          <w:t>https://library.prospect.org.uk/id/2020/00919</w:t>
        </w:r>
      </w:hyperlink>
      <w:r>
        <w:rPr>
          <w:rStyle w:val="Hyperlink"/>
        </w:rPr>
        <w:t xml:space="preserve"> </w:t>
      </w:r>
    </w:p>
    <w:p w14:paraId="7035E23D" w14:textId="77777777" w:rsidR="00CF5772" w:rsidRDefault="00CF5772" w:rsidP="00A86682">
      <w:pPr>
        <w:spacing w:before="480"/>
        <w:rPr>
          <w:b/>
        </w:rPr>
      </w:pPr>
      <w:r>
        <w:rPr>
          <w:b/>
        </w:rPr>
        <w:t>Bectu</w:t>
      </w:r>
    </w:p>
    <w:p w14:paraId="3AC471EA" w14:textId="77777777" w:rsidR="00BE5931" w:rsidRDefault="00CF5772" w:rsidP="00CF5772">
      <w:r>
        <w:t xml:space="preserve">Reps area for resources - </w:t>
      </w:r>
      <w:hyperlink r:id="rId60" w:history="1">
        <w:r w:rsidR="00BE5931" w:rsidRPr="00BE5931">
          <w:rPr>
            <w:rStyle w:val="Hyperlink"/>
          </w:rPr>
          <w:t>Reps’ hub | Bectu</w:t>
        </w:r>
      </w:hyperlink>
    </w:p>
    <w:p w14:paraId="38A10A65" w14:textId="073FEF1A" w:rsidR="00CF5772" w:rsidRDefault="00CF5772" w:rsidP="00CF5772">
      <w:r w:rsidRPr="0006639C">
        <w:t xml:space="preserve">Benefits and services leaflet - </w:t>
      </w:r>
      <w:hyperlink r:id="rId61" w:history="1">
        <w:r w:rsidRPr="0006639C">
          <w:rPr>
            <w:rStyle w:val="Hyperlink"/>
            <w:rFonts w:ascii="Helvetica" w:hAnsi="Helvetica"/>
            <w:color w:val="D6006E"/>
          </w:rPr>
          <w:t>www.bectu.org.uk/benefits-services</w:t>
        </w:r>
      </w:hyperlink>
      <w:r w:rsidRPr="0006639C">
        <w:t xml:space="preserve"> </w:t>
      </w:r>
    </w:p>
    <w:p w14:paraId="15E2BE9F" w14:textId="1F4B9886" w:rsidR="00DF4230" w:rsidRDefault="00DF4230" w:rsidP="00CF5772">
      <w:r>
        <w:t>Crea</w:t>
      </w:r>
      <w:r w:rsidR="0089173E">
        <w:t xml:space="preserve">tive toolkit </w:t>
      </w:r>
      <w:r w:rsidR="009B0315">
        <w:t xml:space="preserve">- </w:t>
      </w:r>
      <w:hyperlink r:id="rId62" w:history="1">
        <w:r w:rsidR="009B0315" w:rsidRPr="00E31367">
          <w:rPr>
            <w:rStyle w:val="Hyperlink"/>
          </w:rPr>
          <w:t>https://www.creativetoolkit.org.uk/home</w:t>
        </w:r>
      </w:hyperlink>
      <w:r w:rsidR="0089173E">
        <w:t xml:space="preserve"> </w:t>
      </w:r>
    </w:p>
    <w:p w14:paraId="23F23CA0" w14:textId="12BD1C5E" w:rsidR="009B0315" w:rsidRDefault="009B0315" w:rsidP="00CF5772">
      <w:r>
        <w:t xml:space="preserve">Freelance pages </w:t>
      </w:r>
      <w:hyperlink r:id="rId63" w:history="1">
        <w:r w:rsidRPr="00E31367">
          <w:rPr>
            <w:rStyle w:val="Hyperlink"/>
          </w:rPr>
          <w:t>https://bectu.org.uk/topic/freelancers/</w:t>
        </w:r>
      </w:hyperlink>
      <w:r>
        <w:t xml:space="preserve"> </w:t>
      </w:r>
    </w:p>
    <w:p w14:paraId="3788E663" w14:textId="283B0BFA" w:rsidR="00073AEE" w:rsidRDefault="0031141E" w:rsidP="000B7F23">
      <w:r>
        <w:t xml:space="preserve">Freelance survival guide - </w:t>
      </w:r>
      <w:hyperlink r:id="rId64" w:history="1">
        <w:r w:rsidRPr="00E31367">
          <w:rPr>
            <w:rStyle w:val="Hyperlink"/>
          </w:rPr>
          <w:t>https://members.bectu.org.uk/advice-resources/library/2339</w:t>
        </w:r>
      </w:hyperlink>
      <w:r>
        <w:t xml:space="preserve"> </w:t>
      </w:r>
    </w:p>
    <w:p w14:paraId="6EC99AEC" w14:textId="77777777" w:rsidR="00967B95" w:rsidRPr="000B7F23" w:rsidRDefault="00967B95" w:rsidP="00A86682">
      <w:pPr>
        <w:spacing w:before="480"/>
        <w:rPr>
          <w:b/>
        </w:rPr>
      </w:pPr>
      <w:r w:rsidRPr="000B7F23">
        <w:rPr>
          <w:b/>
        </w:rPr>
        <w:t>TUC</w:t>
      </w:r>
    </w:p>
    <w:p w14:paraId="47493736" w14:textId="77777777" w:rsidR="00967B95" w:rsidRDefault="00967B95" w:rsidP="00967B95">
      <w:r>
        <w:t xml:space="preserve">TUC – </w:t>
      </w:r>
      <w:hyperlink r:id="rId65" w:history="1">
        <w:r w:rsidRPr="00DF68CC">
          <w:rPr>
            <w:rStyle w:val="Hyperlink"/>
          </w:rPr>
          <w:t>www.tuc.org.uk</w:t>
        </w:r>
      </w:hyperlink>
    </w:p>
    <w:p w14:paraId="5ED7E69C" w14:textId="77777777" w:rsidR="00967B95" w:rsidRDefault="00967B95" w:rsidP="00967B95">
      <w:proofErr w:type="spellStart"/>
      <w:r>
        <w:t>Worksmart</w:t>
      </w:r>
      <w:proofErr w:type="spellEnd"/>
      <w:r>
        <w:t xml:space="preserve"> – </w:t>
      </w:r>
      <w:hyperlink r:id="rId66" w:history="1">
        <w:r w:rsidRPr="001A633D">
          <w:rPr>
            <w:rStyle w:val="Hyperlink"/>
          </w:rPr>
          <w:t>https://worksmart.org.uk</w:t>
        </w:r>
      </w:hyperlink>
    </w:p>
    <w:p w14:paraId="1BB6E044" w14:textId="77777777" w:rsidR="00967B95" w:rsidRDefault="00967B95" w:rsidP="00967B95">
      <w:r>
        <w:t xml:space="preserve">Union reps forum – </w:t>
      </w:r>
      <w:hyperlink r:id="rId67" w:history="1">
        <w:r w:rsidRPr="00DF68CC">
          <w:rPr>
            <w:rStyle w:val="Hyperlink"/>
          </w:rPr>
          <w:t>https://unionreps.org.uk</w:t>
        </w:r>
      </w:hyperlink>
    </w:p>
    <w:p w14:paraId="51C65244" w14:textId="77777777" w:rsidR="00967B95" w:rsidRDefault="00967B95" w:rsidP="00967B95">
      <w:r>
        <w:t xml:space="preserve">Health and safety, union effect – see </w:t>
      </w:r>
      <w:hyperlink r:id="rId68" w:history="1">
        <w:r w:rsidRPr="001A633D">
          <w:rPr>
            <w:rStyle w:val="Hyperlink"/>
          </w:rPr>
          <w:t>www.tuc.org.uk/research-analysis/reports/union-effect</w:t>
        </w:r>
      </w:hyperlink>
    </w:p>
    <w:p w14:paraId="404ED212" w14:textId="77777777" w:rsidR="00967B95" w:rsidRDefault="00967B95" w:rsidP="00967B95">
      <w:r>
        <w:t xml:space="preserve">Training – </w:t>
      </w:r>
      <w:hyperlink r:id="rId69" w:history="1">
        <w:r w:rsidRPr="00DF68CC">
          <w:rPr>
            <w:rStyle w:val="Hyperlink"/>
          </w:rPr>
          <w:t>www.tuc.org.uk/sites/default/files/Skils_and_training.pdf</w:t>
        </w:r>
      </w:hyperlink>
    </w:p>
    <w:p w14:paraId="2ADDCE70" w14:textId="77777777" w:rsidR="00967B95" w:rsidRDefault="00967B95" w:rsidP="00967B95">
      <w:r>
        <w:t>Collective bargaining and great jobs –</w:t>
      </w:r>
      <w:r>
        <w:br/>
      </w:r>
      <w:hyperlink r:id="rId70" w:history="1">
        <w:r w:rsidRPr="00DF68CC">
          <w:rPr>
            <w:rStyle w:val="Hyperlink"/>
          </w:rPr>
          <w:t>www.tuc.org.uk/research-analysis/reports/great-jobs-are-union-jobs</w:t>
        </w:r>
      </w:hyperlink>
    </w:p>
    <w:p w14:paraId="5C57FE00" w14:textId="77777777" w:rsidR="00967B95" w:rsidRPr="000B7F23" w:rsidRDefault="00967B95" w:rsidP="00A86682">
      <w:pPr>
        <w:spacing w:before="480"/>
        <w:rPr>
          <w:b/>
        </w:rPr>
      </w:pPr>
      <w:r w:rsidRPr="000B7F23">
        <w:rPr>
          <w:b/>
        </w:rPr>
        <w:t>Other</w:t>
      </w:r>
    </w:p>
    <w:p w14:paraId="36B82DED" w14:textId="77777777" w:rsidR="00967B95" w:rsidRDefault="00967B95" w:rsidP="00967B95">
      <w:r>
        <w:t xml:space="preserve">ACAS code of practice 3 – </w:t>
      </w:r>
      <w:hyperlink r:id="rId71" w:history="1">
        <w:r w:rsidRPr="00DF68CC">
          <w:rPr>
            <w:rStyle w:val="Hyperlink"/>
          </w:rPr>
          <w:t>http://bit.ly/</w:t>
        </w:r>
        <w:r w:rsidRPr="00DF68CC">
          <w:rPr>
            <w:rStyle w:val="Hyperlink"/>
          </w:rPr>
          <w:t>a</w:t>
        </w:r>
        <w:r w:rsidRPr="00DF68CC">
          <w:rPr>
            <w:rStyle w:val="Hyperlink"/>
          </w:rPr>
          <w:t>cas-time-off</w:t>
        </w:r>
      </w:hyperlink>
    </w:p>
    <w:p w14:paraId="52C6B477" w14:textId="77777777" w:rsidR="00967B95" w:rsidRDefault="00967B95" w:rsidP="00967B95">
      <w:r>
        <w:t xml:space="preserve">ACAS – </w:t>
      </w:r>
      <w:hyperlink r:id="rId72" w:history="1">
        <w:r w:rsidRPr="00DF68CC">
          <w:rPr>
            <w:rStyle w:val="Hyperlink"/>
          </w:rPr>
          <w:t>www.acas.org.uk</w:t>
        </w:r>
      </w:hyperlink>
    </w:p>
    <w:p w14:paraId="2C060B21" w14:textId="77777777" w:rsidR="00967B95" w:rsidRDefault="00967B95" w:rsidP="00967B95">
      <w:r>
        <w:t xml:space="preserve">Union wage premium – </w:t>
      </w:r>
      <w:hyperlink r:id="rId73" w:history="1">
        <w:r w:rsidRPr="00DF68CC">
          <w:rPr>
            <w:rStyle w:val="Hyperlink"/>
          </w:rPr>
          <w:t>http://bit.ly/union-wage-premium</w:t>
        </w:r>
      </w:hyperlink>
    </w:p>
    <w:p w14:paraId="7EE5B8EA" w14:textId="77777777" w:rsidR="00967B95" w:rsidRDefault="00967B95" w:rsidP="00967B95">
      <w:r>
        <w:t xml:space="preserve">Government – </w:t>
      </w:r>
      <w:hyperlink r:id="rId74" w:history="1">
        <w:r w:rsidRPr="001A633D">
          <w:rPr>
            <w:rStyle w:val="Hyperlink"/>
          </w:rPr>
          <w:t>www.gov.uk</w:t>
        </w:r>
      </w:hyperlink>
    </w:p>
    <w:sectPr w:rsidR="00967B95" w:rsidSect="00E371BE">
      <w:footerReference w:type="even" r:id="rId75"/>
      <w:footerReference w:type="default" r:id="rId76"/>
      <w:pgSz w:w="11906" w:h="16838" w:code="9"/>
      <w:pgMar w:top="993" w:right="1134" w:bottom="1134" w:left="1134" w:header="720"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0D7BF6" w14:textId="77777777" w:rsidR="0064665D" w:rsidRDefault="0064665D">
      <w:r>
        <w:separator/>
      </w:r>
    </w:p>
  </w:endnote>
  <w:endnote w:type="continuationSeparator" w:id="0">
    <w:p w14:paraId="71B1A081" w14:textId="77777777" w:rsidR="0064665D" w:rsidRDefault="0064665D">
      <w:r>
        <w:continuationSeparator/>
      </w:r>
    </w:p>
  </w:endnote>
  <w:endnote w:type="continuationNotice" w:id="1">
    <w:p w14:paraId="06BB84B1" w14:textId="77777777" w:rsidR="0064665D" w:rsidRDefault="0064665D">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charset w:val="00"/>
    <w:family w:val="roman"/>
    <w:pitch w:val="default"/>
  </w:font>
  <w:font w:name="Calibri">
    <w:panose1 w:val="020F0502020204030204"/>
    <w:charset w:val="00"/>
    <w:family w:val="swiss"/>
    <w:pitch w:val="variable"/>
    <w:sig w:usb0="E4002EFF" w:usb1="C200247B" w:usb2="00000009" w:usb3="00000000" w:csb0="000001FF" w:csb1="00000000"/>
  </w:font>
  <w:font w:name="Calibri (Body)">
    <w:altName w:val="Calibri"/>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20E6B" w14:textId="2817E0A7" w:rsidR="002D18EB" w:rsidRDefault="002D18EB">
    <w:pPr>
      <w:pStyle w:val="Footer"/>
      <w:framePr w:wrap="around" w:vAnchor="text" w:hAnchor="margin" w:xAlign="center" w:y="1"/>
    </w:pPr>
    <w:r>
      <w:fldChar w:fldCharType="begin"/>
    </w:r>
    <w:r>
      <w:instrText xml:space="preserve">PAGE  </w:instrText>
    </w:r>
    <w:r>
      <w:fldChar w:fldCharType="separate"/>
    </w:r>
    <w:r w:rsidR="00E371BE">
      <w:rPr>
        <w:noProof/>
      </w:rPr>
      <w:t>2</w:t>
    </w:r>
    <w:r>
      <w:fldChar w:fldCharType="end"/>
    </w:r>
  </w:p>
  <w:p w14:paraId="1EE00C1E" w14:textId="77777777" w:rsidR="002D18EB" w:rsidRDefault="002D18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26BAC" w14:textId="295A335D" w:rsidR="002D18EB" w:rsidRPr="00C47041" w:rsidRDefault="002D18EB" w:rsidP="00967B95">
    <w:pPr>
      <w:pStyle w:val="Footer"/>
      <w:tabs>
        <w:tab w:val="right" w:pos="9638"/>
      </w:tabs>
      <w:rPr>
        <w:sz w:val="16"/>
        <w:szCs w:val="16"/>
      </w:rPr>
    </w:pPr>
    <w:r>
      <w:rPr>
        <w:sz w:val="16"/>
        <w:szCs w:val="16"/>
      </w:rPr>
      <w:t xml:space="preserve">Freelance A&amp;E Bectu </w:t>
    </w:r>
    <w:r w:rsidRPr="00C47041">
      <w:rPr>
        <w:sz w:val="16"/>
        <w:szCs w:val="16"/>
      </w:rPr>
      <w:t>Reps 1 –</w:t>
    </w:r>
    <w:r>
      <w:rPr>
        <w:sz w:val="16"/>
        <w:szCs w:val="16"/>
      </w:rPr>
      <w:t xml:space="preserve"> </w:t>
    </w:r>
    <w:r w:rsidRPr="00C47041">
      <w:rPr>
        <w:sz w:val="16"/>
        <w:szCs w:val="16"/>
      </w:rPr>
      <w:t>Key skills for union reps</w:t>
    </w:r>
    <w:r w:rsidRPr="00C47041">
      <w:rPr>
        <w:sz w:val="16"/>
        <w:szCs w:val="16"/>
      </w:rPr>
      <w:tab/>
      <w:t xml:space="preserve">      </w:t>
    </w:r>
    <w:sdt>
      <w:sdtPr>
        <w:rPr>
          <w:sz w:val="16"/>
          <w:szCs w:val="16"/>
        </w:rPr>
        <w:id w:val="743369361"/>
        <w:docPartObj>
          <w:docPartGallery w:val="Page Numbers (Bottom of Page)"/>
          <w:docPartUnique/>
        </w:docPartObj>
      </w:sdtPr>
      <w:sdtEndPr>
        <w:rPr>
          <w:noProof/>
        </w:rPr>
      </w:sdtEndPr>
      <w:sdtContent>
        <w:r w:rsidRPr="00C47041">
          <w:rPr>
            <w:sz w:val="16"/>
            <w:szCs w:val="16"/>
          </w:rPr>
          <w:fldChar w:fldCharType="begin"/>
        </w:r>
        <w:r w:rsidRPr="00C47041">
          <w:rPr>
            <w:sz w:val="16"/>
            <w:szCs w:val="16"/>
          </w:rPr>
          <w:instrText xml:space="preserve"> PAGE   \* MERGEFORMAT </w:instrText>
        </w:r>
        <w:r w:rsidRPr="00C47041">
          <w:rPr>
            <w:sz w:val="16"/>
            <w:szCs w:val="16"/>
          </w:rPr>
          <w:fldChar w:fldCharType="separate"/>
        </w:r>
        <w:r>
          <w:rPr>
            <w:noProof/>
            <w:sz w:val="16"/>
            <w:szCs w:val="16"/>
          </w:rPr>
          <w:t>45</w:t>
        </w:r>
        <w:r w:rsidRPr="00C47041">
          <w:rPr>
            <w:noProof/>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EDE64B" w14:textId="77777777" w:rsidR="0064665D" w:rsidRDefault="0064665D">
      <w:r>
        <w:separator/>
      </w:r>
    </w:p>
  </w:footnote>
  <w:footnote w:type="continuationSeparator" w:id="0">
    <w:p w14:paraId="042618F5" w14:textId="77777777" w:rsidR="0064665D" w:rsidRDefault="0064665D">
      <w:r>
        <w:continuationSeparator/>
      </w:r>
    </w:p>
  </w:footnote>
  <w:footnote w:type="continuationNotice" w:id="1">
    <w:p w14:paraId="1C1932BA" w14:textId="77777777" w:rsidR="0064665D" w:rsidRDefault="0064665D">
      <w:pPr>
        <w:spacing w:befor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39C828B2"/>
    <w:lvl w:ilvl="0">
      <w:start w:val="1"/>
      <w:numFmt w:val="decimal"/>
      <w:lvlText w:val="%1."/>
      <w:lvlJc w:val="left"/>
      <w:pPr>
        <w:tabs>
          <w:tab w:val="num" w:pos="360"/>
        </w:tabs>
        <w:ind w:left="360" w:hanging="360"/>
      </w:pPr>
    </w:lvl>
  </w:abstractNum>
  <w:abstractNum w:abstractNumId="1" w15:restartNumberingAfterBreak="0">
    <w:nsid w:val="00E7574B"/>
    <w:multiLevelType w:val="hybridMultilevel"/>
    <w:tmpl w:val="500C660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 w15:restartNumberingAfterBreak="0">
    <w:nsid w:val="05844254"/>
    <w:multiLevelType w:val="multilevel"/>
    <w:tmpl w:val="DA4E852C"/>
    <w:lvl w:ilvl="0">
      <w:start w:val="1"/>
      <w:numFmt w:val="decimal"/>
      <w:pStyle w:val="ListNumber"/>
      <w:lvlText w:val="%1."/>
      <w:lvlJc w:val="left"/>
      <w:pPr>
        <w:ind w:left="340" w:hanging="34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Restart w:val="0"/>
      <w:pStyle w:val="ListNumber2"/>
      <w:lvlText w:val="%2)"/>
      <w:lvlJc w:val="left"/>
      <w:pPr>
        <w:tabs>
          <w:tab w:val="num" w:pos="680"/>
        </w:tabs>
        <w:ind w:left="680" w:hanging="340"/>
      </w:pPr>
      <w:rPr>
        <w:rFonts w:hint="default"/>
      </w:rPr>
    </w:lvl>
    <w:lvl w:ilvl="2">
      <w:start w:val="1"/>
      <w:numFmt w:val="lowerRoman"/>
      <w:lvlRestart w:val="0"/>
      <w:pStyle w:val="ListNumber3"/>
      <w:lvlText w:val="%3)"/>
      <w:lvlJc w:val="left"/>
      <w:pPr>
        <w:tabs>
          <w:tab w:val="num" w:pos="1021"/>
        </w:tabs>
        <w:ind w:left="1021" w:hanging="341"/>
      </w:pPr>
      <w:rPr>
        <w:rFonts w:hint="default"/>
      </w:rPr>
    </w:lvl>
    <w:lvl w:ilvl="3">
      <w:start w:val="1"/>
      <w:numFmt w:val="lowerRoman"/>
      <w:pStyle w:val="ListNumber4"/>
      <w:lvlText w:val="%4"/>
      <w:lvlJc w:val="left"/>
      <w:pPr>
        <w:tabs>
          <w:tab w:val="num" w:pos="1985"/>
        </w:tabs>
        <w:ind w:left="1985" w:hanging="397"/>
      </w:pPr>
      <w:rPr>
        <w:rFonts w:hint="default"/>
      </w:rPr>
    </w:lvl>
    <w:lvl w:ilvl="4">
      <w:start w:val="1"/>
      <w:numFmt w:val="lowerLetter"/>
      <w:lvlRestart w:val="0"/>
      <w:pStyle w:val="ListNumber5"/>
      <w:lvlText w:val="%5."/>
      <w:lvlJc w:val="left"/>
      <w:pPr>
        <w:tabs>
          <w:tab w:val="num" w:pos="2268"/>
        </w:tabs>
        <w:ind w:left="2268" w:hanging="283"/>
      </w:pPr>
      <w:rPr>
        <w:rFonts w:hint="default"/>
      </w:rPr>
    </w:lvl>
    <w:lvl w:ilvl="5">
      <w:start w:val="1"/>
      <w:numFmt w:val="none"/>
      <w:lvlRestart w:val="0"/>
      <w:lvlText w:val=""/>
      <w:lvlJc w:val="left"/>
      <w:pPr>
        <w:tabs>
          <w:tab w:val="num" w:pos="1871"/>
        </w:tabs>
        <w:ind w:left="1871" w:hanging="283"/>
      </w:pPr>
      <w:rPr>
        <w:rFonts w:hint="default"/>
      </w:rPr>
    </w:lvl>
    <w:lvl w:ilvl="6">
      <w:start w:val="1"/>
      <w:numFmt w:val="none"/>
      <w:lvlRestart w:val="0"/>
      <w:lvlText w:val=""/>
      <w:lvlJc w:val="left"/>
      <w:pPr>
        <w:ind w:left="2520" w:hanging="360"/>
      </w:pPr>
      <w:rPr>
        <w:rFonts w:hint="default"/>
      </w:rPr>
    </w:lvl>
    <w:lvl w:ilvl="7">
      <w:start w:val="1"/>
      <w:numFmt w:val="none"/>
      <w:lvlRestart w:val="0"/>
      <w:lvlText w:val=""/>
      <w:lvlJc w:val="left"/>
      <w:pPr>
        <w:ind w:left="2880" w:hanging="360"/>
      </w:pPr>
      <w:rPr>
        <w:rFonts w:hint="default"/>
      </w:rPr>
    </w:lvl>
    <w:lvl w:ilvl="8">
      <w:start w:val="1"/>
      <w:numFmt w:val="none"/>
      <w:lvlRestart w:val="0"/>
      <w:lvlText w:val=""/>
      <w:lvlJc w:val="left"/>
      <w:pPr>
        <w:ind w:left="3240" w:hanging="360"/>
      </w:pPr>
      <w:rPr>
        <w:rFonts w:hint="default"/>
      </w:rPr>
    </w:lvl>
  </w:abstractNum>
  <w:abstractNum w:abstractNumId="3" w15:restartNumberingAfterBreak="0">
    <w:nsid w:val="07981237"/>
    <w:multiLevelType w:val="hybridMultilevel"/>
    <w:tmpl w:val="470CE448"/>
    <w:lvl w:ilvl="0" w:tplc="1F520C54">
      <w:start w:val="1"/>
      <w:numFmt w:val="bullet"/>
      <w:lvlText w:val="•"/>
      <w:lvlJc w:val="left"/>
      <w:pPr>
        <w:ind w:left="720" w:hanging="360"/>
      </w:pPr>
      <w:rPr>
        <w:rFonts w:ascii="Arial" w:hAnsi="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87115BF"/>
    <w:multiLevelType w:val="hybridMultilevel"/>
    <w:tmpl w:val="E518556C"/>
    <w:lvl w:ilvl="0" w:tplc="725CADF4">
      <w:start w:val="1"/>
      <w:numFmt w:val="bullet"/>
      <w:lvlText w:val="•"/>
      <w:lvlJc w:val="left"/>
      <w:pPr>
        <w:tabs>
          <w:tab w:val="num" w:pos="720"/>
        </w:tabs>
        <w:ind w:left="720" w:hanging="360"/>
      </w:pPr>
      <w:rPr>
        <w:rFonts w:ascii="Arial" w:hAnsi="Arial" w:hint="default"/>
      </w:rPr>
    </w:lvl>
    <w:lvl w:ilvl="1" w:tplc="19B4914E" w:tentative="1">
      <w:start w:val="1"/>
      <w:numFmt w:val="bullet"/>
      <w:lvlText w:val="•"/>
      <w:lvlJc w:val="left"/>
      <w:pPr>
        <w:tabs>
          <w:tab w:val="num" w:pos="1440"/>
        </w:tabs>
        <w:ind w:left="1440" w:hanging="360"/>
      </w:pPr>
      <w:rPr>
        <w:rFonts w:ascii="Arial" w:hAnsi="Arial" w:hint="default"/>
      </w:rPr>
    </w:lvl>
    <w:lvl w:ilvl="2" w:tplc="C3262C80" w:tentative="1">
      <w:start w:val="1"/>
      <w:numFmt w:val="bullet"/>
      <w:lvlText w:val="•"/>
      <w:lvlJc w:val="left"/>
      <w:pPr>
        <w:tabs>
          <w:tab w:val="num" w:pos="2160"/>
        </w:tabs>
        <w:ind w:left="2160" w:hanging="360"/>
      </w:pPr>
      <w:rPr>
        <w:rFonts w:ascii="Arial" w:hAnsi="Arial" w:hint="default"/>
      </w:rPr>
    </w:lvl>
    <w:lvl w:ilvl="3" w:tplc="868068C0" w:tentative="1">
      <w:start w:val="1"/>
      <w:numFmt w:val="bullet"/>
      <w:lvlText w:val="•"/>
      <w:lvlJc w:val="left"/>
      <w:pPr>
        <w:tabs>
          <w:tab w:val="num" w:pos="2880"/>
        </w:tabs>
        <w:ind w:left="2880" w:hanging="360"/>
      </w:pPr>
      <w:rPr>
        <w:rFonts w:ascii="Arial" w:hAnsi="Arial" w:hint="default"/>
      </w:rPr>
    </w:lvl>
    <w:lvl w:ilvl="4" w:tplc="F3884736" w:tentative="1">
      <w:start w:val="1"/>
      <w:numFmt w:val="bullet"/>
      <w:lvlText w:val="•"/>
      <w:lvlJc w:val="left"/>
      <w:pPr>
        <w:tabs>
          <w:tab w:val="num" w:pos="3600"/>
        </w:tabs>
        <w:ind w:left="3600" w:hanging="360"/>
      </w:pPr>
      <w:rPr>
        <w:rFonts w:ascii="Arial" w:hAnsi="Arial" w:hint="default"/>
      </w:rPr>
    </w:lvl>
    <w:lvl w:ilvl="5" w:tplc="660C6D42" w:tentative="1">
      <w:start w:val="1"/>
      <w:numFmt w:val="bullet"/>
      <w:lvlText w:val="•"/>
      <w:lvlJc w:val="left"/>
      <w:pPr>
        <w:tabs>
          <w:tab w:val="num" w:pos="4320"/>
        </w:tabs>
        <w:ind w:left="4320" w:hanging="360"/>
      </w:pPr>
      <w:rPr>
        <w:rFonts w:ascii="Arial" w:hAnsi="Arial" w:hint="default"/>
      </w:rPr>
    </w:lvl>
    <w:lvl w:ilvl="6" w:tplc="E2EAEA60" w:tentative="1">
      <w:start w:val="1"/>
      <w:numFmt w:val="bullet"/>
      <w:lvlText w:val="•"/>
      <w:lvlJc w:val="left"/>
      <w:pPr>
        <w:tabs>
          <w:tab w:val="num" w:pos="5040"/>
        </w:tabs>
        <w:ind w:left="5040" w:hanging="360"/>
      </w:pPr>
      <w:rPr>
        <w:rFonts w:ascii="Arial" w:hAnsi="Arial" w:hint="default"/>
      </w:rPr>
    </w:lvl>
    <w:lvl w:ilvl="7" w:tplc="E81E7134" w:tentative="1">
      <w:start w:val="1"/>
      <w:numFmt w:val="bullet"/>
      <w:lvlText w:val="•"/>
      <w:lvlJc w:val="left"/>
      <w:pPr>
        <w:tabs>
          <w:tab w:val="num" w:pos="5760"/>
        </w:tabs>
        <w:ind w:left="5760" w:hanging="360"/>
      </w:pPr>
      <w:rPr>
        <w:rFonts w:ascii="Arial" w:hAnsi="Arial" w:hint="default"/>
      </w:rPr>
    </w:lvl>
    <w:lvl w:ilvl="8" w:tplc="5C58F07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C9738FB"/>
    <w:multiLevelType w:val="hybridMultilevel"/>
    <w:tmpl w:val="66A2A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DF43C3"/>
    <w:multiLevelType w:val="hybridMultilevel"/>
    <w:tmpl w:val="AFE6BA7E"/>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E8E18CB"/>
    <w:multiLevelType w:val="hybridMultilevel"/>
    <w:tmpl w:val="B67C27A4"/>
    <w:lvl w:ilvl="0" w:tplc="FFFFFFFF">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9160609"/>
    <w:multiLevelType w:val="multilevel"/>
    <w:tmpl w:val="59DA993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15:restartNumberingAfterBreak="0">
    <w:nsid w:val="21031856"/>
    <w:multiLevelType w:val="hybridMultilevel"/>
    <w:tmpl w:val="8AFA2688"/>
    <w:lvl w:ilvl="0" w:tplc="7A3CE2BA">
      <w:start w:val="1"/>
      <w:numFmt w:val="bullet"/>
      <w:lvlText w:val="•"/>
      <w:lvlJc w:val="left"/>
      <w:pPr>
        <w:tabs>
          <w:tab w:val="num" w:pos="720"/>
        </w:tabs>
        <w:ind w:left="720" w:hanging="360"/>
      </w:pPr>
      <w:rPr>
        <w:rFonts w:ascii="Arial" w:hAnsi="Arial" w:hint="default"/>
      </w:rPr>
    </w:lvl>
    <w:lvl w:ilvl="1" w:tplc="793EB37E" w:tentative="1">
      <w:start w:val="1"/>
      <w:numFmt w:val="bullet"/>
      <w:lvlText w:val="•"/>
      <w:lvlJc w:val="left"/>
      <w:pPr>
        <w:tabs>
          <w:tab w:val="num" w:pos="1440"/>
        </w:tabs>
        <w:ind w:left="1440" w:hanging="360"/>
      </w:pPr>
      <w:rPr>
        <w:rFonts w:ascii="Arial" w:hAnsi="Arial" w:hint="default"/>
      </w:rPr>
    </w:lvl>
    <w:lvl w:ilvl="2" w:tplc="5A36428C" w:tentative="1">
      <w:start w:val="1"/>
      <w:numFmt w:val="bullet"/>
      <w:lvlText w:val="•"/>
      <w:lvlJc w:val="left"/>
      <w:pPr>
        <w:tabs>
          <w:tab w:val="num" w:pos="2160"/>
        </w:tabs>
        <w:ind w:left="2160" w:hanging="360"/>
      </w:pPr>
      <w:rPr>
        <w:rFonts w:ascii="Arial" w:hAnsi="Arial" w:hint="default"/>
      </w:rPr>
    </w:lvl>
    <w:lvl w:ilvl="3" w:tplc="55286252" w:tentative="1">
      <w:start w:val="1"/>
      <w:numFmt w:val="bullet"/>
      <w:lvlText w:val="•"/>
      <w:lvlJc w:val="left"/>
      <w:pPr>
        <w:tabs>
          <w:tab w:val="num" w:pos="2880"/>
        </w:tabs>
        <w:ind w:left="2880" w:hanging="360"/>
      </w:pPr>
      <w:rPr>
        <w:rFonts w:ascii="Arial" w:hAnsi="Arial" w:hint="default"/>
      </w:rPr>
    </w:lvl>
    <w:lvl w:ilvl="4" w:tplc="5FDAAACA" w:tentative="1">
      <w:start w:val="1"/>
      <w:numFmt w:val="bullet"/>
      <w:lvlText w:val="•"/>
      <w:lvlJc w:val="left"/>
      <w:pPr>
        <w:tabs>
          <w:tab w:val="num" w:pos="3600"/>
        </w:tabs>
        <w:ind w:left="3600" w:hanging="360"/>
      </w:pPr>
      <w:rPr>
        <w:rFonts w:ascii="Arial" w:hAnsi="Arial" w:hint="default"/>
      </w:rPr>
    </w:lvl>
    <w:lvl w:ilvl="5" w:tplc="B94C289C" w:tentative="1">
      <w:start w:val="1"/>
      <w:numFmt w:val="bullet"/>
      <w:lvlText w:val="•"/>
      <w:lvlJc w:val="left"/>
      <w:pPr>
        <w:tabs>
          <w:tab w:val="num" w:pos="4320"/>
        </w:tabs>
        <w:ind w:left="4320" w:hanging="360"/>
      </w:pPr>
      <w:rPr>
        <w:rFonts w:ascii="Arial" w:hAnsi="Arial" w:hint="default"/>
      </w:rPr>
    </w:lvl>
    <w:lvl w:ilvl="6" w:tplc="5000A440" w:tentative="1">
      <w:start w:val="1"/>
      <w:numFmt w:val="bullet"/>
      <w:lvlText w:val="•"/>
      <w:lvlJc w:val="left"/>
      <w:pPr>
        <w:tabs>
          <w:tab w:val="num" w:pos="5040"/>
        </w:tabs>
        <w:ind w:left="5040" w:hanging="360"/>
      </w:pPr>
      <w:rPr>
        <w:rFonts w:ascii="Arial" w:hAnsi="Arial" w:hint="default"/>
      </w:rPr>
    </w:lvl>
    <w:lvl w:ilvl="7" w:tplc="CAB41988" w:tentative="1">
      <w:start w:val="1"/>
      <w:numFmt w:val="bullet"/>
      <w:lvlText w:val="•"/>
      <w:lvlJc w:val="left"/>
      <w:pPr>
        <w:tabs>
          <w:tab w:val="num" w:pos="5760"/>
        </w:tabs>
        <w:ind w:left="5760" w:hanging="360"/>
      </w:pPr>
      <w:rPr>
        <w:rFonts w:ascii="Arial" w:hAnsi="Arial" w:hint="default"/>
      </w:rPr>
    </w:lvl>
    <w:lvl w:ilvl="8" w:tplc="DCE49B0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A2D3EFE"/>
    <w:multiLevelType w:val="hybridMultilevel"/>
    <w:tmpl w:val="A84E6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306544"/>
    <w:multiLevelType w:val="multilevel"/>
    <w:tmpl w:val="DFFE91E0"/>
    <w:styleLink w:val="ListBullets"/>
    <w:lvl w:ilvl="0">
      <w:start w:val="1"/>
      <w:numFmt w:val="bullet"/>
      <w:pStyle w:val="ListBullet"/>
      <w:lvlText w:val=""/>
      <w:lvlJc w:val="left"/>
      <w:pPr>
        <w:tabs>
          <w:tab w:val="num" w:pos="340"/>
        </w:tabs>
        <w:ind w:left="340" w:hanging="340"/>
      </w:pPr>
      <w:rPr>
        <w:rFonts w:ascii="Symbol" w:hAnsi="Symbol" w:hint="default"/>
        <w:color w:val="auto"/>
      </w:rPr>
    </w:lvl>
    <w:lvl w:ilvl="1">
      <w:start w:val="1"/>
      <w:numFmt w:val="bullet"/>
      <w:pStyle w:val="ListBullet2"/>
      <w:lvlText w:val="o"/>
      <w:lvlJc w:val="left"/>
      <w:pPr>
        <w:tabs>
          <w:tab w:val="num" w:pos="680"/>
        </w:tabs>
        <w:ind w:left="680" w:hanging="340"/>
      </w:pPr>
      <w:rPr>
        <w:rFonts w:ascii="Courier New" w:hAnsi="Courier New" w:hint="default"/>
      </w:rPr>
    </w:lvl>
    <w:lvl w:ilvl="2">
      <w:start w:val="1"/>
      <w:numFmt w:val="bullet"/>
      <w:pStyle w:val="ListBullet3"/>
      <w:lvlText w:val=""/>
      <w:lvlJc w:val="left"/>
      <w:pPr>
        <w:tabs>
          <w:tab w:val="num" w:pos="1361"/>
        </w:tabs>
        <w:ind w:left="1361" w:hanging="681"/>
      </w:pPr>
      <w:rPr>
        <w:rFonts w:ascii="Wingdings" w:hAnsi="Wingdings" w:hint="default"/>
      </w:rPr>
    </w:lvl>
    <w:lvl w:ilvl="3">
      <w:start w:val="1"/>
      <w:numFmt w:val="bullet"/>
      <w:pStyle w:val="ListBullet4"/>
      <w:lvlText w:val=""/>
      <w:lvlJc w:val="left"/>
      <w:pPr>
        <w:tabs>
          <w:tab w:val="num" w:pos="1758"/>
        </w:tabs>
        <w:ind w:left="1758" w:hanging="397"/>
      </w:pPr>
      <w:rPr>
        <w:rFonts w:ascii="Symbol" w:hAnsi="Symbol" w:hint="default"/>
      </w:rPr>
    </w:lvl>
    <w:lvl w:ilvl="4">
      <w:start w:val="1"/>
      <w:numFmt w:val="bullet"/>
      <w:pStyle w:val="ListBullet5"/>
      <w:lvlText w:val="o"/>
      <w:lvlJc w:val="left"/>
      <w:pPr>
        <w:tabs>
          <w:tab w:val="num" w:pos="2155"/>
        </w:tabs>
        <w:ind w:left="2155" w:hanging="397"/>
      </w:pPr>
      <w:rPr>
        <w:rFonts w:ascii="Courier New" w:hAnsi="Courier New" w:hint="default"/>
      </w:rPr>
    </w:lvl>
    <w:lvl w:ilvl="5">
      <w:start w:val="1"/>
      <w:numFmt w:val="none"/>
      <w:lvlText w:val=""/>
      <w:lvlJc w:val="left"/>
      <w:pPr>
        <w:ind w:left="4320" w:hanging="36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left"/>
      <w:pPr>
        <w:ind w:left="6480" w:hanging="360"/>
      </w:pPr>
      <w:rPr>
        <w:rFonts w:hint="default"/>
      </w:rPr>
    </w:lvl>
  </w:abstractNum>
  <w:abstractNum w:abstractNumId="12" w15:restartNumberingAfterBreak="0">
    <w:nsid w:val="2DBB18DC"/>
    <w:multiLevelType w:val="hybridMultilevel"/>
    <w:tmpl w:val="C3C28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B20D3F"/>
    <w:multiLevelType w:val="hybridMultilevel"/>
    <w:tmpl w:val="A6DCD4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5A65EC7"/>
    <w:multiLevelType w:val="hybridMultilevel"/>
    <w:tmpl w:val="7D94F802"/>
    <w:lvl w:ilvl="0" w:tplc="174AF412">
      <w:start w:val="1"/>
      <w:numFmt w:val="bullet"/>
      <w:lvlText w:val="•"/>
      <w:lvlJc w:val="left"/>
      <w:pPr>
        <w:tabs>
          <w:tab w:val="num" w:pos="720"/>
        </w:tabs>
        <w:ind w:left="720" w:hanging="360"/>
      </w:pPr>
      <w:rPr>
        <w:rFonts w:ascii="Arial" w:hAnsi="Arial" w:hint="default"/>
      </w:rPr>
    </w:lvl>
    <w:lvl w:ilvl="1" w:tplc="F1E80362" w:tentative="1">
      <w:start w:val="1"/>
      <w:numFmt w:val="bullet"/>
      <w:lvlText w:val="•"/>
      <w:lvlJc w:val="left"/>
      <w:pPr>
        <w:tabs>
          <w:tab w:val="num" w:pos="1440"/>
        </w:tabs>
        <w:ind w:left="1440" w:hanging="360"/>
      </w:pPr>
      <w:rPr>
        <w:rFonts w:ascii="Arial" w:hAnsi="Arial" w:hint="default"/>
      </w:rPr>
    </w:lvl>
    <w:lvl w:ilvl="2" w:tplc="3DB0F12C" w:tentative="1">
      <w:start w:val="1"/>
      <w:numFmt w:val="bullet"/>
      <w:lvlText w:val="•"/>
      <w:lvlJc w:val="left"/>
      <w:pPr>
        <w:tabs>
          <w:tab w:val="num" w:pos="2160"/>
        </w:tabs>
        <w:ind w:left="2160" w:hanging="360"/>
      </w:pPr>
      <w:rPr>
        <w:rFonts w:ascii="Arial" w:hAnsi="Arial" w:hint="default"/>
      </w:rPr>
    </w:lvl>
    <w:lvl w:ilvl="3" w:tplc="DA1E6DDE" w:tentative="1">
      <w:start w:val="1"/>
      <w:numFmt w:val="bullet"/>
      <w:lvlText w:val="•"/>
      <w:lvlJc w:val="left"/>
      <w:pPr>
        <w:tabs>
          <w:tab w:val="num" w:pos="2880"/>
        </w:tabs>
        <w:ind w:left="2880" w:hanging="360"/>
      </w:pPr>
      <w:rPr>
        <w:rFonts w:ascii="Arial" w:hAnsi="Arial" w:hint="default"/>
      </w:rPr>
    </w:lvl>
    <w:lvl w:ilvl="4" w:tplc="752EED72" w:tentative="1">
      <w:start w:val="1"/>
      <w:numFmt w:val="bullet"/>
      <w:lvlText w:val="•"/>
      <w:lvlJc w:val="left"/>
      <w:pPr>
        <w:tabs>
          <w:tab w:val="num" w:pos="3600"/>
        </w:tabs>
        <w:ind w:left="3600" w:hanging="360"/>
      </w:pPr>
      <w:rPr>
        <w:rFonts w:ascii="Arial" w:hAnsi="Arial" w:hint="default"/>
      </w:rPr>
    </w:lvl>
    <w:lvl w:ilvl="5" w:tplc="F56A6A68" w:tentative="1">
      <w:start w:val="1"/>
      <w:numFmt w:val="bullet"/>
      <w:lvlText w:val="•"/>
      <w:lvlJc w:val="left"/>
      <w:pPr>
        <w:tabs>
          <w:tab w:val="num" w:pos="4320"/>
        </w:tabs>
        <w:ind w:left="4320" w:hanging="360"/>
      </w:pPr>
      <w:rPr>
        <w:rFonts w:ascii="Arial" w:hAnsi="Arial" w:hint="default"/>
      </w:rPr>
    </w:lvl>
    <w:lvl w:ilvl="6" w:tplc="750A6F66" w:tentative="1">
      <w:start w:val="1"/>
      <w:numFmt w:val="bullet"/>
      <w:lvlText w:val="•"/>
      <w:lvlJc w:val="left"/>
      <w:pPr>
        <w:tabs>
          <w:tab w:val="num" w:pos="5040"/>
        </w:tabs>
        <w:ind w:left="5040" w:hanging="360"/>
      </w:pPr>
      <w:rPr>
        <w:rFonts w:ascii="Arial" w:hAnsi="Arial" w:hint="default"/>
      </w:rPr>
    </w:lvl>
    <w:lvl w:ilvl="7" w:tplc="3D86BB02" w:tentative="1">
      <w:start w:val="1"/>
      <w:numFmt w:val="bullet"/>
      <w:lvlText w:val="•"/>
      <w:lvlJc w:val="left"/>
      <w:pPr>
        <w:tabs>
          <w:tab w:val="num" w:pos="5760"/>
        </w:tabs>
        <w:ind w:left="5760" w:hanging="360"/>
      </w:pPr>
      <w:rPr>
        <w:rFonts w:ascii="Arial" w:hAnsi="Arial" w:hint="default"/>
      </w:rPr>
    </w:lvl>
    <w:lvl w:ilvl="8" w:tplc="CA94067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7015940"/>
    <w:multiLevelType w:val="multilevel"/>
    <w:tmpl w:val="4F84F2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7AA4421"/>
    <w:multiLevelType w:val="hybridMultilevel"/>
    <w:tmpl w:val="4510F2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5AD4EB5"/>
    <w:multiLevelType w:val="hybridMultilevel"/>
    <w:tmpl w:val="75F25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CD1D9A"/>
    <w:multiLevelType w:val="multilevel"/>
    <w:tmpl w:val="1E006DEC"/>
    <w:styleLink w:val="Headings"/>
    <w:lvl w:ilvl="0">
      <w:start w:val="1"/>
      <w:numFmt w:val="none"/>
      <w:pStyle w:val="Heading1"/>
      <w:suff w:val="nothing"/>
      <w:lvlText w:val=""/>
      <w:lvlJc w:val="left"/>
      <w:pPr>
        <w:ind w:left="0" w:firstLine="0"/>
      </w:pPr>
      <w:rPr>
        <w:rFonts w:hint="default"/>
        <w:b/>
        <w:i w:val="0"/>
        <w:caps w:val="0"/>
        <w:strike w:val="0"/>
        <w:dstrike w:val="0"/>
        <w:vanish w:val="0"/>
        <w:sz w:val="20"/>
        <w:vertAlign w:val="baseline"/>
      </w:rPr>
    </w:lvl>
    <w:lvl w:ilvl="1">
      <w:start w:val="1"/>
      <w:numFmt w:val="none"/>
      <w:lvlRestart w:val="0"/>
      <w:suff w:val="nothing"/>
      <w:lvlText w:val=""/>
      <w:lvlJc w:val="left"/>
      <w:pPr>
        <w:ind w:left="0" w:firstLine="0"/>
      </w:pPr>
      <w:rPr>
        <w:rFonts w:hint="default"/>
      </w:rPr>
    </w:lvl>
    <w:lvl w:ilvl="2">
      <w:start w:val="1"/>
      <w:numFmt w:val="decimal"/>
      <w:lvlRestart w:val="0"/>
      <w:pStyle w:val="Heading3numbered"/>
      <w:lvlText w:val="%3."/>
      <w:lvlJc w:val="left"/>
      <w:pPr>
        <w:tabs>
          <w:tab w:val="num" w:pos="567"/>
        </w:tabs>
        <w:ind w:left="567" w:hanging="567"/>
      </w:pPr>
      <w:rPr>
        <w:rFonts w:hint="default"/>
      </w:rPr>
    </w:lvl>
    <w:lvl w:ilvl="3">
      <w:start w:val="1"/>
      <w:numFmt w:val="lowerLetter"/>
      <w:lvlRestart w:val="0"/>
      <w:pStyle w:val="Heading4numbered"/>
      <w:lvlText w:val="%4)"/>
      <w:lvlJc w:val="left"/>
      <w:pPr>
        <w:tabs>
          <w:tab w:val="num" w:pos="567"/>
        </w:tabs>
        <w:ind w:left="567" w:hanging="567"/>
      </w:pPr>
      <w:rPr>
        <w:rFonts w:hint="default"/>
      </w:rPr>
    </w:lvl>
    <w:lvl w:ilvl="4">
      <w:start w:val="1"/>
      <w:numFmt w:val="lowerRoman"/>
      <w:lvlRestart w:val="0"/>
      <w:pStyle w:val="Heading5numbered"/>
      <w:lvlText w:val="%5)"/>
      <w:lvlJc w:val="left"/>
      <w:pPr>
        <w:ind w:left="567" w:firstLine="0"/>
      </w:pPr>
      <w:rPr>
        <w:rFonts w:hint="default"/>
      </w:rPr>
    </w:lvl>
    <w:lvl w:ilvl="5">
      <w:start w:val="1"/>
      <w:numFmt w:val="none"/>
      <w:lvlRestart w:val="0"/>
      <w:lvlText w:val=""/>
      <w:lvlJc w:val="left"/>
      <w:pPr>
        <w:ind w:left="2160" w:hanging="360"/>
      </w:pPr>
      <w:rPr>
        <w:rFonts w:hint="default"/>
      </w:rPr>
    </w:lvl>
    <w:lvl w:ilvl="6">
      <w:start w:val="1"/>
      <w:numFmt w:val="none"/>
      <w:lvlRestart w:val="0"/>
      <w:lvlText w:val=""/>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9" w15:restartNumberingAfterBreak="0">
    <w:nsid w:val="4C6628BF"/>
    <w:multiLevelType w:val="hybridMultilevel"/>
    <w:tmpl w:val="F7D2BC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CC43A56"/>
    <w:multiLevelType w:val="hybridMultilevel"/>
    <w:tmpl w:val="5E0A3468"/>
    <w:lvl w:ilvl="0" w:tplc="E7309974">
      <w:start w:val="1"/>
      <w:numFmt w:val="lowerLetter"/>
      <w:pStyle w:val="Normalnumberedparasa"/>
      <w:lvlText w:val="%1)"/>
      <w:lvlJc w:val="left"/>
      <w:pPr>
        <w:ind w:left="360" w:hanging="360"/>
      </w:pPr>
      <w:rPr>
        <w:rFonts w:ascii="Arial" w:hAnsi="Arial" w:hint="default"/>
        <w:b w:val="0"/>
        <w:i w:val="0"/>
        <w:sz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241595B"/>
    <w:multiLevelType w:val="hybridMultilevel"/>
    <w:tmpl w:val="8C32C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534D1C"/>
    <w:multiLevelType w:val="hybridMultilevel"/>
    <w:tmpl w:val="B41E4F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5FE28DD"/>
    <w:multiLevelType w:val="multilevel"/>
    <w:tmpl w:val="2FD68F86"/>
    <w:styleLink w:val="ListNumbers"/>
    <w:lvl w:ilvl="0">
      <w:start w:val="1"/>
      <w:numFmt w:val="decimal"/>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lowerRoman"/>
      <w:lvlText w:val="%3)"/>
      <w:lvlJc w:val="left"/>
      <w:pPr>
        <w:tabs>
          <w:tab w:val="num" w:pos="1191"/>
        </w:tabs>
        <w:ind w:left="1191" w:hanging="397"/>
      </w:pPr>
      <w:rPr>
        <w:rFonts w:hint="default"/>
      </w:rPr>
    </w:lvl>
    <w:lvl w:ilvl="3">
      <w:start w:val="1"/>
      <w:numFmt w:val="lowerRoman"/>
      <w:lvlText w:val="%4."/>
      <w:lvlJc w:val="left"/>
      <w:pPr>
        <w:tabs>
          <w:tab w:val="num" w:pos="1701"/>
        </w:tabs>
        <w:ind w:left="1701" w:hanging="510"/>
      </w:pPr>
      <w:rPr>
        <w:rFonts w:hint="default"/>
      </w:rPr>
    </w:lvl>
    <w:lvl w:ilvl="4">
      <w:start w:val="1"/>
      <w:numFmt w:val="lowerLetter"/>
      <w:lvlText w:val="%5."/>
      <w:lvlJc w:val="left"/>
      <w:pPr>
        <w:tabs>
          <w:tab w:val="num" w:pos="1985"/>
        </w:tabs>
        <w:ind w:left="1985" w:hanging="284"/>
      </w:pPr>
      <w:rPr>
        <w:rFonts w:hint="default"/>
      </w:rPr>
    </w:lvl>
    <w:lvl w:ilvl="5">
      <w:start w:val="1"/>
      <w:numFmt w:val="none"/>
      <w:lvlText w:val=""/>
      <w:lvlJc w:val="left"/>
      <w:pPr>
        <w:tabs>
          <w:tab w:val="num" w:pos="2155"/>
        </w:tabs>
        <w:ind w:left="2155" w:hanging="17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4" w15:restartNumberingAfterBreak="0">
    <w:nsid w:val="566B7C6B"/>
    <w:multiLevelType w:val="hybridMultilevel"/>
    <w:tmpl w:val="B2F60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1A5B27"/>
    <w:multiLevelType w:val="hybridMultilevel"/>
    <w:tmpl w:val="7F705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D070B3"/>
    <w:multiLevelType w:val="multilevel"/>
    <w:tmpl w:val="29D2A412"/>
    <w:lvl w:ilvl="0">
      <w:start w:val="1"/>
      <w:numFmt w:val="bullet"/>
      <w:pStyle w:val="Tablebullet"/>
      <w:lvlText w:val=""/>
      <w:lvlJc w:val="left"/>
      <w:pPr>
        <w:ind w:left="720" w:hanging="360"/>
      </w:pPr>
      <w:rPr>
        <w:rFonts w:ascii="Symbol" w:hAnsi="Symbol" w:hint="default"/>
        <w:color w:val="auto"/>
      </w:rPr>
    </w:lvl>
    <w:lvl w:ilvl="1">
      <w:start w:val="1"/>
      <w:numFmt w:val="bullet"/>
      <w:lvlText w:val="o"/>
      <w:lvlJc w:val="left"/>
      <w:pPr>
        <w:tabs>
          <w:tab w:val="num" w:pos="680"/>
        </w:tabs>
        <w:ind w:left="680" w:hanging="340"/>
      </w:pPr>
      <w:rPr>
        <w:rFonts w:ascii="Courier New" w:hAnsi="Courier New" w:hint="default"/>
      </w:rPr>
    </w:lvl>
    <w:lvl w:ilvl="2">
      <w:start w:val="1"/>
      <w:numFmt w:val="bullet"/>
      <w:lvlText w:val=""/>
      <w:lvlJc w:val="left"/>
      <w:pPr>
        <w:tabs>
          <w:tab w:val="num" w:pos="1361"/>
        </w:tabs>
        <w:ind w:left="1361" w:hanging="681"/>
      </w:pPr>
      <w:rPr>
        <w:rFonts w:ascii="Wingdings" w:hAnsi="Wingdings" w:hint="default"/>
      </w:rPr>
    </w:lvl>
    <w:lvl w:ilvl="3">
      <w:start w:val="1"/>
      <w:numFmt w:val="bullet"/>
      <w:lvlText w:val=""/>
      <w:lvlJc w:val="left"/>
      <w:pPr>
        <w:tabs>
          <w:tab w:val="num" w:pos="1758"/>
        </w:tabs>
        <w:ind w:left="1758" w:hanging="397"/>
      </w:pPr>
      <w:rPr>
        <w:rFonts w:ascii="Symbol" w:hAnsi="Symbol" w:hint="default"/>
      </w:rPr>
    </w:lvl>
    <w:lvl w:ilvl="4">
      <w:start w:val="1"/>
      <w:numFmt w:val="bullet"/>
      <w:lvlText w:val="o"/>
      <w:lvlJc w:val="left"/>
      <w:pPr>
        <w:tabs>
          <w:tab w:val="num" w:pos="2155"/>
        </w:tabs>
        <w:ind w:left="2155" w:hanging="397"/>
      </w:pPr>
      <w:rPr>
        <w:rFonts w:ascii="Courier New" w:hAnsi="Courier New" w:hint="default"/>
      </w:rPr>
    </w:lvl>
    <w:lvl w:ilvl="5">
      <w:start w:val="1"/>
      <w:numFmt w:val="none"/>
      <w:lvlText w:val=""/>
      <w:lvlJc w:val="left"/>
      <w:pPr>
        <w:ind w:left="4320" w:hanging="36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left"/>
      <w:pPr>
        <w:ind w:left="6480" w:hanging="360"/>
      </w:pPr>
      <w:rPr>
        <w:rFonts w:hint="default"/>
      </w:rPr>
    </w:lvl>
  </w:abstractNum>
  <w:abstractNum w:abstractNumId="27" w15:restartNumberingAfterBreak="0">
    <w:nsid w:val="5C363E38"/>
    <w:multiLevelType w:val="hybridMultilevel"/>
    <w:tmpl w:val="601CB096"/>
    <w:lvl w:ilvl="0" w:tplc="66482D2C">
      <w:start w:val="1"/>
      <w:numFmt w:val="decimal"/>
      <w:pStyle w:val="Normalnumberedparas1"/>
      <w:lvlText w:val="%1."/>
      <w:lvlJc w:val="left"/>
      <w:pPr>
        <w:ind w:left="360" w:hanging="360"/>
      </w:pPr>
      <w:rPr>
        <w:rFonts w:hint="default"/>
        <w:sz w:val="22"/>
        <w:szCs w:val="2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4526C1F"/>
    <w:multiLevelType w:val="hybridMultilevel"/>
    <w:tmpl w:val="585C382C"/>
    <w:lvl w:ilvl="0" w:tplc="18090005">
      <w:start w:val="1"/>
      <w:numFmt w:val="bullet"/>
      <w:lvlText w:val=""/>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9" w15:restartNumberingAfterBreak="0">
    <w:nsid w:val="6680106E"/>
    <w:multiLevelType w:val="multilevel"/>
    <w:tmpl w:val="DFFE91E0"/>
    <w:numStyleLink w:val="ListBullets"/>
  </w:abstractNum>
  <w:abstractNum w:abstractNumId="30" w15:restartNumberingAfterBreak="0">
    <w:nsid w:val="67491F81"/>
    <w:multiLevelType w:val="hybridMultilevel"/>
    <w:tmpl w:val="79E48C22"/>
    <w:lvl w:ilvl="0" w:tplc="70749B4A">
      <w:start w:val="1"/>
      <w:numFmt w:val="bullet"/>
      <w:lvlText w:val="•"/>
      <w:lvlJc w:val="left"/>
      <w:pPr>
        <w:tabs>
          <w:tab w:val="num" w:pos="720"/>
        </w:tabs>
        <w:ind w:left="720" w:hanging="360"/>
      </w:pPr>
      <w:rPr>
        <w:rFonts w:ascii="Arial" w:hAnsi="Arial" w:hint="default"/>
      </w:rPr>
    </w:lvl>
    <w:lvl w:ilvl="1" w:tplc="0B588D8A" w:tentative="1">
      <w:start w:val="1"/>
      <w:numFmt w:val="bullet"/>
      <w:lvlText w:val="•"/>
      <w:lvlJc w:val="left"/>
      <w:pPr>
        <w:tabs>
          <w:tab w:val="num" w:pos="1440"/>
        </w:tabs>
        <w:ind w:left="1440" w:hanging="360"/>
      </w:pPr>
      <w:rPr>
        <w:rFonts w:ascii="Arial" w:hAnsi="Arial" w:hint="default"/>
      </w:rPr>
    </w:lvl>
    <w:lvl w:ilvl="2" w:tplc="5604680E" w:tentative="1">
      <w:start w:val="1"/>
      <w:numFmt w:val="bullet"/>
      <w:lvlText w:val="•"/>
      <w:lvlJc w:val="left"/>
      <w:pPr>
        <w:tabs>
          <w:tab w:val="num" w:pos="2160"/>
        </w:tabs>
        <w:ind w:left="2160" w:hanging="360"/>
      </w:pPr>
      <w:rPr>
        <w:rFonts w:ascii="Arial" w:hAnsi="Arial" w:hint="default"/>
      </w:rPr>
    </w:lvl>
    <w:lvl w:ilvl="3" w:tplc="70CA71DE" w:tentative="1">
      <w:start w:val="1"/>
      <w:numFmt w:val="bullet"/>
      <w:lvlText w:val="•"/>
      <w:lvlJc w:val="left"/>
      <w:pPr>
        <w:tabs>
          <w:tab w:val="num" w:pos="2880"/>
        </w:tabs>
        <w:ind w:left="2880" w:hanging="360"/>
      </w:pPr>
      <w:rPr>
        <w:rFonts w:ascii="Arial" w:hAnsi="Arial" w:hint="default"/>
      </w:rPr>
    </w:lvl>
    <w:lvl w:ilvl="4" w:tplc="AB5C83C8" w:tentative="1">
      <w:start w:val="1"/>
      <w:numFmt w:val="bullet"/>
      <w:lvlText w:val="•"/>
      <w:lvlJc w:val="left"/>
      <w:pPr>
        <w:tabs>
          <w:tab w:val="num" w:pos="3600"/>
        </w:tabs>
        <w:ind w:left="3600" w:hanging="360"/>
      </w:pPr>
      <w:rPr>
        <w:rFonts w:ascii="Arial" w:hAnsi="Arial" w:hint="default"/>
      </w:rPr>
    </w:lvl>
    <w:lvl w:ilvl="5" w:tplc="08C24240" w:tentative="1">
      <w:start w:val="1"/>
      <w:numFmt w:val="bullet"/>
      <w:lvlText w:val="•"/>
      <w:lvlJc w:val="left"/>
      <w:pPr>
        <w:tabs>
          <w:tab w:val="num" w:pos="4320"/>
        </w:tabs>
        <w:ind w:left="4320" w:hanging="360"/>
      </w:pPr>
      <w:rPr>
        <w:rFonts w:ascii="Arial" w:hAnsi="Arial" w:hint="default"/>
      </w:rPr>
    </w:lvl>
    <w:lvl w:ilvl="6" w:tplc="EA36A630" w:tentative="1">
      <w:start w:val="1"/>
      <w:numFmt w:val="bullet"/>
      <w:lvlText w:val="•"/>
      <w:lvlJc w:val="left"/>
      <w:pPr>
        <w:tabs>
          <w:tab w:val="num" w:pos="5040"/>
        </w:tabs>
        <w:ind w:left="5040" w:hanging="360"/>
      </w:pPr>
      <w:rPr>
        <w:rFonts w:ascii="Arial" w:hAnsi="Arial" w:hint="default"/>
      </w:rPr>
    </w:lvl>
    <w:lvl w:ilvl="7" w:tplc="210EA2BE" w:tentative="1">
      <w:start w:val="1"/>
      <w:numFmt w:val="bullet"/>
      <w:lvlText w:val="•"/>
      <w:lvlJc w:val="left"/>
      <w:pPr>
        <w:tabs>
          <w:tab w:val="num" w:pos="5760"/>
        </w:tabs>
        <w:ind w:left="5760" w:hanging="360"/>
      </w:pPr>
      <w:rPr>
        <w:rFonts w:ascii="Arial" w:hAnsi="Arial" w:hint="default"/>
      </w:rPr>
    </w:lvl>
    <w:lvl w:ilvl="8" w:tplc="EA6840C0"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8584D0A"/>
    <w:multiLevelType w:val="hybridMultilevel"/>
    <w:tmpl w:val="909ACD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82621D3"/>
    <w:multiLevelType w:val="multilevel"/>
    <w:tmpl w:val="C6E6F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307779625">
    <w:abstractNumId w:val="18"/>
  </w:num>
  <w:num w:numId="2" w16cid:durableId="826946141">
    <w:abstractNumId w:val="2"/>
  </w:num>
  <w:num w:numId="3" w16cid:durableId="1769160564">
    <w:abstractNumId w:val="11"/>
  </w:num>
  <w:num w:numId="4" w16cid:durableId="909265388">
    <w:abstractNumId w:val="23"/>
  </w:num>
  <w:num w:numId="5" w16cid:durableId="754983154">
    <w:abstractNumId w:val="27"/>
  </w:num>
  <w:num w:numId="6" w16cid:durableId="246698581">
    <w:abstractNumId w:val="20"/>
  </w:num>
  <w:num w:numId="7" w16cid:durableId="1422481886">
    <w:abstractNumId w:val="10"/>
  </w:num>
  <w:num w:numId="8" w16cid:durableId="337735824">
    <w:abstractNumId w:val="26"/>
  </w:num>
  <w:num w:numId="9" w16cid:durableId="1113936935">
    <w:abstractNumId w:val="29"/>
  </w:num>
  <w:num w:numId="10" w16cid:durableId="12890975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98774286">
    <w:abstractNumId w:val="12"/>
  </w:num>
  <w:num w:numId="12" w16cid:durableId="332924119">
    <w:abstractNumId w:val="31"/>
  </w:num>
  <w:num w:numId="13" w16cid:durableId="1581713711">
    <w:abstractNumId w:val="22"/>
  </w:num>
  <w:num w:numId="14" w16cid:durableId="390735030">
    <w:abstractNumId w:val="2"/>
    <w:lvlOverride w:ilvl="0">
      <w:startOverride w:val="1"/>
    </w:lvlOverride>
  </w:num>
  <w:num w:numId="15" w16cid:durableId="1699307548">
    <w:abstractNumId w:val="16"/>
  </w:num>
  <w:num w:numId="16" w16cid:durableId="827015881">
    <w:abstractNumId w:val="2"/>
    <w:lvlOverride w:ilvl="0">
      <w:startOverride w:val="1"/>
    </w:lvlOverride>
  </w:num>
  <w:num w:numId="17" w16cid:durableId="1027365552">
    <w:abstractNumId w:val="13"/>
  </w:num>
  <w:num w:numId="18" w16cid:durableId="554588744">
    <w:abstractNumId w:val="2"/>
    <w:lvlOverride w:ilvl="0">
      <w:startOverride w:val="1"/>
    </w:lvlOverride>
  </w:num>
  <w:num w:numId="19" w16cid:durableId="1853297381">
    <w:abstractNumId w:val="21"/>
  </w:num>
  <w:num w:numId="20" w16cid:durableId="1550532102">
    <w:abstractNumId w:val="5"/>
  </w:num>
  <w:num w:numId="21" w16cid:durableId="336887551">
    <w:abstractNumId w:val="30"/>
  </w:num>
  <w:num w:numId="22" w16cid:durableId="1637760471">
    <w:abstractNumId w:val="25"/>
  </w:num>
  <w:num w:numId="23" w16cid:durableId="94205467">
    <w:abstractNumId w:val="17"/>
  </w:num>
  <w:num w:numId="24" w16cid:durableId="698239805">
    <w:abstractNumId w:val="4"/>
  </w:num>
  <w:num w:numId="25" w16cid:durableId="474030348">
    <w:abstractNumId w:val="14"/>
  </w:num>
  <w:num w:numId="26" w16cid:durableId="1112289575">
    <w:abstractNumId w:val="9"/>
  </w:num>
  <w:num w:numId="27" w16cid:durableId="1801260768">
    <w:abstractNumId w:val="15"/>
  </w:num>
  <w:num w:numId="28" w16cid:durableId="1531067047">
    <w:abstractNumId w:val="19"/>
  </w:num>
  <w:num w:numId="29" w16cid:durableId="1291739383">
    <w:abstractNumId w:val="7"/>
  </w:num>
  <w:num w:numId="30" w16cid:durableId="1338575894">
    <w:abstractNumId w:val="6"/>
  </w:num>
  <w:num w:numId="31" w16cid:durableId="1734160558">
    <w:abstractNumId w:val="32"/>
  </w:num>
  <w:num w:numId="32" w16cid:durableId="726151726">
    <w:abstractNumId w:val="8"/>
  </w:num>
  <w:num w:numId="33" w16cid:durableId="1102604653">
    <w:abstractNumId w:val="0"/>
  </w:num>
  <w:num w:numId="34" w16cid:durableId="517622747">
    <w:abstractNumId w:val="1"/>
  </w:num>
  <w:num w:numId="35" w16cid:durableId="1281063954">
    <w:abstractNumId w:val="28"/>
  </w:num>
  <w:num w:numId="36" w16cid:durableId="1860964685">
    <w:abstractNumId w:val="3"/>
  </w:num>
  <w:num w:numId="37" w16cid:durableId="2009400001">
    <w:abstractNumId w:val="2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oNotDisplayPageBoundaries/>
  <w:hideGrammaticalErrors/>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562"/>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A9B"/>
    <w:rsid w:val="000134EA"/>
    <w:rsid w:val="00013A5C"/>
    <w:rsid w:val="00017FA5"/>
    <w:rsid w:val="00021CCE"/>
    <w:rsid w:val="00023B87"/>
    <w:rsid w:val="00025ECB"/>
    <w:rsid w:val="00032DF0"/>
    <w:rsid w:val="00034577"/>
    <w:rsid w:val="000350C9"/>
    <w:rsid w:val="000417EF"/>
    <w:rsid w:val="00043695"/>
    <w:rsid w:val="00064583"/>
    <w:rsid w:val="00064B98"/>
    <w:rsid w:val="0006639C"/>
    <w:rsid w:val="000702B4"/>
    <w:rsid w:val="00073AEE"/>
    <w:rsid w:val="0007443E"/>
    <w:rsid w:val="000753FA"/>
    <w:rsid w:val="000A2E2A"/>
    <w:rsid w:val="000A31FE"/>
    <w:rsid w:val="000B4EB7"/>
    <w:rsid w:val="000B7013"/>
    <w:rsid w:val="000B7F23"/>
    <w:rsid w:val="000C150D"/>
    <w:rsid w:val="000C45DE"/>
    <w:rsid w:val="000D2062"/>
    <w:rsid w:val="000D4F16"/>
    <w:rsid w:val="000D6944"/>
    <w:rsid w:val="000E3910"/>
    <w:rsid w:val="000E7EF3"/>
    <w:rsid w:val="00102524"/>
    <w:rsid w:val="001047EB"/>
    <w:rsid w:val="00110DAF"/>
    <w:rsid w:val="0011172A"/>
    <w:rsid w:val="00112A30"/>
    <w:rsid w:val="00120639"/>
    <w:rsid w:val="00123748"/>
    <w:rsid w:val="00125E70"/>
    <w:rsid w:val="00127CED"/>
    <w:rsid w:val="00131706"/>
    <w:rsid w:val="00132547"/>
    <w:rsid w:val="0013394E"/>
    <w:rsid w:val="00134A5D"/>
    <w:rsid w:val="00135D64"/>
    <w:rsid w:val="00140BEE"/>
    <w:rsid w:val="001465A5"/>
    <w:rsid w:val="00147807"/>
    <w:rsid w:val="001520AF"/>
    <w:rsid w:val="00154C6B"/>
    <w:rsid w:val="00156EBB"/>
    <w:rsid w:val="0016270D"/>
    <w:rsid w:val="00162E42"/>
    <w:rsid w:val="001664C4"/>
    <w:rsid w:val="00167C0A"/>
    <w:rsid w:val="001704BB"/>
    <w:rsid w:val="00183359"/>
    <w:rsid w:val="00183D96"/>
    <w:rsid w:val="00184B01"/>
    <w:rsid w:val="001918F6"/>
    <w:rsid w:val="00191FA0"/>
    <w:rsid w:val="00193A31"/>
    <w:rsid w:val="001A5303"/>
    <w:rsid w:val="001B1121"/>
    <w:rsid w:val="001B31C5"/>
    <w:rsid w:val="001B6562"/>
    <w:rsid w:val="001B706E"/>
    <w:rsid w:val="001B74C6"/>
    <w:rsid w:val="001C1C80"/>
    <w:rsid w:val="001C3171"/>
    <w:rsid w:val="001C7DA3"/>
    <w:rsid w:val="001D400C"/>
    <w:rsid w:val="001D436C"/>
    <w:rsid w:val="001E13BF"/>
    <w:rsid w:val="001E5181"/>
    <w:rsid w:val="001E6C58"/>
    <w:rsid w:val="001F2EE4"/>
    <w:rsid w:val="001F303C"/>
    <w:rsid w:val="001F52C9"/>
    <w:rsid w:val="00200C94"/>
    <w:rsid w:val="00204A97"/>
    <w:rsid w:val="0020637E"/>
    <w:rsid w:val="0021004C"/>
    <w:rsid w:val="002133A7"/>
    <w:rsid w:val="002173CB"/>
    <w:rsid w:val="00221598"/>
    <w:rsid w:val="00227700"/>
    <w:rsid w:val="00244CA2"/>
    <w:rsid w:val="00244EF3"/>
    <w:rsid w:val="00252B85"/>
    <w:rsid w:val="00252FFA"/>
    <w:rsid w:val="00253FBC"/>
    <w:rsid w:val="00254E0F"/>
    <w:rsid w:val="00257E14"/>
    <w:rsid w:val="00262235"/>
    <w:rsid w:val="00262F35"/>
    <w:rsid w:val="00266793"/>
    <w:rsid w:val="0026774F"/>
    <w:rsid w:val="0027502C"/>
    <w:rsid w:val="00275091"/>
    <w:rsid w:val="00276620"/>
    <w:rsid w:val="00276B18"/>
    <w:rsid w:val="00282216"/>
    <w:rsid w:val="002822FE"/>
    <w:rsid w:val="00284C89"/>
    <w:rsid w:val="00286339"/>
    <w:rsid w:val="00290AD5"/>
    <w:rsid w:val="00297AC3"/>
    <w:rsid w:val="002A03C9"/>
    <w:rsid w:val="002A0D44"/>
    <w:rsid w:val="002A5EE6"/>
    <w:rsid w:val="002A7AB0"/>
    <w:rsid w:val="002B48FC"/>
    <w:rsid w:val="002B4D5E"/>
    <w:rsid w:val="002C21B7"/>
    <w:rsid w:val="002C3567"/>
    <w:rsid w:val="002C71CC"/>
    <w:rsid w:val="002D18EB"/>
    <w:rsid w:val="002E07E6"/>
    <w:rsid w:val="002E2A35"/>
    <w:rsid w:val="002E646E"/>
    <w:rsid w:val="002E64B0"/>
    <w:rsid w:val="002E665F"/>
    <w:rsid w:val="002F5AB5"/>
    <w:rsid w:val="00302AD5"/>
    <w:rsid w:val="0030422B"/>
    <w:rsid w:val="00304FA4"/>
    <w:rsid w:val="00311400"/>
    <w:rsid w:val="0031141E"/>
    <w:rsid w:val="003223B6"/>
    <w:rsid w:val="00324A97"/>
    <w:rsid w:val="003272B9"/>
    <w:rsid w:val="00332D38"/>
    <w:rsid w:val="003425DB"/>
    <w:rsid w:val="003432B9"/>
    <w:rsid w:val="00343412"/>
    <w:rsid w:val="0034627E"/>
    <w:rsid w:val="003523FF"/>
    <w:rsid w:val="00362CCD"/>
    <w:rsid w:val="003709A9"/>
    <w:rsid w:val="00377D57"/>
    <w:rsid w:val="0038355A"/>
    <w:rsid w:val="0038623C"/>
    <w:rsid w:val="0039041E"/>
    <w:rsid w:val="003904E0"/>
    <w:rsid w:val="003942ED"/>
    <w:rsid w:val="003952E8"/>
    <w:rsid w:val="003955FD"/>
    <w:rsid w:val="00396BBB"/>
    <w:rsid w:val="00397E55"/>
    <w:rsid w:val="003A1AE9"/>
    <w:rsid w:val="003A23CA"/>
    <w:rsid w:val="003A3D97"/>
    <w:rsid w:val="003A6939"/>
    <w:rsid w:val="003B2FE9"/>
    <w:rsid w:val="003B37A5"/>
    <w:rsid w:val="003B58F1"/>
    <w:rsid w:val="003C3164"/>
    <w:rsid w:val="003C4939"/>
    <w:rsid w:val="003C62EB"/>
    <w:rsid w:val="003E5415"/>
    <w:rsid w:val="003F5818"/>
    <w:rsid w:val="003F738A"/>
    <w:rsid w:val="00405C43"/>
    <w:rsid w:val="00415B10"/>
    <w:rsid w:val="00417847"/>
    <w:rsid w:val="00421A75"/>
    <w:rsid w:val="004224F3"/>
    <w:rsid w:val="00423589"/>
    <w:rsid w:val="00424311"/>
    <w:rsid w:val="004273F0"/>
    <w:rsid w:val="00430784"/>
    <w:rsid w:val="00432A31"/>
    <w:rsid w:val="0043695F"/>
    <w:rsid w:val="004469E1"/>
    <w:rsid w:val="00450C63"/>
    <w:rsid w:val="00451502"/>
    <w:rsid w:val="00460EFB"/>
    <w:rsid w:val="00461331"/>
    <w:rsid w:val="00461AA6"/>
    <w:rsid w:val="0046360C"/>
    <w:rsid w:val="00463E4F"/>
    <w:rsid w:val="0047381D"/>
    <w:rsid w:val="00473D63"/>
    <w:rsid w:val="00481F8B"/>
    <w:rsid w:val="004915D6"/>
    <w:rsid w:val="00493163"/>
    <w:rsid w:val="004A1799"/>
    <w:rsid w:val="004A32EF"/>
    <w:rsid w:val="004A63B9"/>
    <w:rsid w:val="004B2839"/>
    <w:rsid w:val="004B29A3"/>
    <w:rsid w:val="004B2D2A"/>
    <w:rsid w:val="004B337E"/>
    <w:rsid w:val="004B4ED1"/>
    <w:rsid w:val="004C1EE1"/>
    <w:rsid w:val="004C37AF"/>
    <w:rsid w:val="004C4552"/>
    <w:rsid w:val="004C6FA2"/>
    <w:rsid w:val="004D1D34"/>
    <w:rsid w:val="004D236F"/>
    <w:rsid w:val="004E238E"/>
    <w:rsid w:val="004E2474"/>
    <w:rsid w:val="004E5741"/>
    <w:rsid w:val="004E784A"/>
    <w:rsid w:val="004F0F79"/>
    <w:rsid w:val="004F20EA"/>
    <w:rsid w:val="004F50E8"/>
    <w:rsid w:val="005004E7"/>
    <w:rsid w:val="005049B2"/>
    <w:rsid w:val="00504E17"/>
    <w:rsid w:val="00512C1A"/>
    <w:rsid w:val="005225D5"/>
    <w:rsid w:val="005233D6"/>
    <w:rsid w:val="005236D6"/>
    <w:rsid w:val="00523A69"/>
    <w:rsid w:val="005253FF"/>
    <w:rsid w:val="005254D5"/>
    <w:rsid w:val="005312F6"/>
    <w:rsid w:val="0053374E"/>
    <w:rsid w:val="005421A0"/>
    <w:rsid w:val="00542F65"/>
    <w:rsid w:val="00543E34"/>
    <w:rsid w:val="0056619B"/>
    <w:rsid w:val="005703AD"/>
    <w:rsid w:val="00577E1A"/>
    <w:rsid w:val="00582201"/>
    <w:rsid w:val="005825A2"/>
    <w:rsid w:val="00585A26"/>
    <w:rsid w:val="00586E11"/>
    <w:rsid w:val="005912DB"/>
    <w:rsid w:val="00591757"/>
    <w:rsid w:val="005A317F"/>
    <w:rsid w:val="005A7A9E"/>
    <w:rsid w:val="005B794C"/>
    <w:rsid w:val="005C22DE"/>
    <w:rsid w:val="005C2D69"/>
    <w:rsid w:val="005C4BCB"/>
    <w:rsid w:val="005C7169"/>
    <w:rsid w:val="005D15C0"/>
    <w:rsid w:val="005D3CD7"/>
    <w:rsid w:val="005D5ED1"/>
    <w:rsid w:val="005D7FC5"/>
    <w:rsid w:val="005E09E1"/>
    <w:rsid w:val="005E0C9C"/>
    <w:rsid w:val="005E7ADC"/>
    <w:rsid w:val="005F1104"/>
    <w:rsid w:val="005F4CFE"/>
    <w:rsid w:val="005F4F4B"/>
    <w:rsid w:val="005F6408"/>
    <w:rsid w:val="006004DB"/>
    <w:rsid w:val="00613A0A"/>
    <w:rsid w:val="00620AF4"/>
    <w:rsid w:val="00627EB0"/>
    <w:rsid w:val="0063097F"/>
    <w:rsid w:val="006359B7"/>
    <w:rsid w:val="00636A50"/>
    <w:rsid w:val="006404CE"/>
    <w:rsid w:val="0064172A"/>
    <w:rsid w:val="00642AA2"/>
    <w:rsid w:val="00643A7A"/>
    <w:rsid w:val="0064665D"/>
    <w:rsid w:val="00647424"/>
    <w:rsid w:val="00653788"/>
    <w:rsid w:val="006541BA"/>
    <w:rsid w:val="006553D8"/>
    <w:rsid w:val="00655F87"/>
    <w:rsid w:val="00661741"/>
    <w:rsid w:val="00662171"/>
    <w:rsid w:val="0066401C"/>
    <w:rsid w:val="00665E06"/>
    <w:rsid w:val="00667E2B"/>
    <w:rsid w:val="00671742"/>
    <w:rsid w:val="00672430"/>
    <w:rsid w:val="00673420"/>
    <w:rsid w:val="00675552"/>
    <w:rsid w:val="00681D5A"/>
    <w:rsid w:val="00682467"/>
    <w:rsid w:val="00694C98"/>
    <w:rsid w:val="006951F6"/>
    <w:rsid w:val="0069744C"/>
    <w:rsid w:val="006A1A17"/>
    <w:rsid w:val="006A2192"/>
    <w:rsid w:val="006A2389"/>
    <w:rsid w:val="006A5FC5"/>
    <w:rsid w:val="006B019D"/>
    <w:rsid w:val="006B76AF"/>
    <w:rsid w:val="006C1264"/>
    <w:rsid w:val="006C6D73"/>
    <w:rsid w:val="006C7C77"/>
    <w:rsid w:val="006C7E43"/>
    <w:rsid w:val="006D2D57"/>
    <w:rsid w:val="006D3043"/>
    <w:rsid w:val="006D55D8"/>
    <w:rsid w:val="006E195C"/>
    <w:rsid w:val="006E201B"/>
    <w:rsid w:val="006E3231"/>
    <w:rsid w:val="006E3B90"/>
    <w:rsid w:val="006F2E04"/>
    <w:rsid w:val="0070375C"/>
    <w:rsid w:val="007049CF"/>
    <w:rsid w:val="0070657A"/>
    <w:rsid w:val="00706A9F"/>
    <w:rsid w:val="007130FD"/>
    <w:rsid w:val="0072214A"/>
    <w:rsid w:val="00726300"/>
    <w:rsid w:val="00727607"/>
    <w:rsid w:val="007328F4"/>
    <w:rsid w:val="0073354D"/>
    <w:rsid w:val="0074516B"/>
    <w:rsid w:val="00750BB8"/>
    <w:rsid w:val="00751E1C"/>
    <w:rsid w:val="00752F15"/>
    <w:rsid w:val="0076779A"/>
    <w:rsid w:val="00771506"/>
    <w:rsid w:val="0077365B"/>
    <w:rsid w:val="007840E4"/>
    <w:rsid w:val="0078775E"/>
    <w:rsid w:val="00795451"/>
    <w:rsid w:val="00795D39"/>
    <w:rsid w:val="007A0663"/>
    <w:rsid w:val="007A0964"/>
    <w:rsid w:val="007B0C99"/>
    <w:rsid w:val="007B5251"/>
    <w:rsid w:val="007B68A9"/>
    <w:rsid w:val="007C56FC"/>
    <w:rsid w:val="007D23B9"/>
    <w:rsid w:val="007D5AE7"/>
    <w:rsid w:val="0080065D"/>
    <w:rsid w:val="00806524"/>
    <w:rsid w:val="008172B9"/>
    <w:rsid w:val="008214D2"/>
    <w:rsid w:val="0082312A"/>
    <w:rsid w:val="00823B5F"/>
    <w:rsid w:val="00827FF2"/>
    <w:rsid w:val="008420BF"/>
    <w:rsid w:val="00851FD7"/>
    <w:rsid w:val="0085374D"/>
    <w:rsid w:val="0086221F"/>
    <w:rsid w:val="00862910"/>
    <w:rsid w:val="00866AE5"/>
    <w:rsid w:val="00867417"/>
    <w:rsid w:val="0089173E"/>
    <w:rsid w:val="008936B7"/>
    <w:rsid w:val="008945BC"/>
    <w:rsid w:val="008B0412"/>
    <w:rsid w:val="008B23EB"/>
    <w:rsid w:val="008B50D5"/>
    <w:rsid w:val="008D0396"/>
    <w:rsid w:val="008D0E3C"/>
    <w:rsid w:val="008D15B0"/>
    <w:rsid w:val="008D29E2"/>
    <w:rsid w:val="008D4D53"/>
    <w:rsid w:val="008D556A"/>
    <w:rsid w:val="008D64DD"/>
    <w:rsid w:val="008E5906"/>
    <w:rsid w:val="008E6887"/>
    <w:rsid w:val="00907904"/>
    <w:rsid w:val="00911932"/>
    <w:rsid w:val="00913DAA"/>
    <w:rsid w:val="0091423C"/>
    <w:rsid w:val="00914EF9"/>
    <w:rsid w:val="009233FF"/>
    <w:rsid w:val="00923CDF"/>
    <w:rsid w:val="00924AA1"/>
    <w:rsid w:val="009253B2"/>
    <w:rsid w:val="00926959"/>
    <w:rsid w:val="00927EAC"/>
    <w:rsid w:val="00941564"/>
    <w:rsid w:val="00950D52"/>
    <w:rsid w:val="00952E50"/>
    <w:rsid w:val="00953260"/>
    <w:rsid w:val="00954047"/>
    <w:rsid w:val="00954993"/>
    <w:rsid w:val="0096044D"/>
    <w:rsid w:val="00961700"/>
    <w:rsid w:val="00961CBF"/>
    <w:rsid w:val="009637B8"/>
    <w:rsid w:val="00964B24"/>
    <w:rsid w:val="00967883"/>
    <w:rsid w:val="00967B95"/>
    <w:rsid w:val="00974FEA"/>
    <w:rsid w:val="00975CBE"/>
    <w:rsid w:val="00977C12"/>
    <w:rsid w:val="009862AA"/>
    <w:rsid w:val="009965AB"/>
    <w:rsid w:val="009968D7"/>
    <w:rsid w:val="009A4834"/>
    <w:rsid w:val="009B0315"/>
    <w:rsid w:val="009C0007"/>
    <w:rsid w:val="009C00F0"/>
    <w:rsid w:val="009C226E"/>
    <w:rsid w:val="009C289B"/>
    <w:rsid w:val="009C3056"/>
    <w:rsid w:val="009C3854"/>
    <w:rsid w:val="009C3DAC"/>
    <w:rsid w:val="009D0598"/>
    <w:rsid w:val="009D698C"/>
    <w:rsid w:val="009D74C5"/>
    <w:rsid w:val="009F23B9"/>
    <w:rsid w:val="009F581F"/>
    <w:rsid w:val="00A001F1"/>
    <w:rsid w:val="00A02D93"/>
    <w:rsid w:val="00A10C1B"/>
    <w:rsid w:val="00A21F38"/>
    <w:rsid w:val="00A3309C"/>
    <w:rsid w:val="00A36833"/>
    <w:rsid w:val="00A44A82"/>
    <w:rsid w:val="00A46449"/>
    <w:rsid w:val="00A47F19"/>
    <w:rsid w:val="00A54C45"/>
    <w:rsid w:val="00A561B5"/>
    <w:rsid w:val="00A5744E"/>
    <w:rsid w:val="00A577A5"/>
    <w:rsid w:val="00A63A5C"/>
    <w:rsid w:val="00A67547"/>
    <w:rsid w:val="00A77315"/>
    <w:rsid w:val="00A86682"/>
    <w:rsid w:val="00A91B07"/>
    <w:rsid w:val="00A92F15"/>
    <w:rsid w:val="00A93B87"/>
    <w:rsid w:val="00A93D6F"/>
    <w:rsid w:val="00A93E65"/>
    <w:rsid w:val="00A95F21"/>
    <w:rsid w:val="00A96E79"/>
    <w:rsid w:val="00AA213A"/>
    <w:rsid w:val="00AA3A30"/>
    <w:rsid w:val="00AA6A38"/>
    <w:rsid w:val="00AA7AB2"/>
    <w:rsid w:val="00AB23AC"/>
    <w:rsid w:val="00AD4087"/>
    <w:rsid w:val="00AE3426"/>
    <w:rsid w:val="00AE3F04"/>
    <w:rsid w:val="00AE5245"/>
    <w:rsid w:val="00AE7A80"/>
    <w:rsid w:val="00AF5642"/>
    <w:rsid w:val="00B061D4"/>
    <w:rsid w:val="00B11709"/>
    <w:rsid w:val="00B1558B"/>
    <w:rsid w:val="00B24081"/>
    <w:rsid w:val="00B26AFF"/>
    <w:rsid w:val="00B310D8"/>
    <w:rsid w:val="00B32FA1"/>
    <w:rsid w:val="00B41B26"/>
    <w:rsid w:val="00B4255A"/>
    <w:rsid w:val="00B44776"/>
    <w:rsid w:val="00B46961"/>
    <w:rsid w:val="00B55E94"/>
    <w:rsid w:val="00B72873"/>
    <w:rsid w:val="00B742A8"/>
    <w:rsid w:val="00B77687"/>
    <w:rsid w:val="00B814AF"/>
    <w:rsid w:val="00B828F4"/>
    <w:rsid w:val="00B90556"/>
    <w:rsid w:val="00B96518"/>
    <w:rsid w:val="00BA3B8A"/>
    <w:rsid w:val="00BB22BD"/>
    <w:rsid w:val="00BC025E"/>
    <w:rsid w:val="00BC1D2B"/>
    <w:rsid w:val="00BC6A54"/>
    <w:rsid w:val="00BD2AE7"/>
    <w:rsid w:val="00BE2986"/>
    <w:rsid w:val="00BE5931"/>
    <w:rsid w:val="00BE5E1E"/>
    <w:rsid w:val="00BF08F9"/>
    <w:rsid w:val="00BF4646"/>
    <w:rsid w:val="00BF6A25"/>
    <w:rsid w:val="00BF7C89"/>
    <w:rsid w:val="00C03233"/>
    <w:rsid w:val="00C20D01"/>
    <w:rsid w:val="00C253BD"/>
    <w:rsid w:val="00C265B7"/>
    <w:rsid w:val="00C26B8B"/>
    <w:rsid w:val="00C34F40"/>
    <w:rsid w:val="00C41D1C"/>
    <w:rsid w:val="00C43965"/>
    <w:rsid w:val="00C47041"/>
    <w:rsid w:val="00C502BE"/>
    <w:rsid w:val="00C545C7"/>
    <w:rsid w:val="00C563EB"/>
    <w:rsid w:val="00C618B2"/>
    <w:rsid w:val="00C639A1"/>
    <w:rsid w:val="00C65A9B"/>
    <w:rsid w:val="00C76CE6"/>
    <w:rsid w:val="00C838E0"/>
    <w:rsid w:val="00C84201"/>
    <w:rsid w:val="00C86761"/>
    <w:rsid w:val="00C93D7C"/>
    <w:rsid w:val="00C94DA1"/>
    <w:rsid w:val="00C973E9"/>
    <w:rsid w:val="00CA0190"/>
    <w:rsid w:val="00CA214A"/>
    <w:rsid w:val="00CA32DD"/>
    <w:rsid w:val="00CA3787"/>
    <w:rsid w:val="00CC45C9"/>
    <w:rsid w:val="00CC526D"/>
    <w:rsid w:val="00CC581B"/>
    <w:rsid w:val="00CC735B"/>
    <w:rsid w:val="00CD1DF7"/>
    <w:rsid w:val="00CD4661"/>
    <w:rsid w:val="00CE230F"/>
    <w:rsid w:val="00CE4562"/>
    <w:rsid w:val="00CE7EAC"/>
    <w:rsid w:val="00CF045D"/>
    <w:rsid w:val="00CF1503"/>
    <w:rsid w:val="00CF5772"/>
    <w:rsid w:val="00D04883"/>
    <w:rsid w:val="00D04FB3"/>
    <w:rsid w:val="00D209C3"/>
    <w:rsid w:val="00D20CF1"/>
    <w:rsid w:val="00D37FEC"/>
    <w:rsid w:val="00D41489"/>
    <w:rsid w:val="00D43FA8"/>
    <w:rsid w:val="00D549B1"/>
    <w:rsid w:val="00D601F7"/>
    <w:rsid w:val="00D60F5F"/>
    <w:rsid w:val="00D622A1"/>
    <w:rsid w:val="00D649F9"/>
    <w:rsid w:val="00D652FF"/>
    <w:rsid w:val="00D67E57"/>
    <w:rsid w:val="00D71F11"/>
    <w:rsid w:val="00D808BE"/>
    <w:rsid w:val="00D85875"/>
    <w:rsid w:val="00D90519"/>
    <w:rsid w:val="00DA10C8"/>
    <w:rsid w:val="00DA60C0"/>
    <w:rsid w:val="00DA753C"/>
    <w:rsid w:val="00DB1222"/>
    <w:rsid w:val="00DB2AF8"/>
    <w:rsid w:val="00DB4145"/>
    <w:rsid w:val="00DB6D7B"/>
    <w:rsid w:val="00DC08D8"/>
    <w:rsid w:val="00DC2EEC"/>
    <w:rsid w:val="00DC4346"/>
    <w:rsid w:val="00DD3327"/>
    <w:rsid w:val="00DE225B"/>
    <w:rsid w:val="00DE23D0"/>
    <w:rsid w:val="00DF06C5"/>
    <w:rsid w:val="00DF3D6E"/>
    <w:rsid w:val="00DF4230"/>
    <w:rsid w:val="00DF6153"/>
    <w:rsid w:val="00DF6BA6"/>
    <w:rsid w:val="00E004EC"/>
    <w:rsid w:val="00E06306"/>
    <w:rsid w:val="00E117CD"/>
    <w:rsid w:val="00E155D8"/>
    <w:rsid w:val="00E2072C"/>
    <w:rsid w:val="00E2253F"/>
    <w:rsid w:val="00E22F2E"/>
    <w:rsid w:val="00E252DF"/>
    <w:rsid w:val="00E27EA5"/>
    <w:rsid w:val="00E31627"/>
    <w:rsid w:val="00E34C55"/>
    <w:rsid w:val="00E35A0D"/>
    <w:rsid w:val="00E371BE"/>
    <w:rsid w:val="00E40771"/>
    <w:rsid w:val="00E413BB"/>
    <w:rsid w:val="00E45D5F"/>
    <w:rsid w:val="00E515D7"/>
    <w:rsid w:val="00E56B19"/>
    <w:rsid w:val="00E57CF8"/>
    <w:rsid w:val="00E618EA"/>
    <w:rsid w:val="00E662F9"/>
    <w:rsid w:val="00E666DA"/>
    <w:rsid w:val="00E667A2"/>
    <w:rsid w:val="00E66E1C"/>
    <w:rsid w:val="00E741B5"/>
    <w:rsid w:val="00E74360"/>
    <w:rsid w:val="00E75683"/>
    <w:rsid w:val="00E76877"/>
    <w:rsid w:val="00E81D5F"/>
    <w:rsid w:val="00EA0DF7"/>
    <w:rsid w:val="00EA359A"/>
    <w:rsid w:val="00EA4DA5"/>
    <w:rsid w:val="00EA4E0B"/>
    <w:rsid w:val="00EA5F22"/>
    <w:rsid w:val="00EB0A03"/>
    <w:rsid w:val="00EB2787"/>
    <w:rsid w:val="00EB3DA5"/>
    <w:rsid w:val="00EB4AB9"/>
    <w:rsid w:val="00EB4DA2"/>
    <w:rsid w:val="00EC3171"/>
    <w:rsid w:val="00EC337A"/>
    <w:rsid w:val="00EC6AE1"/>
    <w:rsid w:val="00EC73EB"/>
    <w:rsid w:val="00ED0AEA"/>
    <w:rsid w:val="00ED3A05"/>
    <w:rsid w:val="00ED6330"/>
    <w:rsid w:val="00EE572E"/>
    <w:rsid w:val="00EE7B76"/>
    <w:rsid w:val="00EF0600"/>
    <w:rsid w:val="00EF0CBD"/>
    <w:rsid w:val="00EF6BA4"/>
    <w:rsid w:val="00EF790A"/>
    <w:rsid w:val="00F0063B"/>
    <w:rsid w:val="00F033A7"/>
    <w:rsid w:val="00F04FC4"/>
    <w:rsid w:val="00F145EE"/>
    <w:rsid w:val="00F14F09"/>
    <w:rsid w:val="00F173BF"/>
    <w:rsid w:val="00F24F4F"/>
    <w:rsid w:val="00F266D4"/>
    <w:rsid w:val="00F3457A"/>
    <w:rsid w:val="00F346BD"/>
    <w:rsid w:val="00F34C34"/>
    <w:rsid w:val="00F40DA3"/>
    <w:rsid w:val="00F4179C"/>
    <w:rsid w:val="00F42D6E"/>
    <w:rsid w:val="00F478B9"/>
    <w:rsid w:val="00F508D1"/>
    <w:rsid w:val="00F5547E"/>
    <w:rsid w:val="00F56D8B"/>
    <w:rsid w:val="00F5724F"/>
    <w:rsid w:val="00F60975"/>
    <w:rsid w:val="00F60FD2"/>
    <w:rsid w:val="00F61B32"/>
    <w:rsid w:val="00F6236A"/>
    <w:rsid w:val="00F642A0"/>
    <w:rsid w:val="00F70525"/>
    <w:rsid w:val="00F70D9F"/>
    <w:rsid w:val="00F83201"/>
    <w:rsid w:val="00F845A1"/>
    <w:rsid w:val="00F84EFC"/>
    <w:rsid w:val="00F8506D"/>
    <w:rsid w:val="00F90F2F"/>
    <w:rsid w:val="00F93EA6"/>
    <w:rsid w:val="00F9592F"/>
    <w:rsid w:val="00FA06E5"/>
    <w:rsid w:val="00FA4441"/>
    <w:rsid w:val="00FA5C2A"/>
    <w:rsid w:val="00FA7B21"/>
    <w:rsid w:val="00FB0DAC"/>
    <w:rsid w:val="00FB108C"/>
    <w:rsid w:val="00FC1C36"/>
    <w:rsid w:val="00FD2E93"/>
    <w:rsid w:val="00FD43F9"/>
    <w:rsid w:val="00FD5DF7"/>
    <w:rsid w:val="00FD5FED"/>
    <w:rsid w:val="00FD6F8C"/>
    <w:rsid w:val="00FE0952"/>
    <w:rsid w:val="00FE2582"/>
    <w:rsid w:val="00FE2EC3"/>
    <w:rsid w:val="00FE37D4"/>
    <w:rsid w:val="00FE40D6"/>
    <w:rsid w:val="00FF5CCF"/>
    <w:rsid w:val="00FF6E67"/>
    <w:rsid w:val="00FF7DC4"/>
    <w:rsid w:val="1EC51A3F"/>
    <w:rsid w:val="2E4B2DEA"/>
    <w:rsid w:val="34290AFA"/>
    <w:rsid w:val="374A587E"/>
    <w:rsid w:val="386C3E09"/>
    <w:rsid w:val="3BE6EC45"/>
    <w:rsid w:val="3E76EBC5"/>
    <w:rsid w:val="41E6A51E"/>
    <w:rsid w:val="4FAD3109"/>
    <w:rsid w:val="538E17EA"/>
    <w:rsid w:val="547E9785"/>
    <w:rsid w:val="608A9045"/>
    <w:rsid w:val="63C4EF15"/>
    <w:rsid w:val="65A1FB1A"/>
    <w:rsid w:val="67E30D4A"/>
    <w:rsid w:val="6ADF9599"/>
    <w:rsid w:val="6F59F74A"/>
    <w:rsid w:val="735FDF9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13A31C"/>
  <w15:docId w15:val="{5EF73C3E-AFE7-BA49-8991-CC7DBE2B6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ahoma" w:eastAsia="Times" w:hAnsi="Tahoma" w:cs="Times New Roman"/>
        <w:sz w:val="22"/>
        <w:szCs w:val="22"/>
        <w:lang w:val="en-GB" w:eastAsia="en-GB" w:bidi="ar-SA"/>
      </w:rPr>
    </w:rPrDefault>
    <w:pPrDefault>
      <w:pPr>
        <w:spacing w:after="180" w:line="280" w:lineRule="exact"/>
      </w:pPr>
    </w:pPrDefault>
  </w:docDefaults>
  <w:latentStyles w:defLockedState="0" w:defUIPriority="99" w:defSemiHidden="0" w:defUnhideWhenUsed="0" w:defQFormat="0" w:count="376">
    <w:lsdException w:name="Normal" w:uiPriority="0" w:qFormat="1"/>
    <w:lsdException w:name="heading 1" w:uiPriority="0"/>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36D6"/>
    <w:pPr>
      <w:spacing w:before="180" w:after="0" w:line="240" w:lineRule="auto"/>
    </w:pPr>
    <w:rPr>
      <w:rFonts w:ascii="Arial" w:hAnsi="Arial" w:cs="Arial"/>
      <w:sz w:val="21"/>
      <w:szCs w:val="21"/>
    </w:rPr>
  </w:style>
  <w:style w:type="paragraph" w:styleId="Heading1">
    <w:name w:val="heading 1"/>
    <w:next w:val="Normal"/>
    <w:link w:val="Heading1Char"/>
    <w:rsid w:val="005236D6"/>
    <w:pPr>
      <w:keepNext/>
      <w:numPr>
        <w:numId w:val="1"/>
      </w:numPr>
      <w:spacing w:before="180" w:line="240" w:lineRule="auto"/>
      <w:outlineLvl w:val="0"/>
    </w:pPr>
    <w:rPr>
      <w:rFonts w:ascii="Arial" w:hAnsi="Arial" w:cs="Arial"/>
      <w:b/>
      <w:kern w:val="32"/>
      <w:sz w:val="36"/>
      <w:lang w:eastAsia="en-US"/>
    </w:rPr>
  </w:style>
  <w:style w:type="paragraph" w:styleId="Heading2">
    <w:name w:val="heading 2"/>
    <w:basedOn w:val="Heading1"/>
    <w:next w:val="Normal"/>
    <w:link w:val="Heading2Char"/>
    <w:qFormat/>
    <w:rsid w:val="00636A50"/>
    <w:pPr>
      <w:numPr>
        <w:numId w:val="0"/>
      </w:numPr>
      <w:spacing w:before="480" w:after="240"/>
      <w:outlineLvl w:val="1"/>
    </w:pPr>
    <w:rPr>
      <w:sz w:val="32"/>
    </w:rPr>
  </w:style>
  <w:style w:type="paragraph" w:styleId="Heading3">
    <w:name w:val="heading 3"/>
    <w:basedOn w:val="Heading2"/>
    <w:next w:val="Normal"/>
    <w:link w:val="Heading3Char"/>
    <w:qFormat/>
    <w:rsid w:val="00FC1C36"/>
    <w:pPr>
      <w:tabs>
        <w:tab w:val="left" w:pos="567"/>
      </w:tabs>
      <w:spacing w:before="360" w:after="180"/>
      <w:outlineLvl w:val="2"/>
    </w:pPr>
    <w:rPr>
      <w:color w:val="000000" w:themeColor="text1"/>
      <w:sz w:val="28"/>
    </w:rPr>
  </w:style>
  <w:style w:type="paragraph" w:styleId="Heading4">
    <w:name w:val="heading 4"/>
    <w:basedOn w:val="Heading3"/>
    <w:next w:val="Normal"/>
    <w:link w:val="Heading4Char"/>
    <w:rsid w:val="005236D6"/>
    <w:pPr>
      <w:adjustRightInd w:val="0"/>
      <w:spacing w:before="120"/>
      <w:outlineLvl w:val="3"/>
    </w:pPr>
    <w:rPr>
      <w:sz w:val="24"/>
    </w:rPr>
  </w:style>
  <w:style w:type="paragraph" w:styleId="Heading5">
    <w:name w:val="heading 5"/>
    <w:basedOn w:val="Heading4"/>
    <w:next w:val="Normal"/>
    <w:link w:val="Heading5Char"/>
    <w:rsid w:val="005236D6"/>
    <w:pPr>
      <w:ind w:left="567"/>
      <w:outlineLvl w:val="4"/>
    </w:pPr>
    <w:rPr>
      <w:sz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qFormat/>
    <w:rsid w:val="000E7EF3"/>
    <w:pPr>
      <w:numPr>
        <w:numId w:val="9"/>
      </w:numPr>
      <w:tabs>
        <w:tab w:val="left" w:pos="1701"/>
      </w:tabs>
      <w:spacing w:before="120"/>
    </w:pPr>
  </w:style>
  <w:style w:type="numbering" w:customStyle="1" w:styleId="ListNumbers">
    <w:name w:val="ListNumbers"/>
    <w:uiPriority w:val="99"/>
    <w:rsid w:val="005236D6"/>
    <w:pPr>
      <w:numPr>
        <w:numId w:val="4"/>
      </w:numPr>
    </w:pPr>
  </w:style>
  <w:style w:type="character" w:customStyle="1" w:styleId="FooterChar">
    <w:name w:val="Footer Char"/>
    <w:link w:val="Footer"/>
    <w:uiPriority w:val="99"/>
    <w:rsid w:val="005236D6"/>
    <w:rPr>
      <w:rFonts w:ascii="Arial" w:hAnsi="Arial" w:cs="Arial"/>
      <w:sz w:val="14"/>
      <w:szCs w:val="21"/>
    </w:rPr>
  </w:style>
  <w:style w:type="character" w:customStyle="1" w:styleId="Heading1Char">
    <w:name w:val="Heading 1 Char"/>
    <w:link w:val="Heading1"/>
    <w:rsid w:val="005236D6"/>
    <w:rPr>
      <w:rFonts w:ascii="Arial" w:hAnsi="Arial" w:cs="Arial"/>
      <w:b/>
      <w:kern w:val="32"/>
      <w:sz w:val="36"/>
      <w:lang w:eastAsia="en-US"/>
    </w:rPr>
  </w:style>
  <w:style w:type="paragraph" w:styleId="Footer">
    <w:name w:val="footer"/>
    <w:basedOn w:val="Normal"/>
    <w:next w:val="Normal"/>
    <w:link w:val="FooterChar"/>
    <w:uiPriority w:val="99"/>
    <w:rsid w:val="005236D6"/>
    <w:rPr>
      <w:sz w:val="14"/>
    </w:rPr>
  </w:style>
  <w:style w:type="character" w:customStyle="1" w:styleId="Heading2Char">
    <w:name w:val="Heading 2 Char"/>
    <w:link w:val="Heading2"/>
    <w:rsid w:val="00636A50"/>
    <w:rPr>
      <w:rFonts w:ascii="Arial" w:hAnsi="Arial" w:cs="Arial"/>
      <w:b/>
      <w:kern w:val="32"/>
      <w:sz w:val="32"/>
      <w:lang w:eastAsia="en-US"/>
    </w:rPr>
  </w:style>
  <w:style w:type="paragraph" w:customStyle="1" w:styleId="Heading3numbered">
    <w:name w:val="Heading 3 numbered"/>
    <w:basedOn w:val="Heading3"/>
    <w:next w:val="Normal"/>
    <w:rsid w:val="005236D6"/>
    <w:pPr>
      <w:numPr>
        <w:ilvl w:val="2"/>
        <w:numId w:val="1"/>
      </w:numPr>
      <w:tabs>
        <w:tab w:val="clear" w:pos="567"/>
      </w:tabs>
    </w:pPr>
  </w:style>
  <w:style w:type="paragraph" w:customStyle="1" w:styleId="Heading4numbered">
    <w:name w:val="Heading 4 numbered"/>
    <w:basedOn w:val="Heading4"/>
    <w:next w:val="Normal"/>
    <w:rsid w:val="005236D6"/>
    <w:pPr>
      <w:numPr>
        <w:ilvl w:val="3"/>
        <w:numId w:val="1"/>
      </w:numPr>
      <w:tabs>
        <w:tab w:val="clear" w:pos="567"/>
      </w:tabs>
    </w:pPr>
  </w:style>
  <w:style w:type="paragraph" w:customStyle="1" w:styleId="Heading5numbered">
    <w:name w:val="Heading 5 numbered"/>
    <w:basedOn w:val="Heading5"/>
    <w:next w:val="Normal"/>
    <w:rsid w:val="005236D6"/>
    <w:pPr>
      <w:numPr>
        <w:ilvl w:val="4"/>
        <w:numId w:val="1"/>
      </w:numPr>
      <w:tabs>
        <w:tab w:val="clear" w:pos="567"/>
        <w:tab w:val="left" w:pos="1134"/>
      </w:tabs>
    </w:pPr>
  </w:style>
  <w:style w:type="character" w:customStyle="1" w:styleId="Heading3Char">
    <w:name w:val="Heading 3 Char"/>
    <w:link w:val="Heading3"/>
    <w:rsid w:val="00FC1C36"/>
    <w:rPr>
      <w:rFonts w:ascii="Arial" w:hAnsi="Arial" w:cs="Arial"/>
      <w:b/>
      <w:color w:val="000000" w:themeColor="text1"/>
      <w:kern w:val="32"/>
      <w:sz w:val="28"/>
      <w:lang w:eastAsia="en-US"/>
    </w:rPr>
  </w:style>
  <w:style w:type="character" w:customStyle="1" w:styleId="Heading4Char">
    <w:name w:val="Heading 4 Char"/>
    <w:link w:val="Heading4"/>
    <w:rsid w:val="005236D6"/>
    <w:rPr>
      <w:rFonts w:ascii="Arial" w:hAnsi="Arial" w:cs="Arial"/>
      <w:b/>
      <w:kern w:val="32"/>
      <w:sz w:val="24"/>
      <w:lang w:eastAsia="en-US"/>
    </w:rPr>
  </w:style>
  <w:style w:type="character" w:customStyle="1" w:styleId="Heading5Char">
    <w:name w:val="Heading 5 Char"/>
    <w:link w:val="Heading5"/>
    <w:rsid w:val="005236D6"/>
    <w:rPr>
      <w:rFonts w:ascii="Arial" w:hAnsi="Arial" w:cs="Arial"/>
      <w:b/>
      <w:kern w:val="32"/>
      <w:sz w:val="21"/>
      <w:lang w:eastAsia="en-US"/>
    </w:rPr>
  </w:style>
  <w:style w:type="paragraph" w:customStyle="1" w:styleId="Normalindented">
    <w:name w:val="Normal indented"/>
    <w:basedOn w:val="Normal"/>
    <w:rsid w:val="005236D6"/>
    <w:pPr>
      <w:ind w:left="340"/>
    </w:pPr>
  </w:style>
  <w:style w:type="numbering" w:customStyle="1" w:styleId="Headings">
    <w:name w:val="Headings"/>
    <w:uiPriority w:val="99"/>
    <w:rsid w:val="005236D6"/>
    <w:pPr>
      <w:numPr>
        <w:numId w:val="1"/>
      </w:numPr>
    </w:pPr>
  </w:style>
  <w:style w:type="paragraph" w:styleId="ListParagraph">
    <w:name w:val="List Paragraph"/>
    <w:basedOn w:val="Normal"/>
    <w:uiPriority w:val="34"/>
    <w:qFormat/>
    <w:rsid w:val="005236D6"/>
    <w:pPr>
      <w:ind w:left="720"/>
      <w:contextualSpacing/>
    </w:pPr>
  </w:style>
  <w:style w:type="paragraph" w:styleId="ListBullet2">
    <w:name w:val="List Bullet 2"/>
    <w:basedOn w:val="Normal"/>
    <w:uiPriority w:val="99"/>
    <w:semiHidden/>
    <w:rsid w:val="000E7EF3"/>
    <w:pPr>
      <w:numPr>
        <w:ilvl w:val="1"/>
        <w:numId w:val="9"/>
      </w:numPr>
      <w:tabs>
        <w:tab w:val="num" w:pos="360"/>
        <w:tab w:val="left" w:pos="680"/>
        <w:tab w:val="left" w:pos="1021"/>
      </w:tabs>
      <w:spacing w:before="120"/>
      <w:ind w:left="0" w:firstLine="0"/>
    </w:pPr>
  </w:style>
  <w:style w:type="paragraph" w:styleId="ListBullet3">
    <w:name w:val="List Bullet 3"/>
    <w:basedOn w:val="Normal"/>
    <w:uiPriority w:val="99"/>
    <w:semiHidden/>
    <w:rsid w:val="000E7EF3"/>
    <w:pPr>
      <w:numPr>
        <w:ilvl w:val="2"/>
        <w:numId w:val="9"/>
      </w:numPr>
      <w:tabs>
        <w:tab w:val="clear" w:pos="1361"/>
        <w:tab w:val="num" w:pos="360"/>
        <w:tab w:val="left" w:pos="1021"/>
      </w:tabs>
      <w:spacing w:before="120"/>
      <w:ind w:left="0" w:firstLine="0"/>
    </w:pPr>
  </w:style>
  <w:style w:type="paragraph" w:styleId="ListBullet4">
    <w:name w:val="List Bullet 4"/>
    <w:basedOn w:val="Normal"/>
    <w:uiPriority w:val="99"/>
    <w:semiHidden/>
    <w:rsid w:val="000E7EF3"/>
    <w:pPr>
      <w:numPr>
        <w:ilvl w:val="3"/>
        <w:numId w:val="9"/>
      </w:numPr>
      <w:tabs>
        <w:tab w:val="clear" w:pos="1758"/>
        <w:tab w:val="num" w:pos="360"/>
      </w:tabs>
      <w:spacing w:before="20" w:after="40"/>
      <w:ind w:left="0" w:firstLine="0"/>
    </w:pPr>
  </w:style>
  <w:style w:type="paragraph" w:styleId="ListBullet5">
    <w:name w:val="List Bullet 5"/>
    <w:basedOn w:val="Normal"/>
    <w:uiPriority w:val="99"/>
    <w:semiHidden/>
    <w:rsid w:val="000E7EF3"/>
    <w:pPr>
      <w:numPr>
        <w:ilvl w:val="4"/>
        <w:numId w:val="9"/>
      </w:numPr>
      <w:tabs>
        <w:tab w:val="clear" w:pos="2155"/>
        <w:tab w:val="num" w:pos="360"/>
      </w:tabs>
      <w:spacing w:before="20" w:after="40"/>
      <w:ind w:left="0" w:firstLine="0"/>
    </w:pPr>
  </w:style>
  <w:style w:type="numbering" w:customStyle="1" w:styleId="ListBullets">
    <w:name w:val="ListBullets"/>
    <w:uiPriority w:val="99"/>
    <w:rsid w:val="000E7EF3"/>
    <w:pPr>
      <w:numPr>
        <w:numId w:val="3"/>
      </w:numPr>
    </w:pPr>
  </w:style>
  <w:style w:type="paragraph" w:styleId="ListNumber">
    <w:name w:val="List Number"/>
    <w:basedOn w:val="Normal"/>
    <w:rsid w:val="00655F87"/>
    <w:pPr>
      <w:numPr>
        <w:numId w:val="2"/>
      </w:numPr>
      <w:tabs>
        <w:tab w:val="left" w:pos="340"/>
        <w:tab w:val="left" w:pos="680"/>
        <w:tab w:val="left" w:pos="1021"/>
      </w:tabs>
      <w:spacing w:before="120"/>
    </w:pPr>
  </w:style>
  <w:style w:type="paragraph" w:styleId="ListNumber2">
    <w:name w:val="List Number 2"/>
    <w:basedOn w:val="Normal"/>
    <w:uiPriority w:val="99"/>
    <w:semiHidden/>
    <w:rsid w:val="000E7EF3"/>
    <w:pPr>
      <w:numPr>
        <w:ilvl w:val="1"/>
        <w:numId w:val="2"/>
      </w:numPr>
      <w:tabs>
        <w:tab w:val="left" w:pos="680"/>
        <w:tab w:val="left" w:pos="1021"/>
      </w:tabs>
      <w:spacing w:before="120"/>
    </w:pPr>
  </w:style>
  <w:style w:type="paragraph" w:styleId="ListNumber3">
    <w:name w:val="List Number 3"/>
    <w:basedOn w:val="Normal"/>
    <w:uiPriority w:val="99"/>
    <w:semiHidden/>
    <w:rsid w:val="000E7EF3"/>
    <w:pPr>
      <w:numPr>
        <w:ilvl w:val="2"/>
        <w:numId w:val="2"/>
      </w:numPr>
      <w:tabs>
        <w:tab w:val="left" w:pos="1021"/>
        <w:tab w:val="left" w:pos="1361"/>
      </w:tabs>
      <w:spacing w:before="120"/>
    </w:pPr>
  </w:style>
  <w:style w:type="paragraph" w:styleId="ListNumber4">
    <w:name w:val="List Number 4"/>
    <w:basedOn w:val="Normal"/>
    <w:uiPriority w:val="99"/>
    <w:semiHidden/>
    <w:rsid w:val="000E7EF3"/>
    <w:pPr>
      <w:numPr>
        <w:ilvl w:val="3"/>
        <w:numId w:val="2"/>
      </w:numPr>
      <w:spacing w:before="20" w:after="40"/>
    </w:pPr>
  </w:style>
  <w:style w:type="paragraph" w:styleId="ListNumber5">
    <w:name w:val="List Number 5"/>
    <w:basedOn w:val="Normal"/>
    <w:uiPriority w:val="99"/>
    <w:semiHidden/>
    <w:rsid w:val="000E7EF3"/>
    <w:pPr>
      <w:numPr>
        <w:ilvl w:val="4"/>
        <w:numId w:val="2"/>
      </w:numPr>
      <w:spacing w:before="20" w:after="40"/>
    </w:pPr>
  </w:style>
  <w:style w:type="paragraph" w:customStyle="1" w:styleId="Briefingmainheading">
    <w:name w:val="Briefing main heading"/>
    <w:basedOn w:val="Normal"/>
    <w:qFormat/>
    <w:rsid w:val="00FA5C2A"/>
    <w:pPr>
      <w:spacing w:after="300"/>
      <w:jc w:val="center"/>
    </w:pPr>
    <w:rPr>
      <w:rFonts w:cs="Times New Roman"/>
      <w:color w:val="000000" w:themeColor="text1"/>
      <w:sz w:val="76"/>
      <w:szCs w:val="72"/>
    </w:rPr>
  </w:style>
  <w:style w:type="paragraph" w:customStyle="1" w:styleId="Normalnumberedparas">
    <w:name w:val="Normal numbered paras"/>
    <w:basedOn w:val="NormalIndent"/>
    <w:qFormat/>
    <w:rsid w:val="005312F6"/>
    <w:pPr>
      <w:tabs>
        <w:tab w:val="left" w:pos="454"/>
      </w:tabs>
      <w:spacing w:before="120" w:after="240"/>
      <w:ind w:left="0"/>
    </w:pPr>
  </w:style>
  <w:style w:type="paragraph" w:styleId="NormalIndent">
    <w:name w:val="Normal Indent"/>
    <w:basedOn w:val="Normal"/>
    <w:uiPriority w:val="99"/>
    <w:semiHidden/>
    <w:unhideWhenUsed/>
    <w:rsid w:val="005236D6"/>
    <w:pPr>
      <w:ind w:left="567"/>
    </w:pPr>
  </w:style>
  <w:style w:type="paragraph" w:styleId="Header">
    <w:name w:val="header"/>
    <w:basedOn w:val="Normal"/>
    <w:link w:val="HeaderChar"/>
    <w:uiPriority w:val="99"/>
    <w:unhideWhenUsed/>
    <w:rsid w:val="005236D6"/>
    <w:pPr>
      <w:tabs>
        <w:tab w:val="center" w:pos="4513"/>
        <w:tab w:val="right" w:pos="9026"/>
      </w:tabs>
      <w:spacing w:before="0"/>
    </w:pPr>
  </w:style>
  <w:style w:type="character" w:customStyle="1" w:styleId="HeaderChar">
    <w:name w:val="Header Char"/>
    <w:basedOn w:val="DefaultParagraphFont"/>
    <w:link w:val="Header"/>
    <w:uiPriority w:val="99"/>
    <w:rsid w:val="005236D6"/>
    <w:rPr>
      <w:rFonts w:ascii="Arial" w:hAnsi="Arial" w:cs="Arial"/>
      <w:sz w:val="21"/>
      <w:szCs w:val="21"/>
    </w:rPr>
  </w:style>
  <w:style w:type="paragraph" w:customStyle="1" w:styleId="Headingultralarge">
    <w:name w:val="Heading ultra large"/>
    <w:basedOn w:val="Normal"/>
    <w:qFormat/>
    <w:rsid w:val="005236D6"/>
    <w:pPr>
      <w:spacing w:after="180"/>
    </w:pPr>
    <w:rPr>
      <w:sz w:val="48"/>
      <w:szCs w:val="48"/>
    </w:rPr>
  </w:style>
  <w:style w:type="character" w:styleId="Hyperlink">
    <w:name w:val="Hyperlink"/>
    <w:basedOn w:val="DefaultParagraphFont"/>
    <w:uiPriority w:val="99"/>
    <w:unhideWhenUsed/>
    <w:rsid w:val="005236D6"/>
    <w:rPr>
      <w:color w:val="0000FF" w:themeColor="hyperlink"/>
      <w:u w:val="single"/>
    </w:rPr>
  </w:style>
  <w:style w:type="paragraph" w:customStyle="1" w:styleId="largeprint">
    <w:name w:val="largeprint"/>
    <w:basedOn w:val="Normal"/>
    <w:qFormat/>
    <w:rsid w:val="005236D6"/>
    <w:pPr>
      <w:spacing w:before="240" w:line="400" w:lineRule="exact"/>
    </w:pPr>
    <w:rPr>
      <w:sz w:val="28"/>
    </w:rPr>
  </w:style>
  <w:style w:type="paragraph" w:customStyle="1" w:styleId="letter-date">
    <w:name w:val="letter-date"/>
    <w:basedOn w:val="Normal"/>
    <w:qFormat/>
    <w:rsid w:val="005236D6"/>
    <w:pPr>
      <w:spacing w:before="140"/>
    </w:pPr>
  </w:style>
  <w:style w:type="paragraph" w:customStyle="1" w:styleId="letter-reference">
    <w:name w:val="letter-reference"/>
    <w:basedOn w:val="Normal"/>
    <w:qFormat/>
    <w:rsid w:val="005236D6"/>
    <w:pPr>
      <w:spacing w:before="460"/>
    </w:pPr>
  </w:style>
  <w:style w:type="paragraph" w:customStyle="1" w:styleId="letter-salutation">
    <w:name w:val="letter-salutation"/>
    <w:basedOn w:val="Normal"/>
    <w:qFormat/>
    <w:rsid w:val="005236D6"/>
    <w:pPr>
      <w:tabs>
        <w:tab w:val="left" w:pos="3721"/>
      </w:tabs>
      <w:spacing w:before="480"/>
    </w:pPr>
  </w:style>
  <w:style w:type="paragraph" w:customStyle="1" w:styleId="Normalnospaceafterorbefore">
    <w:name w:val="Normal no space after or before"/>
    <w:basedOn w:val="Normal"/>
    <w:rsid w:val="005236D6"/>
    <w:pPr>
      <w:spacing w:before="0"/>
    </w:pPr>
  </w:style>
  <w:style w:type="paragraph" w:customStyle="1" w:styleId="letter-signoff-contact-details">
    <w:name w:val="letter-signoff-contact-details"/>
    <w:basedOn w:val="Normalnospaceafterorbefore"/>
    <w:qFormat/>
    <w:rsid w:val="005236D6"/>
  </w:style>
  <w:style w:type="paragraph" w:customStyle="1" w:styleId="letter-signoff-email">
    <w:name w:val="letter-signoff-email"/>
    <w:basedOn w:val="Normal"/>
    <w:qFormat/>
    <w:rsid w:val="005236D6"/>
    <w:pPr>
      <w:spacing w:before="0" w:after="180"/>
    </w:pPr>
  </w:style>
  <w:style w:type="paragraph" w:customStyle="1" w:styleId="letter-signoff-job-title">
    <w:name w:val="letter-signoff-job-title"/>
    <w:basedOn w:val="Normal"/>
    <w:qFormat/>
    <w:rsid w:val="005236D6"/>
    <w:pPr>
      <w:spacing w:before="0" w:after="180"/>
    </w:pPr>
  </w:style>
  <w:style w:type="paragraph" w:customStyle="1" w:styleId="letter-signoff-name">
    <w:name w:val="letter-signoff-name"/>
    <w:basedOn w:val="Normalnospaceafterorbefore"/>
    <w:qFormat/>
    <w:rsid w:val="005236D6"/>
    <w:pPr>
      <w:spacing w:before="1000"/>
    </w:pPr>
  </w:style>
  <w:style w:type="paragraph" w:customStyle="1" w:styleId="letter-subject-line">
    <w:name w:val="letter-subject-line"/>
    <w:basedOn w:val="Normal"/>
    <w:next w:val="Normal"/>
    <w:qFormat/>
    <w:rsid w:val="008D0E3C"/>
    <w:rPr>
      <w:b/>
      <w:sz w:val="23"/>
    </w:rPr>
  </w:style>
  <w:style w:type="paragraph" w:customStyle="1" w:styleId="ListNumbered">
    <w:name w:val="List Numbered"/>
    <w:basedOn w:val="Normal"/>
    <w:semiHidden/>
    <w:qFormat/>
    <w:rsid w:val="005236D6"/>
    <w:pPr>
      <w:spacing w:before="20" w:after="20"/>
      <w:ind w:left="360" w:hanging="360"/>
    </w:pPr>
  </w:style>
  <w:style w:type="paragraph" w:customStyle="1" w:styleId="Normalnumberedparas1">
    <w:name w:val="Normal numbered paras 1"/>
    <w:basedOn w:val="NormalIndent"/>
    <w:qFormat/>
    <w:rsid w:val="005236D6"/>
    <w:pPr>
      <w:numPr>
        <w:numId w:val="5"/>
      </w:numPr>
      <w:tabs>
        <w:tab w:val="left" w:pos="454"/>
      </w:tabs>
    </w:pPr>
  </w:style>
  <w:style w:type="paragraph" w:customStyle="1" w:styleId="Normalnumberedparasa">
    <w:name w:val="Normal numbered paras a)"/>
    <w:basedOn w:val="Normalnumberedparas1"/>
    <w:qFormat/>
    <w:rsid w:val="005236D6"/>
    <w:pPr>
      <w:numPr>
        <w:numId w:val="6"/>
      </w:numPr>
      <w:tabs>
        <w:tab w:val="clear" w:pos="454"/>
        <w:tab w:val="left" w:pos="340"/>
      </w:tabs>
    </w:pPr>
  </w:style>
  <w:style w:type="paragraph" w:customStyle="1" w:styleId="Prospectaddress">
    <w:name w:val="Prospect address"/>
    <w:basedOn w:val="Footer"/>
    <w:qFormat/>
    <w:rsid w:val="005236D6"/>
    <w:pPr>
      <w:spacing w:before="0"/>
      <w:contextualSpacing/>
    </w:pPr>
    <w:rPr>
      <w:sz w:val="19"/>
    </w:rPr>
  </w:style>
  <w:style w:type="table" w:styleId="TableGrid">
    <w:name w:val="Table Grid"/>
    <w:basedOn w:val="TableNormal"/>
    <w:uiPriority w:val="59"/>
    <w:rsid w:val="005236D6"/>
    <w:pPr>
      <w:spacing w:after="0" w:line="240" w:lineRule="auto"/>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5236D6"/>
    <w:pPr>
      <w:spacing w:after="0" w:line="240" w:lineRule="auto"/>
    </w:pPr>
    <w:rPr>
      <w:rFonts w:ascii="Arial" w:hAnsi="Arial" w:cs="Arial"/>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ormaltabletext">
    <w:name w:val="Normal table text"/>
    <w:basedOn w:val="Normal"/>
    <w:rsid w:val="000E7EF3"/>
    <w:pPr>
      <w:spacing w:before="60" w:after="60"/>
    </w:pPr>
    <w:rPr>
      <w:lang w:eastAsia="en-US"/>
    </w:rPr>
  </w:style>
  <w:style w:type="paragraph" w:customStyle="1" w:styleId="briefingsubjectline">
    <w:name w:val="briefing subject line"/>
    <w:basedOn w:val="Normal"/>
    <w:qFormat/>
    <w:rsid w:val="00FA5C2A"/>
    <w:pPr>
      <w:spacing w:before="120" w:after="240"/>
    </w:pPr>
    <w:rPr>
      <w:rFonts w:cs="Times New Roman"/>
      <w:color w:val="000000" w:themeColor="text1"/>
      <w:spacing w:val="4"/>
      <w:sz w:val="48"/>
      <w:szCs w:val="40"/>
    </w:rPr>
  </w:style>
  <w:style w:type="character" w:customStyle="1" w:styleId="UnresolvedMention1">
    <w:name w:val="Unresolved Mention1"/>
    <w:basedOn w:val="DefaultParagraphFont"/>
    <w:uiPriority w:val="99"/>
    <w:rsid w:val="00FA5C2A"/>
    <w:rPr>
      <w:color w:val="605E5C"/>
      <w:shd w:val="clear" w:color="auto" w:fill="E1DFDD"/>
    </w:rPr>
  </w:style>
  <w:style w:type="character" w:styleId="FollowedHyperlink">
    <w:name w:val="FollowedHyperlink"/>
    <w:basedOn w:val="DefaultParagraphFont"/>
    <w:uiPriority w:val="99"/>
    <w:semiHidden/>
    <w:unhideWhenUsed/>
    <w:rsid w:val="00FA5C2A"/>
    <w:rPr>
      <w:color w:val="800080" w:themeColor="followedHyperlink"/>
      <w:u w:val="single"/>
    </w:rPr>
  </w:style>
  <w:style w:type="paragraph" w:styleId="NormalWeb">
    <w:name w:val="Normal (Web)"/>
    <w:basedOn w:val="Normal"/>
    <w:uiPriority w:val="99"/>
    <w:semiHidden/>
    <w:unhideWhenUsed/>
    <w:rsid w:val="00952E50"/>
    <w:pPr>
      <w:spacing w:before="100" w:beforeAutospacing="1" w:after="100" w:afterAutospacing="1"/>
    </w:pPr>
    <w:rPr>
      <w:rFonts w:ascii="Times New Roman" w:eastAsiaTheme="minorEastAsia" w:hAnsi="Times New Roman" w:cs="Times New Roman"/>
      <w:sz w:val="20"/>
      <w:szCs w:val="20"/>
    </w:rPr>
  </w:style>
  <w:style w:type="paragraph" w:styleId="TOCHeading">
    <w:name w:val="TOC Heading"/>
    <w:basedOn w:val="Heading1"/>
    <w:next w:val="Normal"/>
    <w:uiPriority w:val="39"/>
    <w:unhideWhenUsed/>
    <w:qFormat/>
    <w:rsid w:val="00DA753C"/>
    <w:pPr>
      <w:keepLines/>
      <w:numPr>
        <w:numId w:val="0"/>
      </w:numPr>
      <w:spacing w:before="480" w:after="240" w:line="276" w:lineRule="auto"/>
      <w:outlineLvl w:val="9"/>
    </w:pPr>
    <w:rPr>
      <w:rFonts w:eastAsiaTheme="majorEastAsia" w:cs="Times New Roman (Headings CS)"/>
      <w:bCs/>
      <w:color w:val="00264C" w:themeColor="accent1" w:themeShade="BF"/>
      <w:kern w:val="0"/>
      <w:sz w:val="28"/>
      <w:szCs w:val="28"/>
      <w:lang w:val="en-US"/>
    </w:rPr>
  </w:style>
  <w:style w:type="paragraph" w:styleId="TOC3">
    <w:name w:val="toc 3"/>
    <w:basedOn w:val="Normal"/>
    <w:next w:val="Normal"/>
    <w:autoRedefine/>
    <w:uiPriority w:val="39"/>
    <w:unhideWhenUsed/>
    <w:rsid w:val="00F56D8B"/>
    <w:pPr>
      <w:spacing w:before="0"/>
      <w:ind w:left="420"/>
    </w:pPr>
    <w:rPr>
      <w:rFonts w:asciiTheme="minorHAnsi" w:hAnsiTheme="minorHAnsi" w:cstheme="minorHAnsi"/>
      <w:i/>
      <w:iCs/>
      <w:sz w:val="20"/>
      <w:szCs w:val="20"/>
    </w:rPr>
  </w:style>
  <w:style w:type="paragraph" w:styleId="TOC2">
    <w:name w:val="toc 2"/>
    <w:basedOn w:val="Normal"/>
    <w:next w:val="Normal"/>
    <w:autoRedefine/>
    <w:uiPriority w:val="39"/>
    <w:unhideWhenUsed/>
    <w:rsid w:val="00967B95"/>
    <w:pPr>
      <w:tabs>
        <w:tab w:val="right" w:leader="dot" w:pos="9628"/>
      </w:tabs>
      <w:spacing w:before="0"/>
      <w:ind w:left="170"/>
    </w:pPr>
    <w:rPr>
      <w:rFonts w:cs="Calibri (Body)"/>
      <w:sz w:val="20"/>
      <w:szCs w:val="20"/>
    </w:rPr>
  </w:style>
  <w:style w:type="paragraph" w:styleId="TOC1">
    <w:name w:val="toc 1"/>
    <w:basedOn w:val="Normal"/>
    <w:next w:val="Normal"/>
    <w:autoRedefine/>
    <w:uiPriority w:val="39"/>
    <w:unhideWhenUsed/>
    <w:rsid w:val="00577E1A"/>
    <w:pPr>
      <w:tabs>
        <w:tab w:val="right" w:leader="dot" w:pos="9638"/>
      </w:tabs>
      <w:spacing w:before="120" w:after="40"/>
    </w:pPr>
    <w:rPr>
      <w:rFonts w:cstheme="minorHAnsi"/>
      <w:b/>
      <w:bCs/>
      <w:caps/>
      <w:noProof/>
      <w:sz w:val="20"/>
      <w:szCs w:val="20"/>
    </w:rPr>
  </w:style>
  <w:style w:type="paragraph" w:styleId="TOC4">
    <w:name w:val="toc 4"/>
    <w:basedOn w:val="Normal"/>
    <w:next w:val="Normal"/>
    <w:autoRedefine/>
    <w:uiPriority w:val="39"/>
    <w:unhideWhenUsed/>
    <w:rsid w:val="00AD4087"/>
    <w:pPr>
      <w:spacing w:before="0"/>
      <w:ind w:left="630"/>
    </w:pPr>
    <w:rPr>
      <w:rFonts w:asciiTheme="minorHAnsi" w:hAnsiTheme="minorHAnsi" w:cstheme="minorHAnsi"/>
      <w:sz w:val="18"/>
      <w:szCs w:val="18"/>
    </w:rPr>
  </w:style>
  <w:style w:type="paragraph" w:styleId="TOC5">
    <w:name w:val="toc 5"/>
    <w:basedOn w:val="Normal"/>
    <w:next w:val="Normal"/>
    <w:autoRedefine/>
    <w:uiPriority w:val="39"/>
    <w:unhideWhenUsed/>
    <w:rsid w:val="00AD4087"/>
    <w:pPr>
      <w:spacing w:before="0"/>
      <w:ind w:left="840"/>
    </w:pPr>
    <w:rPr>
      <w:rFonts w:asciiTheme="minorHAnsi" w:hAnsiTheme="minorHAnsi" w:cstheme="minorHAnsi"/>
      <w:sz w:val="18"/>
      <w:szCs w:val="18"/>
    </w:rPr>
  </w:style>
  <w:style w:type="paragraph" w:styleId="TOC6">
    <w:name w:val="toc 6"/>
    <w:basedOn w:val="Normal"/>
    <w:next w:val="Normal"/>
    <w:autoRedefine/>
    <w:uiPriority w:val="39"/>
    <w:unhideWhenUsed/>
    <w:rsid w:val="00AD4087"/>
    <w:pPr>
      <w:spacing w:before="0"/>
      <w:ind w:left="1050"/>
    </w:pPr>
    <w:rPr>
      <w:rFonts w:asciiTheme="minorHAnsi" w:hAnsiTheme="minorHAnsi" w:cstheme="minorHAnsi"/>
      <w:sz w:val="18"/>
      <w:szCs w:val="18"/>
    </w:rPr>
  </w:style>
  <w:style w:type="paragraph" w:styleId="TOC7">
    <w:name w:val="toc 7"/>
    <w:basedOn w:val="Normal"/>
    <w:next w:val="Normal"/>
    <w:autoRedefine/>
    <w:uiPriority w:val="39"/>
    <w:unhideWhenUsed/>
    <w:rsid w:val="00AD4087"/>
    <w:pPr>
      <w:spacing w:before="0"/>
      <w:ind w:left="1260"/>
    </w:pPr>
    <w:rPr>
      <w:rFonts w:asciiTheme="minorHAnsi" w:hAnsiTheme="minorHAnsi" w:cstheme="minorHAnsi"/>
      <w:sz w:val="18"/>
      <w:szCs w:val="18"/>
    </w:rPr>
  </w:style>
  <w:style w:type="paragraph" w:styleId="TOC8">
    <w:name w:val="toc 8"/>
    <w:basedOn w:val="Normal"/>
    <w:next w:val="Normal"/>
    <w:autoRedefine/>
    <w:uiPriority w:val="39"/>
    <w:unhideWhenUsed/>
    <w:rsid w:val="00AD4087"/>
    <w:pPr>
      <w:spacing w:before="0"/>
      <w:ind w:left="1470"/>
    </w:pPr>
    <w:rPr>
      <w:rFonts w:asciiTheme="minorHAnsi" w:hAnsiTheme="minorHAnsi" w:cstheme="minorHAnsi"/>
      <w:sz w:val="18"/>
      <w:szCs w:val="18"/>
    </w:rPr>
  </w:style>
  <w:style w:type="paragraph" w:styleId="TOC9">
    <w:name w:val="toc 9"/>
    <w:basedOn w:val="Normal"/>
    <w:next w:val="Normal"/>
    <w:autoRedefine/>
    <w:uiPriority w:val="39"/>
    <w:unhideWhenUsed/>
    <w:rsid w:val="00AD4087"/>
    <w:pPr>
      <w:spacing w:before="0"/>
      <w:ind w:left="1680"/>
    </w:pPr>
    <w:rPr>
      <w:rFonts w:asciiTheme="minorHAnsi" w:hAnsiTheme="minorHAnsi" w:cstheme="minorHAnsi"/>
      <w:sz w:val="18"/>
      <w:szCs w:val="18"/>
    </w:rPr>
  </w:style>
  <w:style w:type="paragraph" w:customStyle="1" w:styleId="ProspectHeading1">
    <w:name w:val="Prospect Heading 1"/>
    <w:basedOn w:val="Heading1"/>
    <w:qFormat/>
    <w:rsid w:val="009D698C"/>
    <w:pPr>
      <w:keepLines/>
      <w:numPr>
        <w:numId w:val="0"/>
      </w:numPr>
      <w:spacing w:before="480" w:after="0"/>
    </w:pPr>
    <w:rPr>
      <w:rFonts w:ascii="Times New Roman" w:eastAsiaTheme="majorEastAsia" w:hAnsi="Times New Roman" w:cstheme="majorBidi"/>
      <w:bCs/>
      <w:color w:val="00A663"/>
      <w:kern w:val="0"/>
      <w:sz w:val="32"/>
      <w:szCs w:val="32"/>
      <w:lang w:eastAsia="en-GB"/>
    </w:rPr>
  </w:style>
  <w:style w:type="paragraph" w:styleId="BalloonText">
    <w:name w:val="Balloon Text"/>
    <w:basedOn w:val="Normal"/>
    <w:link w:val="BalloonTextChar"/>
    <w:uiPriority w:val="99"/>
    <w:semiHidden/>
    <w:unhideWhenUsed/>
    <w:rsid w:val="003A3D97"/>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3D97"/>
    <w:rPr>
      <w:rFonts w:cs="Tahoma"/>
      <w:sz w:val="16"/>
      <w:szCs w:val="16"/>
    </w:rPr>
  </w:style>
  <w:style w:type="table" w:customStyle="1" w:styleId="ProspectBectu">
    <w:name w:val="Prospect/Bectu"/>
    <w:basedOn w:val="TableNormal"/>
    <w:uiPriority w:val="99"/>
    <w:rsid w:val="001B31C5"/>
    <w:pPr>
      <w:spacing w:after="0" w:line="240" w:lineRule="auto"/>
    </w:pPr>
    <w:rPr>
      <w:rFonts w:ascii="Arial" w:hAnsi="Arial"/>
      <w:color w:val="000000" w:themeColor="text1"/>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tblStylePr w:type="firstRow">
      <w:pPr>
        <w:wordWrap/>
        <w:spacing w:beforeLines="0" w:before="0" w:beforeAutospacing="0" w:afterLines="0" w:after="0" w:afterAutospacing="0" w:line="240" w:lineRule="auto"/>
        <w:contextualSpacing w:val="0"/>
      </w:pPr>
      <w:rPr>
        <w:rFonts w:ascii="Arial" w:hAnsi="Arial"/>
        <w:b/>
        <w:i w:val="0"/>
        <w:sz w:val="21"/>
      </w:rPr>
      <w:tblPr/>
      <w:tcPr>
        <w:shd w:val="clear" w:color="auto" w:fill="D9D9D9" w:themeFill="background1" w:themeFillShade="D9"/>
      </w:tcPr>
    </w:tblStylePr>
  </w:style>
  <w:style w:type="paragraph" w:customStyle="1" w:styleId="Tablebullet">
    <w:name w:val="Table bullet"/>
    <w:basedOn w:val="ListBullet"/>
    <w:qFormat/>
    <w:rsid w:val="001B31C5"/>
    <w:pPr>
      <w:numPr>
        <w:numId w:val="8"/>
      </w:numPr>
      <w:spacing w:before="60"/>
    </w:pPr>
    <w:rPr>
      <w:color w:val="000000" w:themeColor="text1"/>
    </w:rPr>
  </w:style>
  <w:style w:type="character" w:customStyle="1" w:styleId="UnresolvedMention2">
    <w:name w:val="Unresolved Mention2"/>
    <w:basedOn w:val="DefaultParagraphFont"/>
    <w:uiPriority w:val="99"/>
    <w:semiHidden/>
    <w:unhideWhenUsed/>
    <w:rsid w:val="00D652FF"/>
    <w:rPr>
      <w:color w:val="605E5C"/>
      <w:shd w:val="clear" w:color="auto" w:fill="E1DFDD"/>
    </w:rPr>
  </w:style>
  <w:style w:type="paragraph" w:customStyle="1" w:styleId="Jigsawpieces">
    <w:name w:val="Jigsaw pieces"/>
    <w:basedOn w:val="Normal"/>
    <w:qFormat/>
    <w:rsid w:val="00EF0600"/>
    <w:pPr>
      <w:snapToGrid w:val="0"/>
      <w:spacing w:before="0"/>
      <w:jc w:val="center"/>
    </w:pPr>
    <w:rPr>
      <w:bCs/>
      <w:color w:val="000000" w:themeColor="text1"/>
      <w:sz w:val="36"/>
      <w:szCs w:val="36"/>
    </w:rPr>
  </w:style>
  <w:style w:type="character" w:styleId="UnresolvedMention">
    <w:name w:val="Unresolved Mention"/>
    <w:basedOn w:val="DefaultParagraphFont"/>
    <w:uiPriority w:val="99"/>
    <w:semiHidden/>
    <w:unhideWhenUsed/>
    <w:rsid w:val="00EB3DA5"/>
    <w:rPr>
      <w:color w:val="605E5C"/>
      <w:shd w:val="clear" w:color="auto" w:fill="E1DFDD"/>
    </w:rPr>
  </w:style>
  <w:style w:type="paragraph" w:styleId="BodyText">
    <w:name w:val="Body Text"/>
    <w:link w:val="BodyTextChar"/>
    <w:rsid w:val="0086221F"/>
    <w:pPr>
      <w:widowControl w:val="0"/>
      <w:pBdr>
        <w:top w:val="nil"/>
        <w:left w:val="nil"/>
        <w:bottom w:val="nil"/>
        <w:right w:val="nil"/>
        <w:between w:val="nil"/>
        <w:bar w:val="nil"/>
      </w:pBdr>
      <w:spacing w:after="0" w:line="240" w:lineRule="auto"/>
      <w:jc w:val="both"/>
    </w:pPr>
    <w:rPr>
      <w:rFonts w:ascii="Arial" w:eastAsia="Arial Unicode MS" w:hAnsi="Arial Unicode MS" w:cs="Arial Unicode MS"/>
      <w:color w:val="000000"/>
      <w:sz w:val="24"/>
      <w:szCs w:val="24"/>
      <w:u w:color="000000"/>
      <w:bdr w:val="nil"/>
      <w:lang w:val="en-US"/>
    </w:rPr>
  </w:style>
  <w:style w:type="character" w:customStyle="1" w:styleId="BodyTextChar">
    <w:name w:val="Body Text Char"/>
    <w:basedOn w:val="DefaultParagraphFont"/>
    <w:link w:val="BodyText"/>
    <w:rsid w:val="0086221F"/>
    <w:rPr>
      <w:rFonts w:ascii="Arial" w:eastAsia="Arial Unicode MS" w:hAnsi="Arial Unicode MS" w:cs="Arial Unicode MS"/>
      <w:color w:val="000000"/>
      <w:sz w:val="24"/>
      <w:szCs w:val="24"/>
      <w:u w:color="000000"/>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881841">
      <w:bodyDiv w:val="1"/>
      <w:marLeft w:val="0"/>
      <w:marRight w:val="0"/>
      <w:marTop w:val="0"/>
      <w:marBottom w:val="0"/>
      <w:divBdr>
        <w:top w:val="none" w:sz="0" w:space="0" w:color="auto"/>
        <w:left w:val="none" w:sz="0" w:space="0" w:color="auto"/>
        <w:bottom w:val="none" w:sz="0" w:space="0" w:color="auto"/>
        <w:right w:val="none" w:sz="0" w:space="0" w:color="auto"/>
      </w:divBdr>
    </w:div>
    <w:div w:id="226457898">
      <w:bodyDiv w:val="1"/>
      <w:marLeft w:val="0"/>
      <w:marRight w:val="0"/>
      <w:marTop w:val="0"/>
      <w:marBottom w:val="0"/>
      <w:divBdr>
        <w:top w:val="none" w:sz="0" w:space="0" w:color="auto"/>
        <w:left w:val="none" w:sz="0" w:space="0" w:color="auto"/>
        <w:bottom w:val="none" w:sz="0" w:space="0" w:color="auto"/>
        <w:right w:val="none" w:sz="0" w:space="0" w:color="auto"/>
      </w:divBdr>
    </w:div>
    <w:div w:id="331105923">
      <w:bodyDiv w:val="1"/>
      <w:marLeft w:val="0"/>
      <w:marRight w:val="0"/>
      <w:marTop w:val="0"/>
      <w:marBottom w:val="0"/>
      <w:divBdr>
        <w:top w:val="none" w:sz="0" w:space="0" w:color="auto"/>
        <w:left w:val="none" w:sz="0" w:space="0" w:color="auto"/>
        <w:bottom w:val="none" w:sz="0" w:space="0" w:color="auto"/>
        <w:right w:val="none" w:sz="0" w:space="0" w:color="auto"/>
      </w:divBdr>
      <w:divsChild>
        <w:div w:id="1601182519">
          <w:marLeft w:val="547"/>
          <w:marRight w:val="0"/>
          <w:marTop w:val="0"/>
          <w:marBottom w:val="0"/>
          <w:divBdr>
            <w:top w:val="none" w:sz="0" w:space="0" w:color="auto"/>
            <w:left w:val="none" w:sz="0" w:space="0" w:color="auto"/>
            <w:bottom w:val="none" w:sz="0" w:space="0" w:color="auto"/>
            <w:right w:val="none" w:sz="0" w:space="0" w:color="auto"/>
          </w:divBdr>
        </w:div>
      </w:divsChild>
    </w:div>
    <w:div w:id="385370665">
      <w:bodyDiv w:val="1"/>
      <w:marLeft w:val="0"/>
      <w:marRight w:val="0"/>
      <w:marTop w:val="0"/>
      <w:marBottom w:val="0"/>
      <w:divBdr>
        <w:top w:val="none" w:sz="0" w:space="0" w:color="auto"/>
        <w:left w:val="none" w:sz="0" w:space="0" w:color="auto"/>
        <w:bottom w:val="none" w:sz="0" w:space="0" w:color="auto"/>
        <w:right w:val="none" w:sz="0" w:space="0" w:color="auto"/>
      </w:divBdr>
    </w:div>
    <w:div w:id="495220430">
      <w:bodyDiv w:val="1"/>
      <w:marLeft w:val="0"/>
      <w:marRight w:val="0"/>
      <w:marTop w:val="0"/>
      <w:marBottom w:val="0"/>
      <w:divBdr>
        <w:top w:val="none" w:sz="0" w:space="0" w:color="auto"/>
        <w:left w:val="none" w:sz="0" w:space="0" w:color="auto"/>
        <w:bottom w:val="none" w:sz="0" w:space="0" w:color="auto"/>
        <w:right w:val="none" w:sz="0" w:space="0" w:color="auto"/>
      </w:divBdr>
    </w:div>
    <w:div w:id="828836583">
      <w:bodyDiv w:val="1"/>
      <w:marLeft w:val="0"/>
      <w:marRight w:val="0"/>
      <w:marTop w:val="0"/>
      <w:marBottom w:val="0"/>
      <w:divBdr>
        <w:top w:val="none" w:sz="0" w:space="0" w:color="auto"/>
        <w:left w:val="none" w:sz="0" w:space="0" w:color="auto"/>
        <w:bottom w:val="none" w:sz="0" w:space="0" w:color="auto"/>
        <w:right w:val="none" w:sz="0" w:space="0" w:color="auto"/>
      </w:divBdr>
      <w:divsChild>
        <w:div w:id="969944228">
          <w:marLeft w:val="547"/>
          <w:marRight w:val="0"/>
          <w:marTop w:val="0"/>
          <w:marBottom w:val="0"/>
          <w:divBdr>
            <w:top w:val="none" w:sz="0" w:space="0" w:color="auto"/>
            <w:left w:val="none" w:sz="0" w:space="0" w:color="auto"/>
            <w:bottom w:val="none" w:sz="0" w:space="0" w:color="auto"/>
            <w:right w:val="none" w:sz="0" w:space="0" w:color="auto"/>
          </w:divBdr>
        </w:div>
      </w:divsChild>
    </w:div>
    <w:div w:id="947548183">
      <w:bodyDiv w:val="1"/>
      <w:marLeft w:val="0"/>
      <w:marRight w:val="0"/>
      <w:marTop w:val="0"/>
      <w:marBottom w:val="0"/>
      <w:divBdr>
        <w:top w:val="none" w:sz="0" w:space="0" w:color="auto"/>
        <w:left w:val="none" w:sz="0" w:space="0" w:color="auto"/>
        <w:bottom w:val="none" w:sz="0" w:space="0" w:color="auto"/>
        <w:right w:val="none" w:sz="0" w:space="0" w:color="auto"/>
      </w:divBdr>
    </w:div>
    <w:div w:id="1200975291">
      <w:bodyDiv w:val="1"/>
      <w:marLeft w:val="0"/>
      <w:marRight w:val="0"/>
      <w:marTop w:val="0"/>
      <w:marBottom w:val="0"/>
      <w:divBdr>
        <w:top w:val="none" w:sz="0" w:space="0" w:color="auto"/>
        <w:left w:val="none" w:sz="0" w:space="0" w:color="auto"/>
        <w:bottom w:val="none" w:sz="0" w:space="0" w:color="auto"/>
        <w:right w:val="none" w:sz="0" w:space="0" w:color="auto"/>
      </w:divBdr>
    </w:div>
    <w:div w:id="1424450866">
      <w:bodyDiv w:val="1"/>
      <w:marLeft w:val="0"/>
      <w:marRight w:val="0"/>
      <w:marTop w:val="0"/>
      <w:marBottom w:val="0"/>
      <w:divBdr>
        <w:top w:val="none" w:sz="0" w:space="0" w:color="auto"/>
        <w:left w:val="none" w:sz="0" w:space="0" w:color="auto"/>
        <w:bottom w:val="none" w:sz="0" w:space="0" w:color="auto"/>
        <w:right w:val="none" w:sz="0" w:space="0" w:color="auto"/>
      </w:divBdr>
      <w:divsChild>
        <w:div w:id="527959059">
          <w:marLeft w:val="547"/>
          <w:marRight w:val="0"/>
          <w:marTop w:val="0"/>
          <w:marBottom w:val="0"/>
          <w:divBdr>
            <w:top w:val="none" w:sz="0" w:space="0" w:color="auto"/>
            <w:left w:val="none" w:sz="0" w:space="0" w:color="auto"/>
            <w:bottom w:val="none" w:sz="0" w:space="0" w:color="auto"/>
            <w:right w:val="none" w:sz="0" w:space="0" w:color="auto"/>
          </w:divBdr>
        </w:div>
      </w:divsChild>
    </w:div>
    <w:div w:id="1753164152">
      <w:bodyDiv w:val="1"/>
      <w:marLeft w:val="0"/>
      <w:marRight w:val="0"/>
      <w:marTop w:val="0"/>
      <w:marBottom w:val="0"/>
      <w:divBdr>
        <w:top w:val="none" w:sz="0" w:space="0" w:color="auto"/>
        <w:left w:val="none" w:sz="0" w:space="0" w:color="auto"/>
        <w:bottom w:val="none" w:sz="0" w:space="0" w:color="auto"/>
        <w:right w:val="none" w:sz="0" w:space="0" w:color="auto"/>
      </w:divBdr>
    </w:div>
    <w:div w:id="1804229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bit.ly/union-wage-premium" TargetMode="External"/><Relationship Id="rId18" Type="http://schemas.openxmlformats.org/officeDocument/2006/relationships/hyperlink" Target="https://library.prospect.org.uk/download/2019/01668" TargetMode="External"/><Relationship Id="rId26" Type="http://schemas.openxmlformats.org/officeDocument/2006/relationships/diagramData" Target="diagrams/data2.xml"/><Relationship Id="rId39" Type="http://schemas.openxmlformats.org/officeDocument/2006/relationships/diagramQuickStyle" Target="diagrams/quickStyle4.xml"/><Relationship Id="rId21" Type="http://schemas.openxmlformats.org/officeDocument/2006/relationships/diagramLayout" Target="diagrams/layout1.xml"/><Relationship Id="rId34" Type="http://schemas.openxmlformats.org/officeDocument/2006/relationships/diagramColors" Target="diagrams/colors3.xml"/><Relationship Id="rId42" Type="http://schemas.openxmlformats.org/officeDocument/2006/relationships/image" Target="media/image4.png"/><Relationship Id="rId47" Type="http://schemas.openxmlformats.org/officeDocument/2006/relationships/image" Target="media/image7.png"/><Relationship Id="rId50" Type="http://schemas.openxmlformats.org/officeDocument/2006/relationships/hyperlink" Target="mailto:movement.support@prospect.org.uk" TargetMode="External"/><Relationship Id="rId55" Type="http://schemas.openxmlformats.org/officeDocument/2006/relationships/hyperlink" Target="https://union.prospect.org.uk/resource/prospect-benefits-and-services-leaflet.html" TargetMode="External"/><Relationship Id="rId63" Type="http://schemas.openxmlformats.org/officeDocument/2006/relationships/hyperlink" Target="https://bectu.org.uk/topic/freelancers/" TargetMode="External"/><Relationship Id="rId68" Type="http://schemas.openxmlformats.org/officeDocument/2006/relationships/hyperlink" Target="http://www.tuc.org.uk/research-analysis/reports/union-effect" TargetMode="External"/><Relationship Id="rId76"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hyperlink" Target="http://bit.ly/acas-time-off" TargetMode="External"/><Relationship Id="rId2" Type="http://schemas.openxmlformats.org/officeDocument/2006/relationships/customXml" Target="../customXml/item2.xml"/><Relationship Id="rId16" Type="http://schemas.openxmlformats.org/officeDocument/2006/relationships/hyperlink" Target="http://www.tuc.org.uk/research-analysis/reports/great-jobs-are-union-jobs" TargetMode="External"/><Relationship Id="rId29" Type="http://schemas.openxmlformats.org/officeDocument/2006/relationships/diagramColors" Target="diagrams/colors2.xml"/><Relationship Id="rId11" Type="http://schemas.openxmlformats.org/officeDocument/2006/relationships/image" Target="media/image1.jpeg"/><Relationship Id="rId24" Type="http://schemas.microsoft.com/office/2007/relationships/diagramDrawing" Target="diagrams/drawing1.xml"/><Relationship Id="rId32" Type="http://schemas.openxmlformats.org/officeDocument/2006/relationships/diagramLayout" Target="diagrams/layout3.xml"/><Relationship Id="rId37" Type="http://schemas.openxmlformats.org/officeDocument/2006/relationships/diagramData" Target="diagrams/data4.xml"/><Relationship Id="rId40" Type="http://schemas.openxmlformats.org/officeDocument/2006/relationships/diagramColors" Target="diagrams/colors4.xml"/><Relationship Id="rId45" Type="http://schemas.openxmlformats.org/officeDocument/2006/relationships/hyperlink" Target="https://prospect.org.uk/movement-email-guide-for-reps/" TargetMode="External"/><Relationship Id="rId53" Type="http://schemas.openxmlformats.org/officeDocument/2006/relationships/hyperlink" Target="https://library.prospect.org.uk/download/2009/00650" TargetMode="External"/><Relationship Id="rId58" Type="http://schemas.openxmlformats.org/officeDocument/2006/relationships/hyperlink" Target="https://prospect.org.uk/topic/pensions-and-retirement/" TargetMode="External"/><Relationship Id="rId66" Type="http://schemas.openxmlformats.org/officeDocument/2006/relationships/hyperlink" Target="https://worksmart.org.uk" TargetMode="External"/><Relationship Id="rId74" Type="http://schemas.openxmlformats.org/officeDocument/2006/relationships/hyperlink" Target="http://www.gov.uk" TargetMode="External"/><Relationship Id="rId5" Type="http://schemas.openxmlformats.org/officeDocument/2006/relationships/numbering" Target="numbering.xml"/><Relationship Id="rId15" Type="http://schemas.openxmlformats.org/officeDocument/2006/relationships/hyperlink" Target="http://www.tuc.org.uk/sites/default/files/Skils_and_training.pdf" TargetMode="External"/><Relationship Id="rId23" Type="http://schemas.openxmlformats.org/officeDocument/2006/relationships/diagramColors" Target="diagrams/colors1.xml"/><Relationship Id="rId28" Type="http://schemas.openxmlformats.org/officeDocument/2006/relationships/diagramQuickStyle" Target="diagrams/quickStyle2.xml"/><Relationship Id="rId36" Type="http://schemas.openxmlformats.org/officeDocument/2006/relationships/image" Target="media/image3.png"/><Relationship Id="rId49" Type="http://schemas.openxmlformats.org/officeDocument/2006/relationships/hyperlink" Target="https://prospect.v2.ringround.io/users/sign_in" TargetMode="External"/><Relationship Id="rId57" Type="http://schemas.openxmlformats.org/officeDocument/2006/relationships/hyperlink" Target="https://prospect.org.uk/get-support/" TargetMode="External"/><Relationship Id="rId61" Type="http://schemas.openxmlformats.org/officeDocument/2006/relationships/hyperlink" Target="http://www.bectu.org.uk/benefits-services" TargetMode="External"/><Relationship Id="rId10" Type="http://schemas.openxmlformats.org/officeDocument/2006/relationships/endnotes" Target="endnotes.xml"/><Relationship Id="rId19" Type="http://schemas.openxmlformats.org/officeDocument/2006/relationships/hyperlink" Target="https://vimeo.com/showcase/prospect-ed" TargetMode="External"/><Relationship Id="rId31" Type="http://schemas.openxmlformats.org/officeDocument/2006/relationships/diagramData" Target="diagrams/data3.xml"/><Relationship Id="rId44" Type="http://schemas.openxmlformats.org/officeDocument/2006/relationships/hyperlink" Target="https://bectu.org.uk/how-to-use-the-the_union-knowledge-hub/" TargetMode="External"/><Relationship Id="rId52" Type="http://schemas.openxmlformats.org/officeDocument/2006/relationships/hyperlink" Target="https://bectu.org.uk/course-resources-bectu/" TargetMode="External"/><Relationship Id="rId60" Type="http://schemas.openxmlformats.org/officeDocument/2006/relationships/hyperlink" Target="https://bectu.org.uk/reps/?s=reps%20resources&amp;f=all" TargetMode="External"/><Relationship Id="rId65" Type="http://schemas.openxmlformats.org/officeDocument/2006/relationships/hyperlink" Target="http://www.tuc.org.uk" TargetMode="External"/><Relationship Id="rId73" Type="http://schemas.openxmlformats.org/officeDocument/2006/relationships/hyperlink" Target="http://bit.ly/union-wage-premium" TargetMode="Externa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tuc.org.uk/research-analysis/reports/union-effect" TargetMode="External"/><Relationship Id="rId22" Type="http://schemas.openxmlformats.org/officeDocument/2006/relationships/diagramQuickStyle" Target="diagrams/quickStyle1.xml"/><Relationship Id="rId27" Type="http://schemas.openxmlformats.org/officeDocument/2006/relationships/diagramLayout" Target="diagrams/layout2.xml"/><Relationship Id="rId30" Type="http://schemas.microsoft.com/office/2007/relationships/diagramDrawing" Target="diagrams/drawing2.xml"/><Relationship Id="rId35" Type="http://schemas.microsoft.com/office/2007/relationships/diagramDrawing" Target="diagrams/drawing3.xml"/><Relationship Id="rId43" Type="http://schemas.openxmlformats.org/officeDocument/2006/relationships/image" Target="media/image5.png"/><Relationship Id="rId48" Type="http://schemas.openxmlformats.org/officeDocument/2006/relationships/image" Target="media/image8.png"/><Relationship Id="rId56" Type="http://schemas.openxmlformats.org/officeDocument/2006/relationships/hyperlink" Target="https://prospect.org.uk/ambition/" TargetMode="External"/><Relationship Id="rId64" Type="http://schemas.openxmlformats.org/officeDocument/2006/relationships/hyperlink" Target="https://members.bectu.org.uk/advice-resources/library/2339" TargetMode="External"/><Relationship Id="rId69" Type="http://schemas.openxmlformats.org/officeDocument/2006/relationships/hyperlink" Target="http://www.tuc.org.uk/sites/default/files/Skils_and_training.pdf" TargetMode="External"/><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9.png"/><Relationship Id="rId72" Type="http://schemas.openxmlformats.org/officeDocument/2006/relationships/hyperlink" Target="http://www.acas.org.uk" TargetMode="External"/><Relationship Id="rId3" Type="http://schemas.openxmlformats.org/officeDocument/2006/relationships/customXml" Target="../customXml/item3.xml"/><Relationship Id="rId12" Type="http://schemas.openxmlformats.org/officeDocument/2006/relationships/hyperlink" Target="mailto:datacompliance@prospect.org.uk" TargetMode="External"/><Relationship Id="rId17" Type="http://schemas.openxmlformats.org/officeDocument/2006/relationships/hyperlink" Target="https://www.tuc.org.uk/sites/default/files/2020-11/TheFutureUnionLearningFund.pdf" TargetMode="External"/><Relationship Id="rId25" Type="http://schemas.openxmlformats.org/officeDocument/2006/relationships/image" Target="media/image2.png"/><Relationship Id="rId33" Type="http://schemas.openxmlformats.org/officeDocument/2006/relationships/diagramQuickStyle" Target="diagrams/quickStyle3.xml"/><Relationship Id="rId38" Type="http://schemas.openxmlformats.org/officeDocument/2006/relationships/diagramLayout" Target="diagrams/layout4.xml"/><Relationship Id="rId46" Type="http://schemas.openxmlformats.org/officeDocument/2006/relationships/image" Target="media/image6.png"/><Relationship Id="rId59" Type="http://schemas.openxmlformats.org/officeDocument/2006/relationships/hyperlink" Target="https://library.prospect.org.uk/id/2020/00919" TargetMode="External"/><Relationship Id="rId67" Type="http://schemas.openxmlformats.org/officeDocument/2006/relationships/hyperlink" Target="https://unionreps.org.uk" TargetMode="External"/><Relationship Id="rId20" Type="http://schemas.openxmlformats.org/officeDocument/2006/relationships/diagramData" Target="diagrams/data1.xml"/><Relationship Id="rId41" Type="http://schemas.microsoft.com/office/2007/relationships/diagramDrawing" Target="diagrams/drawing4.xml"/><Relationship Id="rId54" Type="http://schemas.openxmlformats.org/officeDocument/2006/relationships/hyperlink" Target="https://union.prospect.org.uk/resource/a-year-with-prospect-legal-october-2024.html" TargetMode="External"/><Relationship Id="rId62" Type="http://schemas.openxmlformats.org/officeDocument/2006/relationships/hyperlink" Target="https://www.creativetoolkit.org.uk/home" TargetMode="External"/><Relationship Id="rId70" Type="http://schemas.openxmlformats.org/officeDocument/2006/relationships/hyperlink" Target="http://www.tuc.org.uk/research-analysis/reports/great-jobs-are-union-jobs"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roberts\AppData\Roaming\Microsoft\Templates\briefing.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815DA62-4405-464B-BF57-F5E50E7D2E39}" type="doc">
      <dgm:prSet loTypeId="urn:microsoft.com/office/officeart/2008/layout/RadialCluster" loCatId="" qsTypeId="urn:microsoft.com/office/officeart/2005/8/quickstyle/simple1" qsCatId="simple" csTypeId="urn:microsoft.com/office/officeart/2005/8/colors/accent1_2" csCatId="accent1" phldr="1"/>
      <dgm:spPr/>
      <dgm:t>
        <a:bodyPr/>
        <a:lstStyle/>
        <a:p>
          <a:endParaRPr lang="en-US"/>
        </a:p>
      </dgm:t>
    </dgm:pt>
    <dgm:pt modelId="{41CE26BE-6F8A-EF4A-9204-432F53FB553E}">
      <dgm:prSet phldrT="[Text]" custT="1"/>
      <dgm:spPr>
        <a:solidFill>
          <a:srgbClr val="018476"/>
        </a:solidFill>
        <a:ln>
          <a:noFill/>
        </a:ln>
      </dgm:spPr>
      <dgm:t>
        <a:bodyPr/>
        <a:lstStyle/>
        <a:p>
          <a:r>
            <a:rPr lang="en-US" sz="2400" dirty="0">
              <a:latin typeface="Arial" panose="020B0604020202020204" pitchFamily="34" charset="0"/>
              <a:cs typeface="Arial" panose="020B0604020202020204" pitchFamily="34" charset="0"/>
            </a:rPr>
            <a:t>Branch</a:t>
          </a:r>
        </a:p>
      </dgm:t>
    </dgm:pt>
    <dgm:pt modelId="{D11F89BB-D217-5048-9B14-52CFE7D86F88}" type="parTrans" cxnId="{F7A08F11-FCBC-7F41-A9AD-0FF529C3A75A}">
      <dgm:prSet/>
      <dgm:spPr/>
      <dgm:t>
        <a:bodyPr/>
        <a:lstStyle/>
        <a:p>
          <a:endParaRPr lang="en-US"/>
        </a:p>
      </dgm:t>
    </dgm:pt>
    <dgm:pt modelId="{F2A33954-AF99-834C-827F-ED7345A2E5CE}" type="sibTrans" cxnId="{F7A08F11-FCBC-7F41-A9AD-0FF529C3A75A}">
      <dgm:prSet/>
      <dgm:spPr/>
      <dgm:t>
        <a:bodyPr/>
        <a:lstStyle/>
        <a:p>
          <a:endParaRPr lang="en-US"/>
        </a:p>
      </dgm:t>
    </dgm:pt>
    <dgm:pt modelId="{ABB89D95-93CF-DE4D-9CDA-94B5F0C61D35}">
      <dgm:prSet phldrT="[Text]" custT="1"/>
      <dgm:spPr>
        <a:solidFill>
          <a:srgbClr val="D20071"/>
        </a:solidFill>
        <a:ln>
          <a:noFill/>
        </a:ln>
      </dgm:spPr>
      <dgm:t>
        <a:bodyPr/>
        <a:lstStyle/>
        <a:p>
          <a:r>
            <a:rPr lang="en-US" sz="1800" dirty="0">
              <a:latin typeface="Arial" panose="020B0604020202020204" pitchFamily="34" charset="0"/>
              <a:cs typeface="Arial" panose="020B0604020202020204" pitchFamily="34" charset="0"/>
            </a:rPr>
            <a:t>Live events</a:t>
          </a:r>
        </a:p>
      </dgm:t>
    </dgm:pt>
    <dgm:pt modelId="{E757666E-46E8-104E-A427-61604F14C8C0}" type="parTrans" cxnId="{227C3C9D-0DF2-A54C-9CA2-95EC0E31B090}">
      <dgm:prSet/>
      <dgm:spPr>
        <a:ln>
          <a:solidFill>
            <a:schemeClr val="tx1"/>
          </a:solidFill>
        </a:ln>
      </dgm:spPr>
      <dgm:t>
        <a:bodyPr/>
        <a:lstStyle/>
        <a:p>
          <a:endParaRPr lang="en-US"/>
        </a:p>
      </dgm:t>
    </dgm:pt>
    <dgm:pt modelId="{3038624B-00E3-3C46-9CDA-DAF4DCD2767C}" type="sibTrans" cxnId="{227C3C9D-0DF2-A54C-9CA2-95EC0E31B090}">
      <dgm:prSet/>
      <dgm:spPr/>
      <dgm:t>
        <a:bodyPr/>
        <a:lstStyle/>
        <a:p>
          <a:endParaRPr lang="en-US"/>
        </a:p>
      </dgm:t>
    </dgm:pt>
    <dgm:pt modelId="{C89F8BA4-CF26-494D-95B9-90213DEFAE54}">
      <dgm:prSet phldrT="[Text]" custT="1"/>
      <dgm:spPr>
        <a:solidFill>
          <a:srgbClr val="F2861D"/>
        </a:solidFill>
        <a:ln>
          <a:noFill/>
        </a:ln>
      </dgm:spPr>
      <dgm:t>
        <a:bodyPr/>
        <a:lstStyle/>
        <a:p>
          <a:r>
            <a:rPr lang="en-US" sz="1800" dirty="0">
              <a:latin typeface="Arial" panose="020B0604020202020204" pitchFamily="34" charset="0"/>
              <a:cs typeface="Arial" panose="020B0604020202020204" pitchFamily="34" charset="0"/>
            </a:rPr>
            <a:t>Corporate</a:t>
          </a:r>
        </a:p>
      </dgm:t>
    </dgm:pt>
    <dgm:pt modelId="{ADCDA730-E985-3349-AB66-0A848F147953}" type="parTrans" cxnId="{753B417E-7344-2C43-9B9E-F774745FB807}">
      <dgm:prSet/>
      <dgm:spPr>
        <a:ln>
          <a:solidFill>
            <a:schemeClr val="tx1"/>
          </a:solidFill>
        </a:ln>
      </dgm:spPr>
      <dgm:t>
        <a:bodyPr/>
        <a:lstStyle/>
        <a:p>
          <a:endParaRPr lang="en-US"/>
        </a:p>
      </dgm:t>
    </dgm:pt>
    <dgm:pt modelId="{8B38DC2D-9F20-CB41-BF3C-9A1BE2FEA5AB}" type="sibTrans" cxnId="{753B417E-7344-2C43-9B9E-F774745FB807}">
      <dgm:prSet/>
      <dgm:spPr/>
      <dgm:t>
        <a:bodyPr/>
        <a:lstStyle/>
        <a:p>
          <a:endParaRPr lang="en-US"/>
        </a:p>
      </dgm:t>
    </dgm:pt>
    <dgm:pt modelId="{F731C72E-5B8C-514E-B09F-8E8A7FCA8C9E}">
      <dgm:prSet phldrT="[Text]"/>
      <dgm:spPr>
        <a:solidFill>
          <a:srgbClr val="FFCD00"/>
        </a:solidFill>
        <a:ln>
          <a:noFill/>
        </a:ln>
      </dgm:spPr>
      <dgm:t>
        <a:bodyPr/>
        <a:lstStyle/>
        <a:p>
          <a:r>
            <a:rPr lang="en-US" dirty="0">
              <a:latin typeface="Arial" panose="020B0604020202020204" pitchFamily="34" charset="0"/>
              <a:cs typeface="Arial" panose="020B0604020202020204" pitchFamily="34" charset="0"/>
            </a:rPr>
            <a:t>Theatre/Venues</a:t>
          </a:r>
        </a:p>
      </dgm:t>
    </dgm:pt>
    <dgm:pt modelId="{E93DCE03-7D86-8649-9CC2-0F716CAC1A03}" type="parTrans" cxnId="{A66CF593-8203-4144-993D-1E288344A746}">
      <dgm:prSet/>
      <dgm:spPr>
        <a:ln>
          <a:solidFill>
            <a:schemeClr val="tx1"/>
          </a:solidFill>
        </a:ln>
      </dgm:spPr>
      <dgm:t>
        <a:bodyPr/>
        <a:lstStyle/>
        <a:p>
          <a:endParaRPr lang="en-US"/>
        </a:p>
      </dgm:t>
    </dgm:pt>
    <dgm:pt modelId="{9C220060-EF32-8743-B41F-642C3FFDC609}" type="sibTrans" cxnId="{A66CF593-8203-4144-993D-1E288344A746}">
      <dgm:prSet/>
      <dgm:spPr/>
      <dgm:t>
        <a:bodyPr/>
        <a:lstStyle/>
        <a:p>
          <a:endParaRPr lang="en-US"/>
        </a:p>
      </dgm:t>
    </dgm:pt>
    <dgm:pt modelId="{CD1C49BE-1FC9-0C41-BD69-ECDE70E15383}" type="pres">
      <dgm:prSet presAssocID="{B815DA62-4405-464B-BF57-F5E50E7D2E39}" presName="Name0" presStyleCnt="0">
        <dgm:presLayoutVars>
          <dgm:chMax val="1"/>
          <dgm:chPref val="1"/>
          <dgm:dir/>
          <dgm:animOne val="branch"/>
          <dgm:animLvl val="lvl"/>
        </dgm:presLayoutVars>
      </dgm:prSet>
      <dgm:spPr/>
    </dgm:pt>
    <dgm:pt modelId="{2DC86A7B-ACE9-C64D-AA91-0D34CC73A6CA}" type="pres">
      <dgm:prSet presAssocID="{41CE26BE-6F8A-EF4A-9204-432F53FB553E}" presName="singleCycle" presStyleCnt="0"/>
      <dgm:spPr/>
    </dgm:pt>
    <dgm:pt modelId="{5FFDB66C-E4E5-E943-94B2-8B9CF291597B}" type="pres">
      <dgm:prSet presAssocID="{41CE26BE-6F8A-EF4A-9204-432F53FB553E}" presName="singleCenter" presStyleLbl="node1" presStyleIdx="0" presStyleCnt="4" custScaleX="297366" custLinFactNeighborX="1011" custLinFactNeighborY="-22111">
        <dgm:presLayoutVars>
          <dgm:chMax val="7"/>
          <dgm:chPref val="7"/>
        </dgm:presLayoutVars>
      </dgm:prSet>
      <dgm:spPr/>
    </dgm:pt>
    <dgm:pt modelId="{467438CA-410A-4149-B4F0-7B0BC1EA22C3}" type="pres">
      <dgm:prSet presAssocID="{E757666E-46E8-104E-A427-61604F14C8C0}" presName="Name56" presStyleLbl="parChTrans1D2" presStyleIdx="0" presStyleCnt="3"/>
      <dgm:spPr/>
    </dgm:pt>
    <dgm:pt modelId="{E82A73FD-E5C4-AF42-A44C-E0BBAA237F43}" type="pres">
      <dgm:prSet presAssocID="{ABB89D95-93CF-DE4D-9CDA-94B5F0C61D35}" presName="text0" presStyleLbl="node1" presStyleIdx="1" presStyleCnt="4" custScaleX="298547" custRadScaleRad="111677" custRadScaleInc="987">
        <dgm:presLayoutVars>
          <dgm:bulletEnabled val="1"/>
        </dgm:presLayoutVars>
      </dgm:prSet>
      <dgm:spPr/>
    </dgm:pt>
    <dgm:pt modelId="{13CB2D4B-AA3A-7142-8EEF-93D31822CDE0}" type="pres">
      <dgm:prSet presAssocID="{ADCDA730-E985-3349-AB66-0A848F147953}" presName="Name56" presStyleLbl="parChTrans1D2" presStyleIdx="1" presStyleCnt="3"/>
      <dgm:spPr/>
    </dgm:pt>
    <dgm:pt modelId="{38F39A67-3B67-B84A-BA30-104941BE5EDB}" type="pres">
      <dgm:prSet presAssocID="{C89F8BA4-CF26-494D-95B9-90213DEFAE54}" presName="text0" presStyleLbl="node1" presStyleIdx="2" presStyleCnt="4" custScaleX="349071" custRadScaleRad="91709" custRadScaleInc="-17982">
        <dgm:presLayoutVars>
          <dgm:bulletEnabled val="1"/>
        </dgm:presLayoutVars>
      </dgm:prSet>
      <dgm:spPr/>
    </dgm:pt>
    <dgm:pt modelId="{E83DC76E-5528-7E45-AF16-EC7361B87A33}" type="pres">
      <dgm:prSet presAssocID="{E93DCE03-7D86-8649-9CC2-0F716CAC1A03}" presName="Name56" presStyleLbl="parChTrans1D2" presStyleIdx="2" presStyleCnt="3"/>
      <dgm:spPr/>
    </dgm:pt>
    <dgm:pt modelId="{E2CF92B3-51F5-3948-A2DC-1A59039CA68D}" type="pres">
      <dgm:prSet presAssocID="{F731C72E-5B8C-514E-B09F-8E8A7FCA8C9E}" presName="text0" presStyleLbl="node1" presStyleIdx="3" presStyleCnt="4" custScaleX="356125" custRadScaleRad="91709" custRadScaleInc="17982">
        <dgm:presLayoutVars>
          <dgm:bulletEnabled val="1"/>
        </dgm:presLayoutVars>
      </dgm:prSet>
      <dgm:spPr/>
    </dgm:pt>
  </dgm:ptLst>
  <dgm:cxnLst>
    <dgm:cxn modelId="{F7A08F11-FCBC-7F41-A9AD-0FF529C3A75A}" srcId="{B815DA62-4405-464B-BF57-F5E50E7D2E39}" destId="{41CE26BE-6F8A-EF4A-9204-432F53FB553E}" srcOrd="0" destOrd="0" parTransId="{D11F89BB-D217-5048-9B14-52CFE7D86F88}" sibTransId="{F2A33954-AF99-834C-827F-ED7345A2E5CE}"/>
    <dgm:cxn modelId="{552C2329-3EB8-4925-BB43-5619A7E62F32}" type="presOf" srcId="{B815DA62-4405-464B-BF57-F5E50E7D2E39}" destId="{CD1C49BE-1FC9-0C41-BD69-ECDE70E15383}" srcOrd="0" destOrd="0" presId="urn:microsoft.com/office/officeart/2008/layout/RadialCluster"/>
    <dgm:cxn modelId="{CC5A423B-FF0D-4A39-A092-FD3A4235B904}" type="presOf" srcId="{E757666E-46E8-104E-A427-61604F14C8C0}" destId="{467438CA-410A-4149-B4F0-7B0BC1EA22C3}" srcOrd="0" destOrd="0" presId="urn:microsoft.com/office/officeart/2008/layout/RadialCluster"/>
    <dgm:cxn modelId="{7A8DD37B-F243-40A3-AFA0-E9BAA1FC5B90}" type="presOf" srcId="{E93DCE03-7D86-8649-9CC2-0F716CAC1A03}" destId="{E83DC76E-5528-7E45-AF16-EC7361B87A33}" srcOrd="0" destOrd="0" presId="urn:microsoft.com/office/officeart/2008/layout/RadialCluster"/>
    <dgm:cxn modelId="{753B417E-7344-2C43-9B9E-F774745FB807}" srcId="{41CE26BE-6F8A-EF4A-9204-432F53FB553E}" destId="{C89F8BA4-CF26-494D-95B9-90213DEFAE54}" srcOrd="1" destOrd="0" parTransId="{ADCDA730-E985-3349-AB66-0A848F147953}" sibTransId="{8B38DC2D-9F20-CB41-BF3C-9A1BE2FEA5AB}"/>
    <dgm:cxn modelId="{4FF81280-AB85-4EA8-9C7C-E0115F9AB032}" type="presOf" srcId="{ADCDA730-E985-3349-AB66-0A848F147953}" destId="{13CB2D4B-AA3A-7142-8EEF-93D31822CDE0}" srcOrd="0" destOrd="0" presId="urn:microsoft.com/office/officeart/2008/layout/RadialCluster"/>
    <dgm:cxn modelId="{A66CF593-8203-4144-993D-1E288344A746}" srcId="{41CE26BE-6F8A-EF4A-9204-432F53FB553E}" destId="{F731C72E-5B8C-514E-B09F-8E8A7FCA8C9E}" srcOrd="2" destOrd="0" parTransId="{E93DCE03-7D86-8649-9CC2-0F716CAC1A03}" sibTransId="{9C220060-EF32-8743-B41F-642C3FFDC609}"/>
    <dgm:cxn modelId="{FC24919B-8CE1-4BE1-A4CC-B85D52694017}" type="presOf" srcId="{ABB89D95-93CF-DE4D-9CDA-94B5F0C61D35}" destId="{E82A73FD-E5C4-AF42-A44C-E0BBAA237F43}" srcOrd="0" destOrd="0" presId="urn:microsoft.com/office/officeart/2008/layout/RadialCluster"/>
    <dgm:cxn modelId="{227C3C9D-0DF2-A54C-9CA2-95EC0E31B090}" srcId="{41CE26BE-6F8A-EF4A-9204-432F53FB553E}" destId="{ABB89D95-93CF-DE4D-9CDA-94B5F0C61D35}" srcOrd="0" destOrd="0" parTransId="{E757666E-46E8-104E-A427-61604F14C8C0}" sibTransId="{3038624B-00E3-3C46-9CDA-DAF4DCD2767C}"/>
    <dgm:cxn modelId="{86B13BA1-5C19-49D4-A7FA-F16E2126316F}" type="presOf" srcId="{C89F8BA4-CF26-494D-95B9-90213DEFAE54}" destId="{38F39A67-3B67-B84A-BA30-104941BE5EDB}" srcOrd="0" destOrd="0" presId="urn:microsoft.com/office/officeart/2008/layout/RadialCluster"/>
    <dgm:cxn modelId="{18D162AC-1278-4473-8129-A57307EB6396}" type="presOf" srcId="{F731C72E-5B8C-514E-B09F-8E8A7FCA8C9E}" destId="{E2CF92B3-51F5-3948-A2DC-1A59039CA68D}" srcOrd="0" destOrd="0" presId="urn:microsoft.com/office/officeart/2008/layout/RadialCluster"/>
    <dgm:cxn modelId="{7A28ACB8-65DF-495C-924B-93AD10F9E0AE}" type="presOf" srcId="{41CE26BE-6F8A-EF4A-9204-432F53FB553E}" destId="{5FFDB66C-E4E5-E943-94B2-8B9CF291597B}" srcOrd="0" destOrd="0" presId="urn:microsoft.com/office/officeart/2008/layout/RadialCluster"/>
    <dgm:cxn modelId="{26BBBB29-507E-4686-9437-7778C773B2D5}" type="presParOf" srcId="{CD1C49BE-1FC9-0C41-BD69-ECDE70E15383}" destId="{2DC86A7B-ACE9-C64D-AA91-0D34CC73A6CA}" srcOrd="0" destOrd="0" presId="urn:microsoft.com/office/officeart/2008/layout/RadialCluster"/>
    <dgm:cxn modelId="{2E6BEB16-AD4B-475B-81BE-7F129D58957B}" type="presParOf" srcId="{2DC86A7B-ACE9-C64D-AA91-0D34CC73A6CA}" destId="{5FFDB66C-E4E5-E943-94B2-8B9CF291597B}" srcOrd="0" destOrd="0" presId="urn:microsoft.com/office/officeart/2008/layout/RadialCluster"/>
    <dgm:cxn modelId="{EEB6AAA5-2BC9-467A-B17C-02781DF1E5C7}" type="presParOf" srcId="{2DC86A7B-ACE9-C64D-AA91-0D34CC73A6CA}" destId="{467438CA-410A-4149-B4F0-7B0BC1EA22C3}" srcOrd="1" destOrd="0" presId="urn:microsoft.com/office/officeart/2008/layout/RadialCluster"/>
    <dgm:cxn modelId="{FF66DADA-6FE4-432D-B226-3B2508ACE131}" type="presParOf" srcId="{2DC86A7B-ACE9-C64D-AA91-0D34CC73A6CA}" destId="{E82A73FD-E5C4-AF42-A44C-E0BBAA237F43}" srcOrd="2" destOrd="0" presId="urn:microsoft.com/office/officeart/2008/layout/RadialCluster"/>
    <dgm:cxn modelId="{41FBDDD8-8FD7-4B81-9113-BC9D0896B5B6}" type="presParOf" srcId="{2DC86A7B-ACE9-C64D-AA91-0D34CC73A6CA}" destId="{13CB2D4B-AA3A-7142-8EEF-93D31822CDE0}" srcOrd="3" destOrd="0" presId="urn:microsoft.com/office/officeart/2008/layout/RadialCluster"/>
    <dgm:cxn modelId="{02D1CF46-77F8-477D-9F20-92E9F4D3091B}" type="presParOf" srcId="{2DC86A7B-ACE9-C64D-AA91-0D34CC73A6CA}" destId="{38F39A67-3B67-B84A-BA30-104941BE5EDB}" srcOrd="4" destOrd="0" presId="urn:microsoft.com/office/officeart/2008/layout/RadialCluster"/>
    <dgm:cxn modelId="{C0F18577-902D-4738-8111-6B82CBC63647}" type="presParOf" srcId="{2DC86A7B-ACE9-C64D-AA91-0D34CC73A6CA}" destId="{E83DC76E-5528-7E45-AF16-EC7361B87A33}" srcOrd="5" destOrd="0" presId="urn:microsoft.com/office/officeart/2008/layout/RadialCluster"/>
    <dgm:cxn modelId="{5CB16D54-4660-49C9-AABD-00580E969163}" type="presParOf" srcId="{2DC86A7B-ACE9-C64D-AA91-0D34CC73A6CA}" destId="{E2CF92B3-51F5-3948-A2DC-1A59039CA68D}" srcOrd="6" destOrd="0" presId="urn:microsoft.com/office/officeart/2008/layout/RadialCluster"/>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815DA62-4405-464B-BF57-F5E50E7D2E39}" type="doc">
      <dgm:prSet loTypeId="urn:microsoft.com/office/officeart/2008/layout/RadialCluster" loCatId="" qsTypeId="urn:microsoft.com/office/officeart/2005/8/quickstyle/simple1" qsCatId="simple" csTypeId="urn:microsoft.com/office/officeart/2005/8/colors/accent1_2" csCatId="accent1" phldr="1"/>
      <dgm:spPr/>
      <dgm:t>
        <a:bodyPr/>
        <a:lstStyle/>
        <a:p>
          <a:endParaRPr lang="en-US"/>
        </a:p>
      </dgm:t>
    </dgm:pt>
    <dgm:pt modelId="{41CE26BE-6F8A-EF4A-9204-432F53FB553E}">
      <dgm:prSet phldrT="[Text]" custT="1"/>
      <dgm:spPr>
        <a:solidFill>
          <a:srgbClr val="018476"/>
        </a:solidFill>
        <a:ln>
          <a:noFill/>
        </a:ln>
      </dgm:spPr>
      <dgm:t>
        <a:bodyPr/>
        <a:lstStyle/>
        <a:p>
          <a:r>
            <a:rPr lang="en-US" sz="2400" dirty="0">
              <a:latin typeface="Arial" panose="020B0604020202020204" pitchFamily="34" charset="0"/>
              <a:cs typeface="Arial" panose="020B0604020202020204" pitchFamily="34" charset="0"/>
            </a:rPr>
            <a:t>Branch</a:t>
          </a:r>
        </a:p>
      </dgm:t>
    </dgm:pt>
    <dgm:pt modelId="{D11F89BB-D217-5048-9B14-52CFE7D86F88}" type="parTrans" cxnId="{F7A08F11-FCBC-7F41-A9AD-0FF529C3A75A}">
      <dgm:prSet/>
      <dgm:spPr/>
      <dgm:t>
        <a:bodyPr/>
        <a:lstStyle/>
        <a:p>
          <a:endParaRPr lang="en-US"/>
        </a:p>
      </dgm:t>
    </dgm:pt>
    <dgm:pt modelId="{F2A33954-AF99-834C-827F-ED7345A2E5CE}" type="sibTrans" cxnId="{F7A08F11-FCBC-7F41-A9AD-0FF529C3A75A}">
      <dgm:prSet/>
      <dgm:spPr/>
      <dgm:t>
        <a:bodyPr/>
        <a:lstStyle/>
        <a:p>
          <a:endParaRPr lang="en-US"/>
        </a:p>
      </dgm:t>
    </dgm:pt>
    <dgm:pt modelId="{ABB89D95-93CF-DE4D-9CDA-94B5F0C61D35}">
      <dgm:prSet phldrT="[Text]" custT="1"/>
      <dgm:spPr>
        <a:solidFill>
          <a:srgbClr val="D20071"/>
        </a:solidFill>
        <a:ln>
          <a:noFill/>
        </a:ln>
      </dgm:spPr>
      <dgm:t>
        <a:bodyPr/>
        <a:lstStyle/>
        <a:p>
          <a:r>
            <a:rPr lang="en-US" sz="1800" dirty="0">
              <a:latin typeface="Arial" panose="020B0604020202020204" pitchFamily="34" charset="0"/>
              <a:cs typeface="Arial" panose="020B0604020202020204" pitchFamily="34" charset="0"/>
            </a:rPr>
            <a:t>Lighting</a:t>
          </a:r>
        </a:p>
      </dgm:t>
    </dgm:pt>
    <dgm:pt modelId="{E757666E-46E8-104E-A427-61604F14C8C0}" type="parTrans" cxnId="{227C3C9D-0DF2-A54C-9CA2-95EC0E31B090}">
      <dgm:prSet/>
      <dgm:spPr>
        <a:ln>
          <a:solidFill>
            <a:schemeClr val="tx1"/>
          </a:solidFill>
        </a:ln>
      </dgm:spPr>
      <dgm:t>
        <a:bodyPr/>
        <a:lstStyle/>
        <a:p>
          <a:endParaRPr lang="en-US"/>
        </a:p>
      </dgm:t>
    </dgm:pt>
    <dgm:pt modelId="{3038624B-00E3-3C46-9CDA-DAF4DCD2767C}" type="sibTrans" cxnId="{227C3C9D-0DF2-A54C-9CA2-95EC0E31B090}">
      <dgm:prSet/>
      <dgm:spPr/>
      <dgm:t>
        <a:bodyPr/>
        <a:lstStyle/>
        <a:p>
          <a:endParaRPr lang="en-US"/>
        </a:p>
      </dgm:t>
    </dgm:pt>
    <dgm:pt modelId="{C89F8BA4-CF26-494D-95B9-90213DEFAE54}">
      <dgm:prSet phldrT="[Text]" custT="1"/>
      <dgm:spPr>
        <a:solidFill>
          <a:srgbClr val="F2861D"/>
        </a:solidFill>
        <a:ln>
          <a:noFill/>
        </a:ln>
      </dgm:spPr>
      <dgm:t>
        <a:bodyPr/>
        <a:lstStyle/>
        <a:p>
          <a:r>
            <a:rPr lang="en-US" sz="1800" dirty="0">
              <a:latin typeface="Arial" panose="020B0604020202020204" pitchFamily="34" charset="0"/>
              <a:cs typeface="Arial" panose="020B0604020202020204" pitchFamily="34" charset="0"/>
            </a:rPr>
            <a:t>Carpenters</a:t>
          </a:r>
        </a:p>
      </dgm:t>
    </dgm:pt>
    <dgm:pt modelId="{ADCDA730-E985-3349-AB66-0A848F147953}" type="parTrans" cxnId="{753B417E-7344-2C43-9B9E-F774745FB807}">
      <dgm:prSet/>
      <dgm:spPr>
        <a:ln>
          <a:solidFill>
            <a:schemeClr val="tx1"/>
          </a:solidFill>
        </a:ln>
      </dgm:spPr>
      <dgm:t>
        <a:bodyPr/>
        <a:lstStyle/>
        <a:p>
          <a:endParaRPr lang="en-US"/>
        </a:p>
      </dgm:t>
    </dgm:pt>
    <dgm:pt modelId="{8B38DC2D-9F20-CB41-BF3C-9A1BE2FEA5AB}" type="sibTrans" cxnId="{753B417E-7344-2C43-9B9E-F774745FB807}">
      <dgm:prSet/>
      <dgm:spPr/>
      <dgm:t>
        <a:bodyPr/>
        <a:lstStyle/>
        <a:p>
          <a:endParaRPr lang="en-US"/>
        </a:p>
      </dgm:t>
    </dgm:pt>
    <dgm:pt modelId="{F731C72E-5B8C-514E-B09F-8E8A7FCA8C9E}">
      <dgm:prSet phldrT="[Text]" custT="1"/>
      <dgm:spPr>
        <a:solidFill>
          <a:srgbClr val="FFCD00"/>
        </a:solidFill>
        <a:ln>
          <a:noFill/>
        </a:ln>
      </dgm:spPr>
      <dgm:t>
        <a:bodyPr/>
        <a:lstStyle/>
        <a:p>
          <a:r>
            <a:rPr lang="en-US" sz="1800" dirty="0">
              <a:latin typeface="Arial" panose="020B0604020202020204" pitchFamily="34" charset="0"/>
              <a:cs typeface="Arial" panose="020B0604020202020204" pitchFamily="34" charset="0"/>
            </a:rPr>
            <a:t>Sound</a:t>
          </a:r>
        </a:p>
      </dgm:t>
    </dgm:pt>
    <dgm:pt modelId="{E93DCE03-7D86-8649-9CC2-0F716CAC1A03}" type="parTrans" cxnId="{A66CF593-8203-4144-993D-1E288344A746}">
      <dgm:prSet/>
      <dgm:spPr>
        <a:ln>
          <a:solidFill>
            <a:schemeClr val="tx1"/>
          </a:solidFill>
        </a:ln>
      </dgm:spPr>
      <dgm:t>
        <a:bodyPr/>
        <a:lstStyle/>
        <a:p>
          <a:endParaRPr lang="en-US"/>
        </a:p>
      </dgm:t>
    </dgm:pt>
    <dgm:pt modelId="{9C220060-EF32-8743-B41F-642C3FFDC609}" type="sibTrans" cxnId="{A66CF593-8203-4144-993D-1E288344A746}">
      <dgm:prSet/>
      <dgm:spPr/>
      <dgm:t>
        <a:bodyPr/>
        <a:lstStyle/>
        <a:p>
          <a:endParaRPr lang="en-US"/>
        </a:p>
      </dgm:t>
    </dgm:pt>
    <dgm:pt modelId="{CD1C49BE-1FC9-0C41-BD69-ECDE70E15383}" type="pres">
      <dgm:prSet presAssocID="{B815DA62-4405-464B-BF57-F5E50E7D2E39}" presName="Name0" presStyleCnt="0">
        <dgm:presLayoutVars>
          <dgm:chMax val="1"/>
          <dgm:chPref val="1"/>
          <dgm:dir/>
          <dgm:animOne val="branch"/>
          <dgm:animLvl val="lvl"/>
        </dgm:presLayoutVars>
      </dgm:prSet>
      <dgm:spPr/>
    </dgm:pt>
    <dgm:pt modelId="{2DC86A7B-ACE9-C64D-AA91-0D34CC73A6CA}" type="pres">
      <dgm:prSet presAssocID="{41CE26BE-6F8A-EF4A-9204-432F53FB553E}" presName="singleCycle" presStyleCnt="0"/>
      <dgm:spPr/>
    </dgm:pt>
    <dgm:pt modelId="{5FFDB66C-E4E5-E943-94B2-8B9CF291597B}" type="pres">
      <dgm:prSet presAssocID="{41CE26BE-6F8A-EF4A-9204-432F53FB553E}" presName="singleCenter" presStyleLbl="node1" presStyleIdx="0" presStyleCnt="4" custScaleX="297366" custLinFactNeighborX="1011" custLinFactNeighborY="-22111">
        <dgm:presLayoutVars>
          <dgm:chMax val="7"/>
          <dgm:chPref val="7"/>
        </dgm:presLayoutVars>
      </dgm:prSet>
      <dgm:spPr/>
    </dgm:pt>
    <dgm:pt modelId="{467438CA-410A-4149-B4F0-7B0BC1EA22C3}" type="pres">
      <dgm:prSet presAssocID="{E757666E-46E8-104E-A427-61604F14C8C0}" presName="Name56" presStyleLbl="parChTrans1D2" presStyleIdx="0" presStyleCnt="3"/>
      <dgm:spPr/>
    </dgm:pt>
    <dgm:pt modelId="{E82A73FD-E5C4-AF42-A44C-E0BBAA237F43}" type="pres">
      <dgm:prSet presAssocID="{ABB89D95-93CF-DE4D-9CDA-94B5F0C61D35}" presName="text0" presStyleLbl="node1" presStyleIdx="1" presStyleCnt="4" custScaleX="298547" custRadScaleRad="111677" custRadScaleInc="987">
        <dgm:presLayoutVars>
          <dgm:bulletEnabled val="1"/>
        </dgm:presLayoutVars>
      </dgm:prSet>
      <dgm:spPr/>
    </dgm:pt>
    <dgm:pt modelId="{13CB2D4B-AA3A-7142-8EEF-93D31822CDE0}" type="pres">
      <dgm:prSet presAssocID="{ADCDA730-E985-3349-AB66-0A848F147953}" presName="Name56" presStyleLbl="parChTrans1D2" presStyleIdx="1" presStyleCnt="3"/>
      <dgm:spPr/>
    </dgm:pt>
    <dgm:pt modelId="{38F39A67-3B67-B84A-BA30-104941BE5EDB}" type="pres">
      <dgm:prSet presAssocID="{C89F8BA4-CF26-494D-95B9-90213DEFAE54}" presName="text0" presStyleLbl="node1" presStyleIdx="2" presStyleCnt="4" custScaleX="349071" custRadScaleRad="91709" custRadScaleInc="-17982">
        <dgm:presLayoutVars>
          <dgm:bulletEnabled val="1"/>
        </dgm:presLayoutVars>
      </dgm:prSet>
      <dgm:spPr/>
    </dgm:pt>
    <dgm:pt modelId="{E83DC76E-5528-7E45-AF16-EC7361B87A33}" type="pres">
      <dgm:prSet presAssocID="{E93DCE03-7D86-8649-9CC2-0F716CAC1A03}" presName="Name56" presStyleLbl="parChTrans1D2" presStyleIdx="2" presStyleCnt="3"/>
      <dgm:spPr/>
    </dgm:pt>
    <dgm:pt modelId="{E2CF92B3-51F5-3948-A2DC-1A59039CA68D}" type="pres">
      <dgm:prSet presAssocID="{F731C72E-5B8C-514E-B09F-8E8A7FCA8C9E}" presName="text0" presStyleLbl="node1" presStyleIdx="3" presStyleCnt="4" custScaleX="356125" custRadScaleRad="91709" custRadScaleInc="17982">
        <dgm:presLayoutVars>
          <dgm:bulletEnabled val="1"/>
        </dgm:presLayoutVars>
      </dgm:prSet>
      <dgm:spPr/>
    </dgm:pt>
  </dgm:ptLst>
  <dgm:cxnLst>
    <dgm:cxn modelId="{F7A08F11-FCBC-7F41-A9AD-0FF529C3A75A}" srcId="{B815DA62-4405-464B-BF57-F5E50E7D2E39}" destId="{41CE26BE-6F8A-EF4A-9204-432F53FB553E}" srcOrd="0" destOrd="0" parTransId="{D11F89BB-D217-5048-9B14-52CFE7D86F88}" sibTransId="{F2A33954-AF99-834C-827F-ED7345A2E5CE}"/>
    <dgm:cxn modelId="{552C2329-3EB8-4925-BB43-5619A7E62F32}" type="presOf" srcId="{B815DA62-4405-464B-BF57-F5E50E7D2E39}" destId="{CD1C49BE-1FC9-0C41-BD69-ECDE70E15383}" srcOrd="0" destOrd="0" presId="urn:microsoft.com/office/officeart/2008/layout/RadialCluster"/>
    <dgm:cxn modelId="{CC5A423B-FF0D-4A39-A092-FD3A4235B904}" type="presOf" srcId="{E757666E-46E8-104E-A427-61604F14C8C0}" destId="{467438CA-410A-4149-B4F0-7B0BC1EA22C3}" srcOrd="0" destOrd="0" presId="urn:microsoft.com/office/officeart/2008/layout/RadialCluster"/>
    <dgm:cxn modelId="{7A8DD37B-F243-40A3-AFA0-E9BAA1FC5B90}" type="presOf" srcId="{E93DCE03-7D86-8649-9CC2-0F716CAC1A03}" destId="{E83DC76E-5528-7E45-AF16-EC7361B87A33}" srcOrd="0" destOrd="0" presId="urn:microsoft.com/office/officeart/2008/layout/RadialCluster"/>
    <dgm:cxn modelId="{753B417E-7344-2C43-9B9E-F774745FB807}" srcId="{41CE26BE-6F8A-EF4A-9204-432F53FB553E}" destId="{C89F8BA4-CF26-494D-95B9-90213DEFAE54}" srcOrd="1" destOrd="0" parTransId="{ADCDA730-E985-3349-AB66-0A848F147953}" sibTransId="{8B38DC2D-9F20-CB41-BF3C-9A1BE2FEA5AB}"/>
    <dgm:cxn modelId="{4FF81280-AB85-4EA8-9C7C-E0115F9AB032}" type="presOf" srcId="{ADCDA730-E985-3349-AB66-0A848F147953}" destId="{13CB2D4B-AA3A-7142-8EEF-93D31822CDE0}" srcOrd="0" destOrd="0" presId="urn:microsoft.com/office/officeart/2008/layout/RadialCluster"/>
    <dgm:cxn modelId="{A66CF593-8203-4144-993D-1E288344A746}" srcId="{41CE26BE-6F8A-EF4A-9204-432F53FB553E}" destId="{F731C72E-5B8C-514E-B09F-8E8A7FCA8C9E}" srcOrd="2" destOrd="0" parTransId="{E93DCE03-7D86-8649-9CC2-0F716CAC1A03}" sibTransId="{9C220060-EF32-8743-B41F-642C3FFDC609}"/>
    <dgm:cxn modelId="{FC24919B-8CE1-4BE1-A4CC-B85D52694017}" type="presOf" srcId="{ABB89D95-93CF-DE4D-9CDA-94B5F0C61D35}" destId="{E82A73FD-E5C4-AF42-A44C-E0BBAA237F43}" srcOrd="0" destOrd="0" presId="urn:microsoft.com/office/officeart/2008/layout/RadialCluster"/>
    <dgm:cxn modelId="{227C3C9D-0DF2-A54C-9CA2-95EC0E31B090}" srcId="{41CE26BE-6F8A-EF4A-9204-432F53FB553E}" destId="{ABB89D95-93CF-DE4D-9CDA-94B5F0C61D35}" srcOrd="0" destOrd="0" parTransId="{E757666E-46E8-104E-A427-61604F14C8C0}" sibTransId="{3038624B-00E3-3C46-9CDA-DAF4DCD2767C}"/>
    <dgm:cxn modelId="{86B13BA1-5C19-49D4-A7FA-F16E2126316F}" type="presOf" srcId="{C89F8BA4-CF26-494D-95B9-90213DEFAE54}" destId="{38F39A67-3B67-B84A-BA30-104941BE5EDB}" srcOrd="0" destOrd="0" presId="urn:microsoft.com/office/officeart/2008/layout/RadialCluster"/>
    <dgm:cxn modelId="{18D162AC-1278-4473-8129-A57307EB6396}" type="presOf" srcId="{F731C72E-5B8C-514E-B09F-8E8A7FCA8C9E}" destId="{E2CF92B3-51F5-3948-A2DC-1A59039CA68D}" srcOrd="0" destOrd="0" presId="urn:microsoft.com/office/officeart/2008/layout/RadialCluster"/>
    <dgm:cxn modelId="{7A28ACB8-65DF-495C-924B-93AD10F9E0AE}" type="presOf" srcId="{41CE26BE-6F8A-EF4A-9204-432F53FB553E}" destId="{5FFDB66C-E4E5-E943-94B2-8B9CF291597B}" srcOrd="0" destOrd="0" presId="urn:microsoft.com/office/officeart/2008/layout/RadialCluster"/>
    <dgm:cxn modelId="{26BBBB29-507E-4686-9437-7778C773B2D5}" type="presParOf" srcId="{CD1C49BE-1FC9-0C41-BD69-ECDE70E15383}" destId="{2DC86A7B-ACE9-C64D-AA91-0D34CC73A6CA}" srcOrd="0" destOrd="0" presId="urn:microsoft.com/office/officeart/2008/layout/RadialCluster"/>
    <dgm:cxn modelId="{2E6BEB16-AD4B-475B-81BE-7F129D58957B}" type="presParOf" srcId="{2DC86A7B-ACE9-C64D-AA91-0D34CC73A6CA}" destId="{5FFDB66C-E4E5-E943-94B2-8B9CF291597B}" srcOrd="0" destOrd="0" presId="urn:microsoft.com/office/officeart/2008/layout/RadialCluster"/>
    <dgm:cxn modelId="{EEB6AAA5-2BC9-467A-B17C-02781DF1E5C7}" type="presParOf" srcId="{2DC86A7B-ACE9-C64D-AA91-0D34CC73A6CA}" destId="{467438CA-410A-4149-B4F0-7B0BC1EA22C3}" srcOrd="1" destOrd="0" presId="urn:microsoft.com/office/officeart/2008/layout/RadialCluster"/>
    <dgm:cxn modelId="{FF66DADA-6FE4-432D-B226-3B2508ACE131}" type="presParOf" srcId="{2DC86A7B-ACE9-C64D-AA91-0D34CC73A6CA}" destId="{E82A73FD-E5C4-AF42-A44C-E0BBAA237F43}" srcOrd="2" destOrd="0" presId="urn:microsoft.com/office/officeart/2008/layout/RadialCluster"/>
    <dgm:cxn modelId="{41FBDDD8-8FD7-4B81-9113-BC9D0896B5B6}" type="presParOf" srcId="{2DC86A7B-ACE9-C64D-AA91-0D34CC73A6CA}" destId="{13CB2D4B-AA3A-7142-8EEF-93D31822CDE0}" srcOrd="3" destOrd="0" presId="urn:microsoft.com/office/officeart/2008/layout/RadialCluster"/>
    <dgm:cxn modelId="{02D1CF46-77F8-477D-9F20-92E9F4D3091B}" type="presParOf" srcId="{2DC86A7B-ACE9-C64D-AA91-0D34CC73A6CA}" destId="{38F39A67-3B67-B84A-BA30-104941BE5EDB}" srcOrd="4" destOrd="0" presId="urn:microsoft.com/office/officeart/2008/layout/RadialCluster"/>
    <dgm:cxn modelId="{C0F18577-902D-4738-8111-6B82CBC63647}" type="presParOf" srcId="{2DC86A7B-ACE9-C64D-AA91-0D34CC73A6CA}" destId="{E83DC76E-5528-7E45-AF16-EC7361B87A33}" srcOrd="5" destOrd="0" presId="urn:microsoft.com/office/officeart/2008/layout/RadialCluster"/>
    <dgm:cxn modelId="{5CB16D54-4660-49C9-AABD-00580E969163}" type="presParOf" srcId="{2DC86A7B-ACE9-C64D-AA91-0D34CC73A6CA}" destId="{E2CF92B3-51F5-3948-A2DC-1A59039CA68D}" srcOrd="6" destOrd="0" presId="urn:microsoft.com/office/officeart/2008/layout/RadialCluster"/>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815DA62-4405-464B-BF57-F5E50E7D2E39}" type="doc">
      <dgm:prSet loTypeId="urn:microsoft.com/office/officeart/2008/layout/RadialCluster" loCatId="" qsTypeId="urn:microsoft.com/office/officeart/2005/8/quickstyle/simple1" qsCatId="simple" csTypeId="urn:microsoft.com/office/officeart/2005/8/colors/accent1_2" csCatId="accent1" phldr="1"/>
      <dgm:spPr/>
      <dgm:t>
        <a:bodyPr/>
        <a:lstStyle/>
        <a:p>
          <a:endParaRPr lang="en-US"/>
        </a:p>
      </dgm:t>
    </dgm:pt>
    <dgm:pt modelId="{41CE26BE-6F8A-EF4A-9204-432F53FB553E}">
      <dgm:prSet phldrT="[Text]" custT="1"/>
      <dgm:spPr>
        <a:solidFill>
          <a:srgbClr val="018476"/>
        </a:solidFill>
        <a:ln>
          <a:noFill/>
        </a:ln>
      </dgm:spPr>
      <dgm:t>
        <a:bodyPr/>
        <a:lstStyle/>
        <a:p>
          <a:r>
            <a:rPr lang="en-US" sz="2400" dirty="0">
              <a:latin typeface="Arial" panose="020B0604020202020204" pitchFamily="34" charset="0"/>
              <a:cs typeface="Arial" panose="020B0604020202020204" pitchFamily="34" charset="0"/>
            </a:rPr>
            <a:t>Branch</a:t>
          </a:r>
        </a:p>
      </dgm:t>
    </dgm:pt>
    <dgm:pt modelId="{D11F89BB-D217-5048-9B14-52CFE7D86F88}" type="parTrans" cxnId="{F7A08F11-FCBC-7F41-A9AD-0FF529C3A75A}">
      <dgm:prSet/>
      <dgm:spPr/>
      <dgm:t>
        <a:bodyPr/>
        <a:lstStyle/>
        <a:p>
          <a:endParaRPr lang="en-US"/>
        </a:p>
      </dgm:t>
    </dgm:pt>
    <dgm:pt modelId="{F2A33954-AF99-834C-827F-ED7345A2E5CE}" type="sibTrans" cxnId="{F7A08F11-FCBC-7F41-A9AD-0FF529C3A75A}">
      <dgm:prSet/>
      <dgm:spPr/>
      <dgm:t>
        <a:bodyPr/>
        <a:lstStyle/>
        <a:p>
          <a:endParaRPr lang="en-US"/>
        </a:p>
      </dgm:t>
    </dgm:pt>
    <dgm:pt modelId="{ABB89D95-93CF-DE4D-9CDA-94B5F0C61D35}">
      <dgm:prSet phldrT="[Text]" custT="1"/>
      <dgm:spPr>
        <a:solidFill>
          <a:srgbClr val="D20071"/>
        </a:solidFill>
        <a:ln>
          <a:noFill/>
        </a:ln>
      </dgm:spPr>
      <dgm:t>
        <a:bodyPr/>
        <a:lstStyle/>
        <a:p>
          <a:r>
            <a:rPr lang="en-US" sz="1600" dirty="0">
              <a:latin typeface="Arial" panose="020B0604020202020204" pitchFamily="34" charset="0"/>
              <a:cs typeface="Arial" panose="020B0604020202020204" pitchFamily="34" charset="0"/>
            </a:rPr>
            <a:t>UK theatres</a:t>
          </a:r>
        </a:p>
      </dgm:t>
    </dgm:pt>
    <dgm:pt modelId="{E757666E-46E8-104E-A427-61604F14C8C0}" type="parTrans" cxnId="{227C3C9D-0DF2-A54C-9CA2-95EC0E31B090}">
      <dgm:prSet/>
      <dgm:spPr>
        <a:ln>
          <a:solidFill>
            <a:schemeClr val="tx1"/>
          </a:solidFill>
        </a:ln>
      </dgm:spPr>
      <dgm:t>
        <a:bodyPr/>
        <a:lstStyle/>
        <a:p>
          <a:endParaRPr lang="en-US"/>
        </a:p>
      </dgm:t>
    </dgm:pt>
    <dgm:pt modelId="{3038624B-00E3-3C46-9CDA-DAF4DCD2767C}" type="sibTrans" cxnId="{227C3C9D-0DF2-A54C-9CA2-95EC0E31B090}">
      <dgm:prSet/>
      <dgm:spPr/>
      <dgm:t>
        <a:bodyPr/>
        <a:lstStyle/>
        <a:p>
          <a:endParaRPr lang="en-US"/>
        </a:p>
      </dgm:t>
    </dgm:pt>
    <dgm:pt modelId="{C89F8BA4-CF26-494D-95B9-90213DEFAE54}">
      <dgm:prSet phldrT="[Text]" custT="1"/>
      <dgm:spPr>
        <a:solidFill>
          <a:srgbClr val="F2861D"/>
        </a:solidFill>
        <a:ln>
          <a:noFill/>
        </a:ln>
      </dgm:spPr>
      <dgm:t>
        <a:bodyPr/>
        <a:lstStyle/>
        <a:p>
          <a:r>
            <a:rPr lang="en-US" sz="1200" dirty="0">
              <a:latin typeface="Arial" panose="020B0604020202020204" pitchFamily="34" charset="0"/>
              <a:cs typeface="Arial" panose="020B0604020202020204" pitchFamily="34" charset="0"/>
            </a:rPr>
            <a:t>Indie art centres</a:t>
          </a:r>
          <a:br>
            <a:rPr lang="en-US" sz="1200" dirty="0">
              <a:latin typeface="Arial" panose="020B0604020202020204" pitchFamily="34" charset="0"/>
              <a:cs typeface="Arial" panose="020B0604020202020204" pitchFamily="34" charset="0"/>
            </a:rPr>
          </a:br>
          <a:r>
            <a:rPr lang="en-US" sz="1200" dirty="0">
              <a:latin typeface="Arial" panose="020B0604020202020204" pitchFamily="34" charset="0"/>
              <a:cs typeface="Arial" panose="020B0604020202020204" pitchFamily="34" charset="0"/>
            </a:rPr>
            <a:t>Cinemas</a:t>
          </a:r>
        </a:p>
      </dgm:t>
    </dgm:pt>
    <dgm:pt modelId="{ADCDA730-E985-3349-AB66-0A848F147953}" type="parTrans" cxnId="{753B417E-7344-2C43-9B9E-F774745FB807}">
      <dgm:prSet/>
      <dgm:spPr>
        <a:ln>
          <a:solidFill>
            <a:schemeClr val="tx1"/>
          </a:solidFill>
        </a:ln>
      </dgm:spPr>
      <dgm:t>
        <a:bodyPr/>
        <a:lstStyle/>
        <a:p>
          <a:endParaRPr lang="en-US"/>
        </a:p>
      </dgm:t>
    </dgm:pt>
    <dgm:pt modelId="{8B38DC2D-9F20-CB41-BF3C-9A1BE2FEA5AB}" type="sibTrans" cxnId="{753B417E-7344-2C43-9B9E-F774745FB807}">
      <dgm:prSet/>
      <dgm:spPr/>
      <dgm:t>
        <a:bodyPr/>
        <a:lstStyle/>
        <a:p>
          <a:endParaRPr lang="en-US"/>
        </a:p>
      </dgm:t>
    </dgm:pt>
    <dgm:pt modelId="{F731C72E-5B8C-514E-B09F-8E8A7FCA8C9E}">
      <dgm:prSet phldrT="[Text]" custT="1"/>
      <dgm:spPr>
        <a:solidFill>
          <a:srgbClr val="FFCD00"/>
        </a:solidFill>
        <a:ln>
          <a:noFill/>
        </a:ln>
      </dgm:spPr>
      <dgm:t>
        <a:bodyPr/>
        <a:lstStyle/>
        <a:p>
          <a:r>
            <a:rPr lang="en-US" sz="1600" dirty="0">
              <a:latin typeface="Arial" panose="020B0604020202020204" pitchFamily="34" charset="0"/>
              <a:cs typeface="Arial" panose="020B0604020202020204" pitchFamily="34" charset="0"/>
            </a:rPr>
            <a:t>National houses</a:t>
          </a:r>
        </a:p>
      </dgm:t>
    </dgm:pt>
    <dgm:pt modelId="{E93DCE03-7D86-8649-9CC2-0F716CAC1A03}" type="parTrans" cxnId="{A66CF593-8203-4144-993D-1E288344A746}">
      <dgm:prSet/>
      <dgm:spPr>
        <a:ln>
          <a:solidFill>
            <a:schemeClr val="tx1"/>
          </a:solidFill>
        </a:ln>
      </dgm:spPr>
      <dgm:t>
        <a:bodyPr/>
        <a:lstStyle/>
        <a:p>
          <a:endParaRPr lang="en-US"/>
        </a:p>
      </dgm:t>
    </dgm:pt>
    <dgm:pt modelId="{9C220060-EF32-8743-B41F-642C3FFDC609}" type="sibTrans" cxnId="{A66CF593-8203-4144-993D-1E288344A746}">
      <dgm:prSet/>
      <dgm:spPr/>
      <dgm:t>
        <a:bodyPr/>
        <a:lstStyle/>
        <a:p>
          <a:endParaRPr lang="en-US"/>
        </a:p>
      </dgm:t>
    </dgm:pt>
    <dgm:pt modelId="{CD1C49BE-1FC9-0C41-BD69-ECDE70E15383}" type="pres">
      <dgm:prSet presAssocID="{B815DA62-4405-464B-BF57-F5E50E7D2E39}" presName="Name0" presStyleCnt="0">
        <dgm:presLayoutVars>
          <dgm:chMax val="1"/>
          <dgm:chPref val="1"/>
          <dgm:dir/>
          <dgm:animOne val="branch"/>
          <dgm:animLvl val="lvl"/>
        </dgm:presLayoutVars>
      </dgm:prSet>
      <dgm:spPr/>
    </dgm:pt>
    <dgm:pt modelId="{2DC86A7B-ACE9-C64D-AA91-0D34CC73A6CA}" type="pres">
      <dgm:prSet presAssocID="{41CE26BE-6F8A-EF4A-9204-432F53FB553E}" presName="singleCycle" presStyleCnt="0"/>
      <dgm:spPr/>
    </dgm:pt>
    <dgm:pt modelId="{5FFDB66C-E4E5-E943-94B2-8B9CF291597B}" type="pres">
      <dgm:prSet presAssocID="{41CE26BE-6F8A-EF4A-9204-432F53FB553E}" presName="singleCenter" presStyleLbl="node1" presStyleIdx="0" presStyleCnt="4" custScaleX="297366" custLinFactNeighborX="1011" custLinFactNeighborY="-22111">
        <dgm:presLayoutVars>
          <dgm:chMax val="7"/>
          <dgm:chPref val="7"/>
        </dgm:presLayoutVars>
      </dgm:prSet>
      <dgm:spPr/>
    </dgm:pt>
    <dgm:pt modelId="{467438CA-410A-4149-B4F0-7B0BC1EA22C3}" type="pres">
      <dgm:prSet presAssocID="{E757666E-46E8-104E-A427-61604F14C8C0}" presName="Name56" presStyleLbl="parChTrans1D2" presStyleIdx="0" presStyleCnt="3"/>
      <dgm:spPr/>
    </dgm:pt>
    <dgm:pt modelId="{E82A73FD-E5C4-AF42-A44C-E0BBAA237F43}" type="pres">
      <dgm:prSet presAssocID="{ABB89D95-93CF-DE4D-9CDA-94B5F0C61D35}" presName="text0" presStyleLbl="node1" presStyleIdx="1" presStyleCnt="4" custScaleX="298547" custRadScaleRad="111677" custRadScaleInc="987">
        <dgm:presLayoutVars>
          <dgm:bulletEnabled val="1"/>
        </dgm:presLayoutVars>
      </dgm:prSet>
      <dgm:spPr/>
    </dgm:pt>
    <dgm:pt modelId="{13CB2D4B-AA3A-7142-8EEF-93D31822CDE0}" type="pres">
      <dgm:prSet presAssocID="{ADCDA730-E985-3349-AB66-0A848F147953}" presName="Name56" presStyleLbl="parChTrans1D2" presStyleIdx="1" presStyleCnt="3"/>
      <dgm:spPr/>
    </dgm:pt>
    <dgm:pt modelId="{38F39A67-3B67-B84A-BA30-104941BE5EDB}" type="pres">
      <dgm:prSet presAssocID="{C89F8BA4-CF26-494D-95B9-90213DEFAE54}" presName="text0" presStyleLbl="node1" presStyleIdx="2" presStyleCnt="4" custScaleX="349071" custRadScaleRad="91709" custRadScaleInc="-17982">
        <dgm:presLayoutVars>
          <dgm:bulletEnabled val="1"/>
        </dgm:presLayoutVars>
      </dgm:prSet>
      <dgm:spPr/>
    </dgm:pt>
    <dgm:pt modelId="{E83DC76E-5528-7E45-AF16-EC7361B87A33}" type="pres">
      <dgm:prSet presAssocID="{E93DCE03-7D86-8649-9CC2-0F716CAC1A03}" presName="Name56" presStyleLbl="parChTrans1D2" presStyleIdx="2" presStyleCnt="3"/>
      <dgm:spPr/>
    </dgm:pt>
    <dgm:pt modelId="{E2CF92B3-51F5-3948-A2DC-1A59039CA68D}" type="pres">
      <dgm:prSet presAssocID="{F731C72E-5B8C-514E-B09F-8E8A7FCA8C9E}" presName="text0" presStyleLbl="node1" presStyleIdx="3" presStyleCnt="4" custScaleX="356125" custRadScaleRad="91709" custRadScaleInc="17982">
        <dgm:presLayoutVars>
          <dgm:bulletEnabled val="1"/>
        </dgm:presLayoutVars>
      </dgm:prSet>
      <dgm:spPr/>
    </dgm:pt>
  </dgm:ptLst>
  <dgm:cxnLst>
    <dgm:cxn modelId="{F7A08F11-FCBC-7F41-A9AD-0FF529C3A75A}" srcId="{B815DA62-4405-464B-BF57-F5E50E7D2E39}" destId="{41CE26BE-6F8A-EF4A-9204-432F53FB553E}" srcOrd="0" destOrd="0" parTransId="{D11F89BB-D217-5048-9B14-52CFE7D86F88}" sibTransId="{F2A33954-AF99-834C-827F-ED7345A2E5CE}"/>
    <dgm:cxn modelId="{552C2329-3EB8-4925-BB43-5619A7E62F32}" type="presOf" srcId="{B815DA62-4405-464B-BF57-F5E50E7D2E39}" destId="{CD1C49BE-1FC9-0C41-BD69-ECDE70E15383}" srcOrd="0" destOrd="0" presId="urn:microsoft.com/office/officeart/2008/layout/RadialCluster"/>
    <dgm:cxn modelId="{CC5A423B-FF0D-4A39-A092-FD3A4235B904}" type="presOf" srcId="{E757666E-46E8-104E-A427-61604F14C8C0}" destId="{467438CA-410A-4149-B4F0-7B0BC1EA22C3}" srcOrd="0" destOrd="0" presId="urn:microsoft.com/office/officeart/2008/layout/RadialCluster"/>
    <dgm:cxn modelId="{7A8DD37B-F243-40A3-AFA0-E9BAA1FC5B90}" type="presOf" srcId="{E93DCE03-7D86-8649-9CC2-0F716CAC1A03}" destId="{E83DC76E-5528-7E45-AF16-EC7361B87A33}" srcOrd="0" destOrd="0" presId="urn:microsoft.com/office/officeart/2008/layout/RadialCluster"/>
    <dgm:cxn modelId="{753B417E-7344-2C43-9B9E-F774745FB807}" srcId="{41CE26BE-6F8A-EF4A-9204-432F53FB553E}" destId="{C89F8BA4-CF26-494D-95B9-90213DEFAE54}" srcOrd="1" destOrd="0" parTransId="{ADCDA730-E985-3349-AB66-0A848F147953}" sibTransId="{8B38DC2D-9F20-CB41-BF3C-9A1BE2FEA5AB}"/>
    <dgm:cxn modelId="{4FF81280-AB85-4EA8-9C7C-E0115F9AB032}" type="presOf" srcId="{ADCDA730-E985-3349-AB66-0A848F147953}" destId="{13CB2D4B-AA3A-7142-8EEF-93D31822CDE0}" srcOrd="0" destOrd="0" presId="urn:microsoft.com/office/officeart/2008/layout/RadialCluster"/>
    <dgm:cxn modelId="{A66CF593-8203-4144-993D-1E288344A746}" srcId="{41CE26BE-6F8A-EF4A-9204-432F53FB553E}" destId="{F731C72E-5B8C-514E-B09F-8E8A7FCA8C9E}" srcOrd="2" destOrd="0" parTransId="{E93DCE03-7D86-8649-9CC2-0F716CAC1A03}" sibTransId="{9C220060-EF32-8743-B41F-642C3FFDC609}"/>
    <dgm:cxn modelId="{FC24919B-8CE1-4BE1-A4CC-B85D52694017}" type="presOf" srcId="{ABB89D95-93CF-DE4D-9CDA-94B5F0C61D35}" destId="{E82A73FD-E5C4-AF42-A44C-E0BBAA237F43}" srcOrd="0" destOrd="0" presId="urn:microsoft.com/office/officeart/2008/layout/RadialCluster"/>
    <dgm:cxn modelId="{227C3C9D-0DF2-A54C-9CA2-95EC0E31B090}" srcId="{41CE26BE-6F8A-EF4A-9204-432F53FB553E}" destId="{ABB89D95-93CF-DE4D-9CDA-94B5F0C61D35}" srcOrd="0" destOrd="0" parTransId="{E757666E-46E8-104E-A427-61604F14C8C0}" sibTransId="{3038624B-00E3-3C46-9CDA-DAF4DCD2767C}"/>
    <dgm:cxn modelId="{86B13BA1-5C19-49D4-A7FA-F16E2126316F}" type="presOf" srcId="{C89F8BA4-CF26-494D-95B9-90213DEFAE54}" destId="{38F39A67-3B67-B84A-BA30-104941BE5EDB}" srcOrd="0" destOrd="0" presId="urn:microsoft.com/office/officeart/2008/layout/RadialCluster"/>
    <dgm:cxn modelId="{18D162AC-1278-4473-8129-A57307EB6396}" type="presOf" srcId="{F731C72E-5B8C-514E-B09F-8E8A7FCA8C9E}" destId="{E2CF92B3-51F5-3948-A2DC-1A59039CA68D}" srcOrd="0" destOrd="0" presId="urn:microsoft.com/office/officeart/2008/layout/RadialCluster"/>
    <dgm:cxn modelId="{7A28ACB8-65DF-495C-924B-93AD10F9E0AE}" type="presOf" srcId="{41CE26BE-6F8A-EF4A-9204-432F53FB553E}" destId="{5FFDB66C-E4E5-E943-94B2-8B9CF291597B}" srcOrd="0" destOrd="0" presId="urn:microsoft.com/office/officeart/2008/layout/RadialCluster"/>
    <dgm:cxn modelId="{26BBBB29-507E-4686-9437-7778C773B2D5}" type="presParOf" srcId="{CD1C49BE-1FC9-0C41-BD69-ECDE70E15383}" destId="{2DC86A7B-ACE9-C64D-AA91-0D34CC73A6CA}" srcOrd="0" destOrd="0" presId="urn:microsoft.com/office/officeart/2008/layout/RadialCluster"/>
    <dgm:cxn modelId="{2E6BEB16-AD4B-475B-81BE-7F129D58957B}" type="presParOf" srcId="{2DC86A7B-ACE9-C64D-AA91-0D34CC73A6CA}" destId="{5FFDB66C-E4E5-E943-94B2-8B9CF291597B}" srcOrd="0" destOrd="0" presId="urn:microsoft.com/office/officeart/2008/layout/RadialCluster"/>
    <dgm:cxn modelId="{EEB6AAA5-2BC9-467A-B17C-02781DF1E5C7}" type="presParOf" srcId="{2DC86A7B-ACE9-C64D-AA91-0D34CC73A6CA}" destId="{467438CA-410A-4149-B4F0-7B0BC1EA22C3}" srcOrd="1" destOrd="0" presId="urn:microsoft.com/office/officeart/2008/layout/RadialCluster"/>
    <dgm:cxn modelId="{FF66DADA-6FE4-432D-B226-3B2508ACE131}" type="presParOf" srcId="{2DC86A7B-ACE9-C64D-AA91-0D34CC73A6CA}" destId="{E82A73FD-E5C4-AF42-A44C-E0BBAA237F43}" srcOrd="2" destOrd="0" presId="urn:microsoft.com/office/officeart/2008/layout/RadialCluster"/>
    <dgm:cxn modelId="{41FBDDD8-8FD7-4B81-9113-BC9D0896B5B6}" type="presParOf" srcId="{2DC86A7B-ACE9-C64D-AA91-0D34CC73A6CA}" destId="{13CB2D4B-AA3A-7142-8EEF-93D31822CDE0}" srcOrd="3" destOrd="0" presId="urn:microsoft.com/office/officeart/2008/layout/RadialCluster"/>
    <dgm:cxn modelId="{02D1CF46-77F8-477D-9F20-92E9F4D3091B}" type="presParOf" srcId="{2DC86A7B-ACE9-C64D-AA91-0D34CC73A6CA}" destId="{38F39A67-3B67-B84A-BA30-104941BE5EDB}" srcOrd="4" destOrd="0" presId="urn:microsoft.com/office/officeart/2008/layout/RadialCluster"/>
    <dgm:cxn modelId="{C0F18577-902D-4738-8111-6B82CBC63647}" type="presParOf" srcId="{2DC86A7B-ACE9-C64D-AA91-0D34CC73A6CA}" destId="{E83DC76E-5528-7E45-AF16-EC7361B87A33}" srcOrd="5" destOrd="0" presId="urn:microsoft.com/office/officeart/2008/layout/RadialCluster"/>
    <dgm:cxn modelId="{5CB16D54-4660-49C9-AABD-00580E969163}" type="presParOf" srcId="{2DC86A7B-ACE9-C64D-AA91-0D34CC73A6CA}" destId="{E2CF92B3-51F5-3948-A2DC-1A59039CA68D}" srcOrd="6" destOrd="0" presId="urn:microsoft.com/office/officeart/2008/layout/RadialCluster"/>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35774B4-2CD3-564E-8D1E-2E55ABA4EEF0}" type="doc">
      <dgm:prSet loTypeId="urn:microsoft.com/office/officeart/2005/8/layout/radial1" loCatId="" qsTypeId="urn:microsoft.com/office/officeart/2005/8/quickstyle/simple4" qsCatId="simple" csTypeId="urn:microsoft.com/office/officeart/2005/8/colors/accent3_2" csCatId="accent3" phldr="1"/>
      <dgm:spPr/>
      <dgm:t>
        <a:bodyPr/>
        <a:lstStyle/>
        <a:p>
          <a:endParaRPr lang="en-US"/>
        </a:p>
      </dgm:t>
    </dgm:pt>
    <dgm:pt modelId="{CD680954-F89B-A04E-AAA2-24210D50BE7F}">
      <dgm:prSet phldrT="[Text]" custT="1"/>
      <dgm:spPr>
        <a:solidFill>
          <a:srgbClr val="D30071"/>
        </a:solidFill>
        <a:effectLst/>
      </dgm:spPr>
      <dgm:t>
        <a:bodyPr/>
        <a:lstStyle/>
        <a:p>
          <a:r>
            <a:rPr lang="en-US" sz="1300" dirty="0">
              <a:solidFill>
                <a:schemeClr val="bg1"/>
              </a:solidFill>
              <a:latin typeface="Arial" panose="020B0604020202020204" pitchFamily="34" charset="0"/>
              <a:cs typeface="Arial" panose="020B0604020202020204" pitchFamily="34" charset="0"/>
            </a:rPr>
            <a:t>Research</a:t>
          </a:r>
        </a:p>
      </dgm:t>
    </dgm:pt>
    <dgm:pt modelId="{35F2A9C8-E1D2-C249-AD50-338184C56EE3}" type="parTrans" cxnId="{04E52AAC-6CD1-994C-A77A-351801D76726}">
      <dgm:prSet/>
      <dgm:spPr>
        <a:ln>
          <a:solidFill>
            <a:schemeClr val="tx1"/>
          </a:solidFill>
        </a:ln>
      </dgm:spPr>
      <dgm:t>
        <a:bodyPr/>
        <a:lstStyle/>
        <a:p>
          <a:endParaRPr lang="en-US"/>
        </a:p>
      </dgm:t>
    </dgm:pt>
    <dgm:pt modelId="{5F0C8998-B7E7-FD4C-AF21-AD93413F972E}" type="sibTrans" cxnId="{04E52AAC-6CD1-994C-A77A-351801D76726}">
      <dgm:prSet/>
      <dgm:spPr/>
      <dgm:t>
        <a:bodyPr/>
        <a:lstStyle/>
        <a:p>
          <a:endParaRPr lang="en-US"/>
        </a:p>
      </dgm:t>
    </dgm:pt>
    <dgm:pt modelId="{4F7B7093-3484-1B4E-9C82-8C9FC3C6A686}">
      <dgm:prSet phldrT="[Text]" custT="1"/>
      <dgm:spPr>
        <a:solidFill>
          <a:srgbClr val="088375"/>
        </a:solidFill>
        <a:effectLst/>
      </dgm:spPr>
      <dgm:t>
        <a:bodyPr/>
        <a:lstStyle/>
        <a:p>
          <a:r>
            <a:rPr lang="en-US" sz="1100" dirty="0">
              <a:solidFill>
                <a:schemeClr val="bg1"/>
              </a:solidFill>
              <a:latin typeface="Arial" panose="020B0604020202020204" pitchFamily="34" charset="0"/>
              <a:cs typeface="Arial" panose="020B0604020202020204" pitchFamily="34" charset="0"/>
            </a:rPr>
            <a:t>Negotiation officer</a:t>
          </a:r>
        </a:p>
      </dgm:t>
    </dgm:pt>
    <dgm:pt modelId="{8D9570E4-8AE2-9D4C-8F79-8BA010D23FD9}" type="parTrans" cxnId="{FD932C42-4B62-0440-942A-2F7C354AEA91}">
      <dgm:prSet/>
      <dgm:spPr>
        <a:ln>
          <a:solidFill>
            <a:schemeClr val="tx1"/>
          </a:solidFill>
        </a:ln>
      </dgm:spPr>
      <dgm:t>
        <a:bodyPr/>
        <a:lstStyle/>
        <a:p>
          <a:endParaRPr lang="en-US"/>
        </a:p>
      </dgm:t>
    </dgm:pt>
    <dgm:pt modelId="{FD60B63B-A641-E442-A13C-5846251A1F2C}" type="sibTrans" cxnId="{FD932C42-4B62-0440-942A-2F7C354AEA91}">
      <dgm:prSet/>
      <dgm:spPr/>
      <dgm:t>
        <a:bodyPr/>
        <a:lstStyle/>
        <a:p>
          <a:endParaRPr lang="en-US"/>
        </a:p>
      </dgm:t>
    </dgm:pt>
    <dgm:pt modelId="{0D37CBC8-6B4E-7C4B-8B56-7CCF76BF72F5}">
      <dgm:prSet phldrT="[Text]" custT="1"/>
      <dgm:spPr>
        <a:solidFill>
          <a:srgbClr val="FFCD00"/>
        </a:solidFill>
        <a:effectLst/>
      </dgm:spPr>
      <dgm:t>
        <a:bodyPr/>
        <a:lstStyle/>
        <a:p>
          <a:r>
            <a:rPr lang="en-US" sz="1200" dirty="0">
              <a:solidFill>
                <a:schemeClr val="bg1"/>
              </a:solidFill>
              <a:latin typeface="Arial" panose="020B0604020202020204" pitchFamily="34" charset="0"/>
              <a:cs typeface="Arial" panose="020B0604020202020204" pitchFamily="34" charset="0"/>
            </a:rPr>
            <a:t>Education</a:t>
          </a:r>
        </a:p>
      </dgm:t>
    </dgm:pt>
    <dgm:pt modelId="{4461F2D8-4C03-F940-98C8-5A8EB153C037}" type="parTrans" cxnId="{32C64754-3E25-9143-9D44-0BA2C1FE51C7}">
      <dgm:prSet/>
      <dgm:spPr>
        <a:ln>
          <a:solidFill>
            <a:schemeClr val="tx1"/>
          </a:solidFill>
        </a:ln>
      </dgm:spPr>
      <dgm:t>
        <a:bodyPr/>
        <a:lstStyle/>
        <a:p>
          <a:endParaRPr lang="en-US"/>
        </a:p>
      </dgm:t>
    </dgm:pt>
    <dgm:pt modelId="{93C6A575-06F6-7F44-A2A4-04F13C6DBF42}" type="sibTrans" cxnId="{32C64754-3E25-9143-9D44-0BA2C1FE51C7}">
      <dgm:prSet/>
      <dgm:spPr/>
      <dgm:t>
        <a:bodyPr/>
        <a:lstStyle/>
        <a:p>
          <a:endParaRPr lang="en-US"/>
        </a:p>
      </dgm:t>
    </dgm:pt>
    <dgm:pt modelId="{929DAED9-2673-BB45-BDA3-447086B4C48D}">
      <dgm:prSet phldrT="[Text]" custT="1"/>
      <dgm:spPr>
        <a:solidFill>
          <a:srgbClr val="F2861B"/>
        </a:solidFill>
        <a:effectLst/>
      </dgm:spPr>
      <dgm:t>
        <a:bodyPr/>
        <a:lstStyle/>
        <a:p>
          <a:r>
            <a:rPr lang="en-US" sz="1300" dirty="0">
              <a:solidFill>
                <a:schemeClr val="bg1"/>
              </a:solidFill>
              <a:latin typeface="Arial" panose="020B0604020202020204" pitchFamily="34" charset="0"/>
              <a:cs typeface="Arial" panose="020B0604020202020204" pitchFamily="34" charset="0"/>
            </a:rPr>
            <a:t>Networks</a:t>
          </a:r>
        </a:p>
      </dgm:t>
    </dgm:pt>
    <dgm:pt modelId="{BA5F29AD-849C-6745-8871-0D7C5ADC53A6}" type="parTrans" cxnId="{5A6D02AD-A6D8-8B44-85C5-41E70A846E51}">
      <dgm:prSet/>
      <dgm:spPr>
        <a:ln>
          <a:solidFill>
            <a:schemeClr val="tx1"/>
          </a:solidFill>
        </a:ln>
      </dgm:spPr>
      <dgm:t>
        <a:bodyPr/>
        <a:lstStyle/>
        <a:p>
          <a:endParaRPr lang="en-US"/>
        </a:p>
      </dgm:t>
    </dgm:pt>
    <dgm:pt modelId="{5F349FA6-CAAE-5141-A5C2-E7A4C5525713}" type="sibTrans" cxnId="{5A6D02AD-A6D8-8B44-85C5-41E70A846E51}">
      <dgm:prSet/>
      <dgm:spPr/>
      <dgm:t>
        <a:bodyPr/>
        <a:lstStyle/>
        <a:p>
          <a:endParaRPr lang="en-US"/>
        </a:p>
      </dgm:t>
    </dgm:pt>
    <dgm:pt modelId="{C11B7553-EE58-B44C-B90B-B8CCDC88C675}">
      <dgm:prSet custT="1"/>
      <dgm:spPr>
        <a:solidFill>
          <a:srgbClr val="F2861B"/>
        </a:solidFill>
        <a:effectLst/>
      </dgm:spPr>
      <dgm:t>
        <a:bodyPr/>
        <a:lstStyle/>
        <a:p>
          <a:pPr algn="ctr"/>
          <a:r>
            <a:rPr lang="en-US" sz="1600" dirty="0">
              <a:solidFill>
                <a:schemeClr val="bg1"/>
              </a:solidFill>
              <a:latin typeface="Arial" panose="020B0604020202020204" pitchFamily="34" charset="0"/>
              <a:cs typeface="Arial" panose="020B0604020202020204" pitchFamily="34" charset="0"/>
            </a:rPr>
            <a:t>MCC</a:t>
          </a:r>
        </a:p>
      </dgm:t>
    </dgm:pt>
    <dgm:pt modelId="{736BFDF2-ED08-9247-BF3A-81495A987B33}" type="parTrans" cxnId="{21B21B25-B05B-3544-9CE5-084ACB640391}">
      <dgm:prSet/>
      <dgm:spPr>
        <a:ln>
          <a:solidFill>
            <a:schemeClr val="tx1"/>
          </a:solidFill>
        </a:ln>
      </dgm:spPr>
      <dgm:t>
        <a:bodyPr/>
        <a:lstStyle/>
        <a:p>
          <a:endParaRPr lang="en-US"/>
        </a:p>
      </dgm:t>
    </dgm:pt>
    <dgm:pt modelId="{13874E13-A109-214B-A518-5D30CB8F4CA2}" type="sibTrans" cxnId="{21B21B25-B05B-3544-9CE5-084ACB640391}">
      <dgm:prSet/>
      <dgm:spPr/>
      <dgm:t>
        <a:bodyPr/>
        <a:lstStyle/>
        <a:p>
          <a:endParaRPr lang="en-US"/>
        </a:p>
      </dgm:t>
    </dgm:pt>
    <dgm:pt modelId="{6766AC7E-91C2-442F-B54F-528F6472BB27}">
      <dgm:prSet custT="1"/>
      <dgm:spPr>
        <a:solidFill>
          <a:srgbClr val="088375"/>
        </a:solidFill>
        <a:effectLst/>
      </dgm:spPr>
      <dgm:t>
        <a:bodyPr/>
        <a:lstStyle/>
        <a:p>
          <a:r>
            <a:rPr lang="en-GB" sz="1200" dirty="0">
              <a:solidFill>
                <a:schemeClr val="bg1"/>
              </a:solidFill>
              <a:latin typeface="Arial" panose="020B0604020202020204" pitchFamily="34" charset="0"/>
              <a:cs typeface="Arial" panose="020B0604020202020204" pitchFamily="34" charset="0"/>
            </a:rPr>
            <a:t>Organiser</a:t>
          </a:r>
        </a:p>
      </dgm:t>
    </dgm:pt>
    <dgm:pt modelId="{75A53E33-0E40-4854-923D-E5643EE7B673}" type="parTrans" cxnId="{CBECC1FB-8406-4F8A-A357-C633535652FF}">
      <dgm:prSet/>
      <dgm:spPr>
        <a:ln>
          <a:solidFill>
            <a:schemeClr val="tx1"/>
          </a:solidFill>
        </a:ln>
      </dgm:spPr>
      <dgm:t>
        <a:bodyPr/>
        <a:lstStyle/>
        <a:p>
          <a:endParaRPr lang="en-GB"/>
        </a:p>
      </dgm:t>
    </dgm:pt>
    <dgm:pt modelId="{C1467474-34B2-4D56-A1D7-E860BBC9ACC9}" type="sibTrans" cxnId="{CBECC1FB-8406-4F8A-A357-C633535652FF}">
      <dgm:prSet/>
      <dgm:spPr/>
      <dgm:t>
        <a:bodyPr/>
        <a:lstStyle/>
        <a:p>
          <a:endParaRPr lang="en-GB"/>
        </a:p>
      </dgm:t>
    </dgm:pt>
    <dgm:pt modelId="{F9CB024E-35A7-B34C-A60D-6FEB4AB7082F}">
      <dgm:prSet/>
      <dgm:spPr>
        <a:solidFill>
          <a:srgbClr val="FFFF00"/>
        </a:solidFill>
        <a:effectLst/>
      </dgm:spPr>
      <dgm:t>
        <a:bodyPr/>
        <a:lstStyle/>
        <a:p>
          <a:endParaRPr lang="en-US" dirty="0">
            <a:solidFill>
              <a:schemeClr val="tx1"/>
            </a:solidFill>
            <a:latin typeface="Arial" panose="020B0604020202020204" pitchFamily="34" charset="0"/>
            <a:cs typeface="Arial" panose="020B0604020202020204" pitchFamily="34" charset="0"/>
          </a:endParaRPr>
        </a:p>
      </dgm:t>
    </dgm:pt>
    <dgm:pt modelId="{377F3538-20F4-204D-8BD5-50C2FB23D102}" type="parTrans" cxnId="{69FF26C5-BB19-7A4D-A733-8660FEB46DA6}">
      <dgm:prSet/>
      <dgm:spPr/>
      <dgm:t>
        <a:bodyPr/>
        <a:lstStyle/>
        <a:p>
          <a:endParaRPr lang="en-GB"/>
        </a:p>
      </dgm:t>
    </dgm:pt>
    <dgm:pt modelId="{83F728A1-C36C-844B-ACC7-70350ED91ACE}" type="sibTrans" cxnId="{69FF26C5-BB19-7A4D-A733-8660FEB46DA6}">
      <dgm:prSet/>
      <dgm:spPr/>
      <dgm:t>
        <a:bodyPr/>
        <a:lstStyle/>
        <a:p>
          <a:endParaRPr lang="en-GB"/>
        </a:p>
      </dgm:t>
    </dgm:pt>
    <dgm:pt modelId="{756A5278-DBA9-6440-9461-6CC309136538}">
      <dgm:prSet custT="1"/>
      <dgm:spPr>
        <a:solidFill>
          <a:srgbClr val="D30071"/>
        </a:solidFill>
        <a:effectLst/>
      </dgm:spPr>
      <dgm:t>
        <a:bodyPr/>
        <a:lstStyle/>
        <a:p>
          <a:r>
            <a:rPr lang="en-US" sz="1600" dirty="0">
              <a:solidFill>
                <a:schemeClr val="bg1"/>
              </a:solidFill>
              <a:latin typeface="Arial" panose="020B0604020202020204" pitchFamily="34" charset="0"/>
              <a:cs typeface="Arial" panose="020B0604020202020204" pitchFamily="34" charset="0"/>
            </a:rPr>
            <a:t>Legal</a:t>
          </a:r>
        </a:p>
      </dgm:t>
    </dgm:pt>
    <dgm:pt modelId="{F5C56634-E66D-4C4E-A3E0-B0D6189EAA6F}" type="parTrans" cxnId="{EF8413BE-1329-EB4B-89B2-11F43BB02C2C}">
      <dgm:prSet/>
      <dgm:spPr>
        <a:ln>
          <a:solidFill>
            <a:srgbClr val="28292B"/>
          </a:solidFill>
        </a:ln>
      </dgm:spPr>
      <dgm:t>
        <a:bodyPr/>
        <a:lstStyle/>
        <a:p>
          <a:endParaRPr lang="en-GB"/>
        </a:p>
      </dgm:t>
    </dgm:pt>
    <dgm:pt modelId="{B36290E3-6545-1E44-9B3D-318844C7398A}" type="sibTrans" cxnId="{EF8413BE-1329-EB4B-89B2-11F43BB02C2C}">
      <dgm:prSet/>
      <dgm:spPr/>
      <dgm:t>
        <a:bodyPr/>
        <a:lstStyle/>
        <a:p>
          <a:endParaRPr lang="en-GB"/>
        </a:p>
      </dgm:t>
    </dgm:pt>
    <dgm:pt modelId="{278E13F7-F8C3-5C44-B71E-3EA28A8A1D2C}">
      <dgm:prSet phldrT="[Text]" custT="1"/>
      <dgm:spPr>
        <a:solidFill>
          <a:srgbClr val="D30071"/>
        </a:solidFill>
        <a:effectLst/>
      </dgm:spPr>
      <dgm:t>
        <a:bodyPr/>
        <a:lstStyle/>
        <a:p>
          <a:pPr algn="ctr"/>
          <a:r>
            <a:rPr lang="en-US" sz="1600">
              <a:solidFill>
                <a:schemeClr val="bg1"/>
              </a:solidFill>
              <a:latin typeface="Arial" panose="020B0604020202020204" pitchFamily="34" charset="0"/>
              <a:cs typeface="Arial" panose="020B0604020202020204" pitchFamily="34" charset="0"/>
            </a:rPr>
            <a:t>Comms</a:t>
          </a:r>
          <a:endParaRPr lang="en-US" sz="1600" dirty="0">
            <a:solidFill>
              <a:schemeClr val="bg1"/>
            </a:solidFill>
            <a:latin typeface="Arial" panose="020B0604020202020204" pitchFamily="34" charset="0"/>
            <a:cs typeface="Arial" panose="020B0604020202020204" pitchFamily="34" charset="0"/>
          </a:endParaRPr>
        </a:p>
      </dgm:t>
    </dgm:pt>
    <dgm:pt modelId="{F4F9A810-3F53-9C4F-8F5E-92A88388F727}" type="parTrans" cxnId="{24B62546-2425-9D4D-A124-0CEAAEDB2CE3}">
      <dgm:prSet/>
      <dgm:spPr>
        <a:ln>
          <a:solidFill>
            <a:srgbClr val="28292B"/>
          </a:solidFill>
        </a:ln>
      </dgm:spPr>
      <dgm:t>
        <a:bodyPr/>
        <a:lstStyle/>
        <a:p>
          <a:endParaRPr lang="en-GB"/>
        </a:p>
      </dgm:t>
    </dgm:pt>
    <dgm:pt modelId="{240A843C-7E36-FB42-90F0-B6DC6C401143}" type="sibTrans" cxnId="{24B62546-2425-9D4D-A124-0CEAAEDB2CE3}">
      <dgm:prSet/>
      <dgm:spPr/>
      <dgm:t>
        <a:bodyPr/>
        <a:lstStyle/>
        <a:p>
          <a:endParaRPr lang="en-GB"/>
        </a:p>
      </dgm:t>
    </dgm:pt>
    <dgm:pt modelId="{48AF75D1-A64E-F142-BEF2-BF7A3620331C}">
      <dgm:prSet phldrT="[Text]"/>
      <dgm:spPr>
        <a:solidFill>
          <a:srgbClr val="F1861B"/>
        </a:solidFill>
        <a:effectLst/>
      </dgm:spPr>
      <dgm:t>
        <a:bodyPr/>
        <a:lstStyle/>
        <a:p>
          <a:r>
            <a:rPr lang="en-US" dirty="0">
              <a:solidFill>
                <a:schemeClr val="bg1"/>
              </a:solidFill>
              <a:latin typeface="Arial" panose="020B0604020202020204" pitchFamily="34" charset="0"/>
              <a:cs typeface="Arial" panose="020B0604020202020204" pitchFamily="34" charset="0"/>
            </a:rPr>
            <a:t>Branch</a:t>
          </a:r>
        </a:p>
      </dgm:t>
    </dgm:pt>
    <dgm:pt modelId="{EDF01C06-7448-9E42-9901-024779B16B11}" type="sibTrans" cxnId="{A825997A-8E9A-9A4F-BA3C-41225EE34D04}">
      <dgm:prSet/>
      <dgm:spPr/>
      <dgm:t>
        <a:bodyPr/>
        <a:lstStyle/>
        <a:p>
          <a:endParaRPr lang="en-US"/>
        </a:p>
      </dgm:t>
    </dgm:pt>
    <dgm:pt modelId="{A1F59B02-9F09-7347-A93B-7D1686768455}" type="parTrans" cxnId="{A825997A-8E9A-9A4F-BA3C-41225EE34D04}">
      <dgm:prSet/>
      <dgm:spPr/>
      <dgm:t>
        <a:bodyPr/>
        <a:lstStyle/>
        <a:p>
          <a:endParaRPr lang="en-US"/>
        </a:p>
      </dgm:t>
    </dgm:pt>
    <dgm:pt modelId="{9B2EBA1C-0270-6942-BBCC-51EE0D974760}" type="pres">
      <dgm:prSet presAssocID="{E35774B4-2CD3-564E-8D1E-2E55ABA4EEF0}" presName="cycle" presStyleCnt="0">
        <dgm:presLayoutVars>
          <dgm:chMax val="1"/>
          <dgm:dir/>
          <dgm:animLvl val="ctr"/>
          <dgm:resizeHandles val="exact"/>
        </dgm:presLayoutVars>
      </dgm:prSet>
      <dgm:spPr/>
    </dgm:pt>
    <dgm:pt modelId="{28BC4632-CFCD-3641-9784-5B35CFE9C9F5}" type="pres">
      <dgm:prSet presAssocID="{48AF75D1-A64E-F142-BEF2-BF7A3620331C}" presName="centerShape" presStyleLbl="node0" presStyleIdx="0" presStyleCnt="1" custScaleX="128427" custScaleY="129199"/>
      <dgm:spPr/>
    </dgm:pt>
    <dgm:pt modelId="{5604EC5E-DA18-2646-B3E4-7C4F83DFFC71}" type="pres">
      <dgm:prSet presAssocID="{35F2A9C8-E1D2-C249-AD50-338184C56EE3}" presName="Name9" presStyleLbl="parChTrans1D2" presStyleIdx="0" presStyleCnt="8"/>
      <dgm:spPr/>
    </dgm:pt>
    <dgm:pt modelId="{2BFFE6C6-AFFA-B240-A5D8-1E38B107C825}" type="pres">
      <dgm:prSet presAssocID="{35F2A9C8-E1D2-C249-AD50-338184C56EE3}" presName="connTx" presStyleLbl="parChTrans1D2" presStyleIdx="0" presStyleCnt="8"/>
      <dgm:spPr/>
    </dgm:pt>
    <dgm:pt modelId="{F745AF02-573B-CA43-AD6D-0E9775212ECE}" type="pres">
      <dgm:prSet presAssocID="{CD680954-F89B-A04E-AAA2-24210D50BE7F}" presName="node" presStyleLbl="node1" presStyleIdx="0" presStyleCnt="8" custScaleX="121686" custScaleY="120936">
        <dgm:presLayoutVars>
          <dgm:bulletEnabled val="1"/>
        </dgm:presLayoutVars>
      </dgm:prSet>
      <dgm:spPr/>
    </dgm:pt>
    <dgm:pt modelId="{BE178267-3F89-8A44-A563-16CC8157C923}" type="pres">
      <dgm:prSet presAssocID="{F4F9A810-3F53-9C4F-8F5E-92A88388F727}" presName="Name9" presStyleLbl="parChTrans1D2" presStyleIdx="1" presStyleCnt="8"/>
      <dgm:spPr/>
    </dgm:pt>
    <dgm:pt modelId="{9D710988-DEAD-9E45-A127-E0767569CD2D}" type="pres">
      <dgm:prSet presAssocID="{F4F9A810-3F53-9C4F-8F5E-92A88388F727}" presName="connTx" presStyleLbl="parChTrans1D2" presStyleIdx="1" presStyleCnt="8"/>
      <dgm:spPr/>
    </dgm:pt>
    <dgm:pt modelId="{167D3BF0-2CF9-EE4F-AC69-173088E61A74}" type="pres">
      <dgm:prSet presAssocID="{278E13F7-F8C3-5C44-B71E-3EA28A8A1D2C}" presName="node" presStyleLbl="node1" presStyleIdx="1" presStyleCnt="8" custScaleX="121686" custScaleY="120936">
        <dgm:presLayoutVars>
          <dgm:bulletEnabled val="1"/>
        </dgm:presLayoutVars>
      </dgm:prSet>
      <dgm:spPr/>
    </dgm:pt>
    <dgm:pt modelId="{798E4247-E04F-4073-8E43-96B9EC921287}" type="pres">
      <dgm:prSet presAssocID="{75A53E33-0E40-4854-923D-E5643EE7B673}" presName="Name9" presStyleLbl="parChTrans1D2" presStyleIdx="2" presStyleCnt="8"/>
      <dgm:spPr/>
    </dgm:pt>
    <dgm:pt modelId="{6CA925B9-9698-4C42-8337-263B1DDB7D39}" type="pres">
      <dgm:prSet presAssocID="{75A53E33-0E40-4854-923D-E5643EE7B673}" presName="connTx" presStyleLbl="parChTrans1D2" presStyleIdx="2" presStyleCnt="8"/>
      <dgm:spPr/>
    </dgm:pt>
    <dgm:pt modelId="{7B4DA370-D524-47B5-8E50-CB0AF8C36A36}" type="pres">
      <dgm:prSet presAssocID="{6766AC7E-91C2-442F-B54F-528F6472BB27}" presName="node" presStyleLbl="node1" presStyleIdx="2" presStyleCnt="8" custScaleX="121686" custScaleY="120936" custRadScaleRad="100293" custRadScaleInc="4243">
        <dgm:presLayoutVars>
          <dgm:bulletEnabled val="1"/>
        </dgm:presLayoutVars>
      </dgm:prSet>
      <dgm:spPr/>
    </dgm:pt>
    <dgm:pt modelId="{45EFC047-A4AD-4A41-B0D4-F070366BEA48}" type="pres">
      <dgm:prSet presAssocID="{8D9570E4-8AE2-9D4C-8F79-8BA010D23FD9}" presName="Name9" presStyleLbl="parChTrans1D2" presStyleIdx="3" presStyleCnt="8"/>
      <dgm:spPr/>
    </dgm:pt>
    <dgm:pt modelId="{8A51EA0F-7926-B04B-AA13-8AEAF020B5E0}" type="pres">
      <dgm:prSet presAssocID="{8D9570E4-8AE2-9D4C-8F79-8BA010D23FD9}" presName="connTx" presStyleLbl="parChTrans1D2" presStyleIdx="3" presStyleCnt="8"/>
      <dgm:spPr/>
    </dgm:pt>
    <dgm:pt modelId="{C090FB9B-8EA9-9949-9949-8C5984FF7A47}" type="pres">
      <dgm:prSet presAssocID="{4F7B7093-3484-1B4E-9C82-8C9FC3C6A686}" presName="node" presStyleLbl="node1" presStyleIdx="3" presStyleCnt="8" custScaleX="121686" custScaleY="120936">
        <dgm:presLayoutVars>
          <dgm:bulletEnabled val="1"/>
        </dgm:presLayoutVars>
      </dgm:prSet>
      <dgm:spPr/>
    </dgm:pt>
    <dgm:pt modelId="{7D087E76-E2CB-4C4A-89B2-7A7A128F95F1}" type="pres">
      <dgm:prSet presAssocID="{4461F2D8-4C03-F940-98C8-5A8EB153C037}" presName="Name9" presStyleLbl="parChTrans1D2" presStyleIdx="4" presStyleCnt="8"/>
      <dgm:spPr/>
    </dgm:pt>
    <dgm:pt modelId="{5321305C-1D86-3D40-A72C-05446C984719}" type="pres">
      <dgm:prSet presAssocID="{4461F2D8-4C03-F940-98C8-5A8EB153C037}" presName="connTx" presStyleLbl="parChTrans1D2" presStyleIdx="4" presStyleCnt="8"/>
      <dgm:spPr/>
    </dgm:pt>
    <dgm:pt modelId="{97E24CEC-ADC5-D649-A9CC-FD22564DF74A}" type="pres">
      <dgm:prSet presAssocID="{0D37CBC8-6B4E-7C4B-8B56-7CCF76BF72F5}" presName="node" presStyleLbl="node1" presStyleIdx="4" presStyleCnt="8" custScaleX="121686" custScaleY="120936">
        <dgm:presLayoutVars>
          <dgm:bulletEnabled val="1"/>
        </dgm:presLayoutVars>
      </dgm:prSet>
      <dgm:spPr/>
    </dgm:pt>
    <dgm:pt modelId="{C91FD5C3-55BE-1B41-A6A1-DA51CFE61CD5}" type="pres">
      <dgm:prSet presAssocID="{BA5F29AD-849C-6745-8871-0D7C5ADC53A6}" presName="Name9" presStyleLbl="parChTrans1D2" presStyleIdx="5" presStyleCnt="8"/>
      <dgm:spPr/>
    </dgm:pt>
    <dgm:pt modelId="{3210F758-9011-F141-8DFC-79B6E6E5442D}" type="pres">
      <dgm:prSet presAssocID="{BA5F29AD-849C-6745-8871-0D7C5ADC53A6}" presName="connTx" presStyleLbl="parChTrans1D2" presStyleIdx="5" presStyleCnt="8"/>
      <dgm:spPr/>
    </dgm:pt>
    <dgm:pt modelId="{AEBE4D1B-3F47-A24F-AA03-252D11651DC9}" type="pres">
      <dgm:prSet presAssocID="{929DAED9-2673-BB45-BDA3-447086B4C48D}" presName="node" presStyleLbl="node1" presStyleIdx="5" presStyleCnt="8" custScaleX="121686" custScaleY="120936">
        <dgm:presLayoutVars>
          <dgm:bulletEnabled val="1"/>
        </dgm:presLayoutVars>
      </dgm:prSet>
      <dgm:spPr/>
    </dgm:pt>
    <dgm:pt modelId="{0234FC24-8B8F-0A4A-88E4-7CB81BA4CA96}" type="pres">
      <dgm:prSet presAssocID="{736BFDF2-ED08-9247-BF3A-81495A987B33}" presName="Name9" presStyleLbl="parChTrans1D2" presStyleIdx="6" presStyleCnt="8"/>
      <dgm:spPr/>
    </dgm:pt>
    <dgm:pt modelId="{93680216-5970-EF42-B2F8-3F5F0091752A}" type="pres">
      <dgm:prSet presAssocID="{736BFDF2-ED08-9247-BF3A-81495A987B33}" presName="connTx" presStyleLbl="parChTrans1D2" presStyleIdx="6" presStyleCnt="8"/>
      <dgm:spPr/>
    </dgm:pt>
    <dgm:pt modelId="{41DA06A3-01D0-4C48-82E8-85F9C20E0AE7}" type="pres">
      <dgm:prSet presAssocID="{C11B7553-EE58-B44C-B90B-B8CCDC88C675}" presName="node" presStyleLbl="node1" presStyleIdx="6" presStyleCnt="8" custScaleX="121686" custScaleY="120936">
        <dgm:presLayoutVars>
          <dgm:bulletEnabled val="1"/>
        </dgm:presLayoutVars>
      </dgm:prSet>
      <dgm:spPr/>
    </dgm:pt>
    <dgm:pt modelId="{CBBF1B3D-E385-B541-9735-3DFDBF409182}" type="pres">
      <dgm:prSet presAssocID="{F5C56634-E66D-4C4E-A3E0-B0D6189EAA6F}" presName="Name9" presStyleLbl="parChTrans1D2" presStyleIdx="7" presStyleCnt="8"/>
      <dgm:spPr/>
    </dgm:pt>
    <dgm:pt modelId="{5D086523-EB51-6D40-8927-C5A0CA259341}" type="pres">
      <dgm:prSet presAssocID="{F5C56634-E66D-4C4E-A3E0-B0D6189EAA6F}" presName="connTx" presStyleLbl="parChTrans1D2" presStyleIdx="7" presStyleCnt="8"/>
      <dgm:spPr/>
    </dgm:pt>
    <dgm:pt modelId="{F96C4F65-9A86-024C-B223-32F77A7045B3}" type="pres">
      <dgm:prSet presAssocID="{756A5278-DBA9-6440-9461-6CC309136538}" presName="node" presStyleLbl="node1" presStyleIdx="7" presStyleCnt="8" custScaleX="121686" custScaleY="120936">
        <dgm:presLayoutVars>
          <dgm:bulletEnabled val="1"/>
        </dgm:presLayoutVars>
      </dgm:prSet>
      <dgm:spPr/>
    </dgm:pt>
  </dgm:ptLst>
  <dgm:cxnLst>
    <dgm:cxn modelId="{BD72F50F-00CE-F443-AF22-5C905F385945}" type="presOf" srcId="{278E13F7-F8C3-5C44-B71E-3EA28A8A1D2C}" destId="{167D3BF0-2CF9-EE4F-AC69-173088E61A74}" srcOrd="0" destOrd="0" presId="urn:microsoft.com/office/officeart/2005/8/layout/radial1"/>
    <dgm:cxn modelId="{0C91F712-BB19-C24D-B5FA-470332E43802}" type="presOf" srcId="{35F2A9C8-E1D2-C249-AD50-338184C56EE3}" destId="{2BFFE6C6-AFFA-B240-A5D8-1E38B107C825}" srcOrd="1" destOrd="0" presId="urn:microsoft.com/office/officeart/2005/8/layout/radial1"/>
    <dgm:cxn modelId="{21B21B25-B05B-3544-9CE5-084ACB640391}" srcId="{48AF75D1-A64E-F142-BEF2-BF7A3620331C}" destId="{C11B7553-EE58-B44C-B90B-B8CCDC88C675}" srcOrd="6" destOrd="0" parTransId="{736BFDF2-ED08-9247-BF3A-81495A987B33}" sibTransId="{13874E13-A109-214B-A518-5D30CB8F4CA2}"/>
    <dgm:cxn modelId="{E151E52C-FA5F-A94B-AE93-15AB2894064E}" type="presOf" srcId="{35F2A9C8-E1D2-C249-AD50-338184C56EE3}" destId="{5604EC5E-DA18-2646-B3E4-7C4F83DFFC71}" srcOrd="0" destOrd="0" presId="urn:microsoft.com/office/officeart/2005/8/layout/radial1"/>
    <dgm:cxn modelId="{84F3C630-B5A4-BE43-8940-6DA35FF26DE6}" type="presOf" srcId="{F5C56634-E66D-4C4E-A3E0-B0D6189EAA6F}" destId="{CBBF1B3D-E385-B541-9735-3DFDBF409182}" srcOrd="0" destOrd="0" presId="urn:microsoft.com/office/officeart/2005/8/layout/radial1"/>
    <dgm:cxn modelId="{2D94F333-30F7-9746-8B37-325E6CE88488}" type="presOf" srcId="{CD680954-F89B-A04E-AAA2-24210D50BE7F}" destId="{F745AF02-573B-CA43-AD6D-0E9775212ECE}" srcOrd="0" destOrd="0" presId="urn:microsoft.com/office/officeart/2005/8/layout/radial1"/>
    <dgm:cxn modelId="{06117D39-9F3E-6646-9467-836C0E51DCFA}" type="presOf" srcId="{F4F9A810-3F53-9C4F-8F5E-92A88388F727}" destId="{BE178267-3F89-8A44-A563-16CC8157C923}" srcOrd="0" destOrd="0" presId="urn:microsoft.com/office/officeart/2005/8/layout/radial1"/>
    <dgm:cxn modelId="{730ADB40-5BBD-A24D-88CE-74C6CD8C09DE}" type="presOf" srcId="{BA5F29AD-849C-6745-8871-0D7C5ADC53A6}" destId="{3210F758-9011-F141-8DFC-79B6E6E5442D}" srcOrd="1" destOrd="0" presId="urn:microsoft.com/office/officeart/2005/8/layout/radial1"/>
    <dgm:cxn modelId="{FD932C42-4B62-0440-942A-2F7C354AEA91}" srcId="{48AF75D1-A64E-F142-BEF2-BF7A3620331C}" destId="{4F7B7093-3484-1B4E-9C82-8C9FC3C6A686}" srcOrd="3" destOrd="0" parTransId="{8D9570E4-8AE2-9D4C-8F79-8BA010D23FD9}" sibTransId="{FD60B63B-A641-E442-A13C-5846251A1F2C}"/>
    <dgm:cxn modelId="{24B62546-2425-9D4D-A124-0CEAAEDB2CE3}" srcId="{48AF75D1-A64E-F142-BEF2-BF7A3620331C}" destId="{278E13F7-F8C3-5C44-B71E-3EA28A8A1D2C}" srcOrd="1" destOrd="0" parTransId="{F4F9A810-3F53-9C4F-8F5E-92A88388F727}" sibTransId="{240A843C-7E36-FB42-90F0-B6DC6C401143}"/>
    <dgm:cxn modelId="{2504D172-5F41-0948-B5F4-C433DA2DCBB1}" type="presOf" srcId="{4F7B7093-3484-1B4E-9C82-8C9FC3C6A686}" destId="{C090FB9B-8EA9-9949-9949-8C5984FF7A47}" srcOrd="0" destOrd="0" presId="urn:microsoft.com/office/officeart/2005/8/layout/radial1"/>
    <dgm:cxn modelId="{D974B553-43AD-1040-98A0-AEE08291DC11}" type="presOf" srcId="{0D37CBC8-6B4E-7C4B-8B56-7CCF76BF72F5}" destId="{97E24CEC-ADC5-D649-A9CC-FD22564DF74A}" srcOrd="0" destOrd="0" presId="urn:microsoft.com/office/officeart/2005/8/layout/radial1"/>
    <dgm:cxn modelId="{32C64754-3E25-9143-9D44-0BA2C1FE51C7}" srcId="{48AF75D1-A64E-F142-BEF2-BF7A3620331C}" destId="{0D37CBC8-6B4E-7C4B-8B56-7CCF76BF72F5}" srcOrd="4" destOrd="0" parTransId="{4461F2D8-4C03-F940-98C8-5A8EB153C037}" sibTransId="{93C6A575-06F6-7F44-A2A4-04F13C6DBF42}"/>
    <dgm:cxn modelId="{A825997A-8E9A-9A4F-BA3C-41225EE34D04}" srcId="{E35774B4-2CD3-564E-8D1E-2E55ABA4EEF0}" destId="{48AF75D1-A64E-F142-BEF2-BF7A3620331C}" srcOrd="0" destOrd="0" parTransId="{A1F59B02-9F09-7347-A93B-7D1686768455}" sibTransId="{EDF01C06-7448-9E42-9901-024779B16B11}"/>
    <dgm:cxn modelId="{B14DDF84-6070-6F4A-8AA0-2378474A6EB2}" type="presOf" srcId="{BA5F29AD-849C-6745-8871-0D7C5ADC53A6}" destId="{C91FD5C3-55BE-1B41-A6A1-DA51CFE61CD5}" srcOrd="0" destOrd="0" presId="urn:microsoft.com/office/officeart/2005/8/layout/radial1"/>
    <dgm:cxn modelId="{74159095-390C-AD46-AAE1-44E8C4B48A0E}" type="presOf" srcId="{4461F2D8-4C03-F940-98C8-5A8EB153C037}" destId="{7D087E76-E2CB-4C4A-89B2-7A7A128F95F1}" srcOrd="0" destOrd="0" presId="urn:microsoft.com/office/officeart/2005/8/layout/radial1"/>
    <dgm:cxn modelId="{2765BE97-4DC5-4C45-BB69-9533EA98433C}" type="presOf" srcId="{F4F9A810-3F53-9C4F-8F5E-92A88388F727}" destId="{9D710988-DEAD-9E45-A127-E0767569CD2D}" srcOrd="1" destOrd="0" presId="urn:microsoft.com/office/officeart/2005/8/layout/radial1"/>
    <dgm:cxn modelId="{27ADEF97-5D11-854D-B9A2-3B2DC9D78229}" type="presOf" srcId="{8D9570E4-8AE2-9D4C-8F79-8BA010D23FD9}" destId="{45EFC047-A4AD-4A41-B0D4-F070366BEA48}" srcOrd="0" destOrd="0" presId="urn:microsoft.com/office/officeart/2005/8/layout/radial1"/>
    <dgm:cxn modelId="{DF803FAB-38CD-7241-925B-10ED12F5E216}" type="presOf" srcId="{C11B7553-EE58-B44C-B90B-B8CCDC88C675}" destId="{41DA06A3-01D0-4C48-82E8-85F9C20E0AE7}" srcOrd="0" destOrd="0" presId="urn:microsoft.com/office/officeart/2005/8/layout/radial1"/>
    <dgm:cxn modelId="{04E52AAC-6CD1-994C-A77A-351801D76726}" srcId="{48AF75D1-A64E-F142-BEF2-BF7A3620331C}" destId="{CD680954-F89B-A04E-AAA2-24210D50BE7F}" srcOrd="0" destOrd="0" parTransId="{35F2A9C8-E1D2-C249-AD50-338184C56EE3}" sibTransId="{5F0C8998-B7E7-FD4C-AF21-AD93413F972E}"/>
    <dgm:cxn modelId="{5A6D02AD-A6D8-8B44-85C5-41E70A846E51}" srcId="{48AF75D1-A64E-F142-BEF2-BF7A3620331C}" destId="{929DAED9-2673-BB45-BDA3-447086B4C48D}" srcOrd="5" destOrd="0" parTransId="{BA5F29AD-849C-6745-8871-0D7C5ADC53A6}" sibTransId="{5F349FA6-CAAE-5141-A5C2-E7A4C5525713}"/>
    <dgm:cxn modelId="{DF56C2B0-365A-4523-B04D-B5A0122E1A26}" type="presOf" srcId="{6766AC7E-91C2-442F-B54F-528F6472BB27}" destId="{7B4DA370-D524-47B5-8E50-CB0AF8C36A36}" srcOrd="0" destOrd="0" presId="urn:microsoft.com/office/officeart/2005/8/layout/radial1"/>
    <dgm:cxn modelId="{0EAEF0B0-BD3C-A946-AE21-74993CFAAD77}" type="presOf" srcId="{F5C56634-E66D-4C4E-A3E0-B0D6189EAA6F}" destId="{5D086523-EB51-6D40-8927-C5A0CA259341}" srcOrd="1" destOrd="0" presId="urn:microsoft.com/office/officeart/2005/8/layout/radial1"/>
    <dgm:cxn modelId="{6EF5BFB3-B812-4CF7-9714-2280DE3F5F7F}" type="presOf" srcId="{75A53E33-0E40-4854-923D-E5643EE7B673}" destId="{6CA925B9-9698-4C42-8337-263B1DDB7D39}" srcOrd="1" destOrd="0" presId="urn:microsoft.com/office/officeart/2005/8/layout/radial1"/>
    <dgm:cxn modelId="{7385FCB9-CC86-5044-A545-928A994ADDBF}" type="presOf" srcId="{4461F2D8-4C03-F940-98C8-5A8EB153C037}" destId="{5321305C-1D86-3D40-A72C-05446C984719}" srcOrd="1" destOrd="0" presId="urn:microsoft.com/office/officeart/2005/8/layout/radial1"/>
    <dgm:cxn modelId="{EF8413BE-1329-EB4B-89B2-11F43BB02C2C}" srcId="{48AF75D1-A64E-F142-BEF2-BF7A3620331C}" destId="{756A5278-DBA9-6440-9461-6CC309136538}" srcOrd="7" destOrd="0" parTransId="{F5C56634-E66D-4C4E-A3E0-B0D6189EAA6F}" sibTransId="{B36290E3-6545-1E44-9B3D-318844C7398A}"/>
    <dgm:cxn modelId="{69FF26C5-BB19-7A4D-A733-8660FEB46DA6}" srcId="{E35774B4-2CD3-564E-8D1E-2E55ABA4EEF0}" destId="{F9CB024E-35A7-B34C-A60D-6FEB4AB7082F}" srcOrd="1" destOrd="0" parTransId="{377F3538-20F4-204D-8BD5-50C2FB23D102}" sibTransId="{83F728A1-C36C-844B-ACC7-70350ED91ACE}"/>
    <dgm:cxn modelId="{929A73C5-E9FC-204D-9E10-5979AD6CF1B3}" type="presOf" srcId="{736BFDF2-ED08-9247-BF3A-81495A987B33}" destId="{0234FC24-8B8F-0A4A-88E4-7CB81BA4CA96}" srcOrd="0" destOrd="0" presId="urn:microsoft.com/office/officeart/2005/8/layout/radial1"/>
    <dgm:cxn modelId="{6841B0D9-937C-4A48-83E3-C31CC92CA17D}" type="presOf" srcId="{756A5278-DBA9-6440-9461-6CC309136538}" destId="{F96C4F65-9A86-024C-B223-32F77A7045B3}" srcOrd="0" destOrd="0" presId="urn:microsoft.com/office/officeart/2005/8/layout/radial1"/>
    <dgm:cxn modelId="{85728BE9-2D74-FB4F-A5D1-DB869E2356DC}" type="presOf" srcId="{929DAED9-2673-BB45-BDA3-447086B4C48D}" destId="{AEBE4D1B-3F47-A24F-AA03-252D11651DC9}" srcOrd="0" destOrd="0" presId="urn:microsoft.com/office/officeart/2005/8/layout/radial1"/>
    <dgm:cxn modelId="{CDBA94EF-F9EE-8D47-A447-2475B5ADFA5D}" type="presOf" srcId="{736BFDF2-ED08-9247-BF3A-81495A987B33}" destId="{93680216-5970-EF42-B2F8-3F5F0091752A}" srcOrd="1" destOrd="0" presId="urn:microsoft.com/office/officeart/2005/8/layout/radial1"/>
    <dgm:cxn modelId="{033023F0-7557-644B-8ABB-5D1580080D3E}" type="presOf" srcId="{8D9570E4-8AE2-9D4C-8F79-8BA010D23FD9}" destId="{8A51EA0F-7926-B04B-AA13-8AEAF020B5E0}" srcOrd="1" destOrd="0" presId="urn:microsoft.com/office/officeart/2005/8/layout/radial1"/>
    <dgm:cxn modelId="{684517F2-2636-0247-A20C-D8D455869610}" type="presOf" srcId="{48AF75D1-A64E-F142-BEF2-BF7A3620331C}" destId="{28BC4632-CFCD-3641-9784-5B35CFE9C9F5}" srcOrd="0" destOrd="0" presId="urn:microsoft.com/office/officeart/2005/8/layout/radial1"/>
    <dgm:cxn modelId="{16972DF5-F96C-4AD2-967F-916927D0DEAC}" type="presOf" srcId="{75A53E33-0E40-4854-923D-E5643EE7B673}" destId="{798E4247-E04F-4073-8E43-96B9EC921287}" srcOrd="0" destOrd="0" presId="urn:microsoft.com/office/officeart/2005/8/layout/radial1"/>
    <dgm:cxn modelId="{7FC91FF6-2611-4748-8E29-67D30EBAD63A}" type="presOf" srcId="{E35774B4-2CD3-564E-8D1E-2E55ABA4EEF0}" destId="{9B2EBA1C-0270-6942-BBCC-51EE0D974760}" srcOrd="0" destOrd="0" presId="urn:microsoft.com/office/officeart/2005/8/layout/radial1"/>
    <dgm:cxn modelId="{CBECC1FB-8406-4F8A-A357-C633535652FF}" srcId="{48AF75D1-A64E-F142-BEF2-BF7A3620331C}" destId="{6766AC7E-91C2-442F-B54F-528F6472BB27}" srcOrd="2" destOrd="0" parTransId="{75A53E33-0E40-4854-923D-E5643EE7B673}" sibTransId="{C1467474-34B2-4D56-A1D7-E860BBC9ACC9}"/>
    <dgm:cxn modelId="{44C2B654-A712-F347-88F1-437404A110A0}" type="presParOf" srcId="{9B2EBA1C-0270-6942-BBCC-51EE0D974760}" destId="{28BC4632-CFCD-3641-9784-5B35CFE9C9F5}" srcOrd="0" destOrd="0" presId="urn:microsoft.com/office/officeart/2005/8/layout/radial1"/>
    <dgm:cxn modelId="{8C8A9D2D-FA21-C14C-816E-435BD7360888}" type="presParOf" srcId="{9B2EBA1C-0270-6942-BBCC-51EE0D974760}" destId="{5604EC5E-DA18-2646-B3E4-7C4F83DFFC71}" srcOrd="1" destOrd="0" presId="urn:microsoft.com/office/officeart/2005/8/layout/radial1"/>
    <dgm:cxn modelId="{90707D19-357D-D648-93A7-76B5AC013652}" type="presParOf" srcId="{5604EC5E-DA18-2646-B3E4-7C4F83DFFC71}" destId="{2BFFE6C6-AFFA-B240-A5D8-1E38B107C825}" srcOrd="0" destOrd="0" presId="urn:microsoft.com/office/officeart/2005/8/layout/radial1"/>
    <dgm:cxn modelId="{5247AE06-A245-1442-A5BE-8F105AD07AC7}" type="presParOf" srcId="{9B2EBA1C-0270-6942-BBCC-51EE0D974760}" destId="{F745AF02-573B-CA43-AD6D-0E9775212ECE}" srcOrd="2" destOrd="0" presId="urn:microsoft.com/office/officeart/2005/8/layout/radial1"/>
    <dgm:cxn modelId="{A58881D6-BC01-2F40-8FA0-0332A2382FBA}" type="presParOf" srcId="{9B2EBA1C-0270-6942-BBCC-51EE0D974760}" destId="{BE178267-3F89-8A44-A563-16CC8157C923}" srcOrd="3" destOrd="0" presId="urn:microsoft.com/office/officeart/2005/8/layout/radial1"/>
    <dgm:cxn modelId="{EBFF43B9-0F77-6041-B6FF-5965E59C973B}" type="presParOf" srcId="{BE178267-3F89-8A44-A563-16CC8157C923}" destId="{9D710988-DEAD-9E45-A127-E0767569CD2D}" srcOrd="0" destOrd="0" presId="urn:microsoft.com/office/officeart/2005/8/layout/radial1"/>
    <dgm:cxn modelId="{0F2876F7-A19D-6F4A-A188-AD5291FE571B}" type="presParOf" srcId="{9B2EBA1C-0270-6942-BBCC-51EE0D974760}" destId="{167D3BF0-2CF9-EE4F-AC69-173088E61A74}" srcOrd="4" destOrd="0" presId="urn:microsoft.com/office/officeart/2005/8/layout/radial1"/>
    <dgm:cxn modelId="{3D07C181-B787-4CF4-A689-DD47632B9CDD}" type="presParOf" srcId="{9B2EBA1C-0270-6942-BBCC-51EE0D974760}" destId="{798E4247-E04F-4073-8E43-96B9EC921287}" srcOrd="5" destOrd="0" presId="urn:microsoft.com/office/officeart/2005/8/layout/radial1"/>
    <dgm:cxn modelId="{5AC45B45-862B-4278-AFC7-0A1D38AD9F90}" type="presParOf" srcId="{798E4247-E04F-4073-8E43-96B9EC921287}" destId="{6CA925B9-9698-4C42-8337-263B1DDB7D39}" srcOrd="0" destOrd="0" presId="urn:microsoft.com/office/officeart/2005/8/layout/radial1"/>
    <dgm:cxn modelId="{C78F6300-D31B-4C6C-83CF-722CC91BEA42}" type="presParOf" srcId="{9B2EBA1C-0270-6942-BBCC-51EE0D974760}" destId="{7B4DA370-D524-47B5-8E50-CB0AF8C36A36}" srcOrd="6" destOrd="0" presId="urn:microsoft.com/office/officeart/2005/8/layout/radial1"/>
    <dgm:cxn modelId="{7FEA1723-9C3A-544B-A54B-FD3C1BD5D682}" type="presParOf" srcId="{9B2EBA1C-0270-6942-BBCC-51EE0D974760}" destId="{45EFC047-A4AD-4A41-B0D4-F070366BEA48}" srcOrd="7" destOrd="0" presId="urn:microsoft.com/office/officeart/2005/8/layout/radial1"/>
    <dgm:cxn modelId="{33F5EEF2-1429-3F4B-87C5-A01632DA07A9}" type="presParOf" srcId="{45EFC047-A4AD-4A41-B0D4-F070366BEA48}" destId="{8A51EA0F-7926-B04B-AA13-8AEAF020B5E0}" srcOrd="0" destOrd="0" presId="urn:microsoft.com/office/officeart/2005/8/layout/radial1"/>
    <dgm:cxn modelId="{20BE7463-6DBD-F748-A416-A94A474CE283}" type="presParOf" srcId="{9B2EBA1C-0270-6942-BBCC-51EE0D974760}" destId="{C090FB9B-8EA9-9949-9949-8C5984FF7A47}" srcOrd="8" destOrd="0" presId="urn:microsoft.com/office/officeart/2005/8/layout/radial1"/>
    <dgm:cxn modelId="{2F7A9E8D-C772-644C-A841-25CFAAD061B4}" type="presParOf" srcId="{9B2EBA1C-0270-6942-BBCC-51EE0D974760}" destId="{7D087E76-E2CB-4C4A-89B2-7A7A128F95F1}" srcOrd="9" destOrd="0" presId="urn:microsoft.com/office/officeart/2005/8/layout/radial1"/>
    <dgm:cxn modelId="{FB98CE4A-E027-7245-B4C0-EB060F25E515}" type="presParOf" srcId="{7D087E76-E2CB-4C4A-89B2-7A7A128F95F1}" destId="{5321305C-1D86-3D40-A72C-05446C984719}" srcOrd="0" destOrd="0" presId="urn:microsoft.com/office/officeart/2005/8/layout/radial1"/>
    <dgm:cxn modelId="{22030A91-3BD4-9444-885A-FB7B7B9E7400}" type="presParOf" srcId="{9B2EBA1C-0270-6942-BBCC-51EE0D974760}" destId="{97E24CEC-ADC5-D649-A9CC-FD22564DF74A}" srcOrd="10" destOrd="0" presId="urn:microsoft.com/office/officeart/2005/8/layout/radial1"/>
    <dgm:cxn modelId="{9B4381EF-8707-BE4D-966B-9BEF8BF8C133}" type="presParOf" srcId="{9B2EBA1C-0270-6942-BBCC-51EE0D974760}" destId="{C91FD5C3-55BE-1B41-A6A1-DA51CFE61CD5}" srcOrd="11" destOrd="0" presId="urn:microsoft.com/office/officeart/2005/8/layout/radial1"/>
    <dgm:cxn modelId="{DC1C6FC3-8E9E-E440-BEAC-EE175FD2A71F}" type="presParOf" srcId="{C91FD5C3-55BE-1B41-A6A1-DA51CFE61CD5}" destId="{3210F758-9011-F141-8DFC-79B6E6E5442D}" srcOrd="0" destOrd="0" presId="urn:microsoft.com/office/officeart/2005/8/layout/radial1"/>
    <dgm:cxn modelId="{9787FDB4-3A05-C141-9933-01E32BEA53BC}" type="presParOf" srcId="{9B2EBA1C-0270-6942-BBCC-51EE0D974760}" destId="{AEBE4D1B-3F47-A24F-AA03-252D11651DC9}" srcOrd="12" destOrd="0" presId="urn:microsoft.com/office/officeart/2005/8/layout/radial1"/>
    <dgm:cxn modelId="{BB3EF0DD-B8FF-4A40-96E9-C120EAD05C57}" type="presParOf" srcId="{9B2EBA1C-0270-6942-BBCC-51EE0D974760}" destId="{0234FC24-8B8F-0A4A-88E4-7CB81BA4CA96}" srcOrd="13" destOrd="0" presId="urn:microsoft.com/office/officeart/2005/8/layout/radial1"/>
    <dgm:cxn modelId="{F689E449-D2EB-FF42-ADDF-E507C2EDF95B}" type="presParOf" srcId="{0234FC24-8B8F-0A4A-88E4-7CB81BA4CA96}" destId="{93680216-5970-EF42-B2F8-3F5F0091752A}" srcOrd="0" destOrd="0" presId="urn:microsoft.com/office/officeart/2005/8/layout/radial1"/>
    <dgm:cxn modelId="{27545C6E-BE61-6940-B784-0118B413699F}" type="presParOf" srcId="{9B2EBA1C-0270-6942-BBCC-51EE0D974760}" destId="{41DA06A3-01D0-4C48-82E8-85F9C20E0AE7}" srcOrd="14" destOrd="0" presId="urn:microsoft.com/office/officeart/2005/8/layout/radial1"/>
    <dgm:cxn modelId="{74A29710-56BD-EB42-A9A3-703808EB0106}" type="presParOf" srcId="{9B2EBA1C-0270-6942-BBCC-51EE0D974760}" destId="{CBBF1B3D-E385-B541-9735-3DFDBF409182}" srcOrd="15" destOrd="0" presId="urn:microsoft.com/office/officeart/2005/8/layout/radial1"/>
    <dgm:cxn modelId="{C5506C8A-6825-2C41-A948-530141F38832}" type="presParOf" srcId="{CBBF1B3D-E385-B541-9735-3DFDBF409182}" destId="{5D086523-EB51-6D40-8927-C5A0CA259341}" srcOrd="0" destOrd="0" presId="urn:microsoft.com/office/officeart/2005/8/layout/radial1"/>
    <dgm:cxn modelId="{02381F31-1B8A-8848-98C0-3CC56AF586C7}" type="presParOf" srcId="{9B2EBA1C-0270-6942-BBCC-51EE0D974760}" destId="{F96C4F65-9A86-024C-B223-32F77A7045B3}" srcOrd="16" destOrd="0" presId="urn:microsoft.com/office/officeart/2005/8/layout/radial1"/>
  </dgm:cxnLst>
  <dgm:bg/>
  <dgm:whole>
    <a:ln>
      <a:noFill/>
    </a:ln>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FDB66C-E4E5-E943-94B2-8B9CF291597B}">
      <dsp:nvSpPr>
        <dsp:cNvPr id="0" name=""/>
        <dsp:cNvSpPr/>
      </dsp:nvSpPr>
      <dsp:spPr>
        <a:xfrm>
          <a:off x="946337" y="629603"/>
          <a:ext cx="2148703" cy="722578"/>
        </a:xfrm>
        <a:prstGeom prst="roundRect">
          <a:avLst/>
        </a:prstGeom>
        <a:solidFill>
          <a:srgbClr val="018476"/>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1066800">
            <a:lnSpc>
              <a:spcPct val="90000"/>
            </a:lnSpc>
            <a:spcBef>
              <a:spcPct val="0"/>
            </a:spcBef>
            <a:spcAft>
              <a:spcPct val="35000"/>
            </a:spcAft>
            <a:buNone/>
          </a:pPr>
          <a:r>
            <a:rPr lang="en-US" sz="2400" kern="1200" dirty="0">
              <a:latin typeface="Arial" panose="020B0604020202020204" pitchFamily="34" charset="0"/>
              <a:cs typeface="Arial" panose="020B0604020202020204" pitchFamily="34" charset="0"/>
            </a:rPr>
            <a:t>Branch</a:t>
          </a:r>
        </a:p>
      </dsp:txBody>
      <dsp:txXfrm>
        <a:off x="981610" y="664876"/>
        <a:ext cx="2078157" cy="652032"/>
      </dsp:txXfrm>
    </dsp:sp>
    <dsp:sp modelId="{467438CA-410A-4149-B4F0-7B0BC1EA22C3}">
      <dsp:nvSpPr>
        <dsp:cNvPr id="0" name=""/>
        <dsp:cNvSpPr/>
      </dsp:nvSpPr>
      <dsp:spPr>
        <a:xfrm rot="16155775">
          <a:off x="1942362" y="556866"/>
          <a:ext cx="145486" cy="0"/>
        </a:xfrm>
        <a:custGeom>
          <a:avLst/>
          <a:gdLst/>
          <a:ahLst/>
          <a:cxnLst/>
          <a:rect l="0" t="0" r="0" b="0"/>
          <a:pathLst>
            <a:path>
              <a:moveTo>
                <a:pt x="0" y="0"/>
              </a:moveTo>
              <a:lnTo>
                <a:pt x="145486" y="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E82A73FD-E5C4-AF42-A44C-E0BBAA237F43}">
      <dsp:nvSpPr>
        <dsp:cNvPr id="0" name=""/>
        <dsp:cNvSpPr/>
      </dsp:nvSpPr>
      <dsp:spPr>
        <a:xfrm>
          <a:off x="1288380" y="1"/>
          <a:ext cx="1445349" cy="484127"/>
        </a:xfrm>
        <a:prstGeom prst="roundRect">
          <a:avLst/>
        </a:prstGeom>
        <a:solidFill>
          <a:srgbClr val="D20071"/>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800100">
            <a:lnSpc>
              <a:spcPct val="90000"/>
            </a:lnSpc>
            <a:spcBef>
              <a:spcPct val="0"/>
            </a:spcBef>
            <a:spcAft>
              <a:spcPct val="35000"/>
            </a:spcAft>
            <a:buNone/>
          </a:pPr>
          <a:r>
            <a:rPr lang="en-US" sz="1800" kern="1200" dirty="0">
              <a:latin typeface="Arial" panose="020B0604020202020204" pitchFamily="34" charset="0"/>
              <a:cs typeface="Arial" panose="020B0604020202020204" pitchFamily="34" charset="0"/>
            </a:rPr>
            <a:t>Live events</a:t>
          </a:r>
        </a:p>
      </dsp:txBody>
      <dsp:txXfrm>
        <a:off x="1312013" y="23634"/>
        <a:ext cx="1398083" cy="436861"/>
      </dsp:txXfrm>
    </dsp:sp>
    <dsp:sp modelId="{13CB2D4B-AA3A-7142-8EEF-93D31822CDE0}">
      <dsp:nvSpPr>
        <dsp:cNvPr id="0" name=""/>
        <dsp:cNvSpPr/>
      </dsp:nvSpPr>
      <dsp:spPr>
        <a:xfrm rot="2480130">
          <a:off x="2389432" y="1463495"/>
          <a:ext cx="337074" cy="0"/>
        </a:xfrm>
        <a:custGeom>
          <a:avLst/>
          <a:gdLst/>
          <a:ahLst/>
          <a:cxnLst/>
          <a:rect l="0" t="0" r="0" b="0"/>
          <a:pathLst>
            <a:path>
              <a:moveTo>
                <a:pt x="0" y="0"/>
              </a:moveTo>
              <a:lnTo>
                <a:pt x="337074" y="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38F39A67-3B67-B84A-BA30-104941BE5EDB}">
      <dsp:nvSpPr>
        <dsp:cNvPr id="0" name=""/>
        <dsp:cNvSpPr/>
      </dsp:nvSpPr>
      <dsp:spPr>
        <a:xfrm>
          <a:off x="2114733" y="1574808"/>
          <a:ext cx="1689949" cy="484127"/>
        </a:xfrm>
        <a:prstGeom prst="roundRect">
          <a:avLst/>
        </a:prstGeom>
        <a:solidFill>
          <a:srgbClr val="F2861D"/>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800100">
            <a:lnSpc>
              <a:spcPct val="90000"/>
            </a:lnSpc>
            <a:spcBef>
              <a:spcPct val="0"/>
            </a:spcBef>
            <a:spcAft>
              <a:spcPct val="35000"/>
            </a:spcAft>
            <a:buNone/>
          </a:pPr>
          <a:r>
            <a:rPr lang="en-US" sz="1800" kern="1200" dirty="0">
              <a:latin typeface="Arial" panose="020B0604020202020204" pitchFamily="34" charset="0"/>
              <a:cs typeface="Arial" panose="020B0604020202020204" pitchFamily="34" charset="0"/>
            </a:rPr>
            <a:t>Corporate</a:t>
          </a:r>
        </a:p>
      </dsp:txBody>
      <dsp:txXfrm>
        <a:off x="2138366" y="1598441"/>
        <a:ext cx="1642683" cy="436861"/>
      </dsp:txXfrm>
    </dsp:sp>
    <dsp:sp modelId="{E83DC76E-5528-7E45-AF16-EC7361B87A33}">
      <dsp:nvSpPr>
        <dsp:cNvPr id="0" name=""/>
        <dsp:cNvSpPr/>
      </dsp:nvSpPr>
      <dsp:spPr>
        <a:xfrm rot="8399229">
          <a:off x="1284593" y="1463495"/>
          <a:ext cx="346252" cy="0"/>
        </a:xfrm>
        <a:custGeom>
          <a:avLst/>
          <a:gdLst/>
          <a:ahLst/>
          <a:cxnLst/>
          <a:rect l="0" t="0" r="0" b="0"/>
          <a:pathLst>
            <a:path>
              <a:moveTo>
                <a:pt x="0" y="0"/>
              </a:moveTo>
              <a:lnTo>
                <a:pt x="346252" y="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E2CF92B3-51F5-3948-A2DC-1A59039CA68D}">
      <dsp:nvSpPr>
        <dsp:cNvPr id="0" name=""/>
        <dsp:cNvSpPr/>
      </dsp:nvSpPr>
      <dsp:spPr>
        <a:xfrm>
          <a:off x="174723" y="1574808"/>
          <a:ext cx="1724100" cy="484127"/>
        </a:xfrm>
        <a:prstGeom prst="roundRect">
          <a:avLst/>
        </a:prstGeom>
        <a:solidFill>
          <a:srgbClr val="FFCD00"/>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640" tIns="40640" rIns="40640" bIns="40640" numCol="1" spcCol="1270" anchor="ctr" anchorCtr="0">
          <a:noAutofit/>
        </a:bodyPr>
        <a:lstStyle/>
        <a:p>
          <a:pPr marL="0" lvl="0" indent="0" algn="ctr" defTabSz="711200">
            <a:lnSpc>
              <a:spcPct val="90000"/>
            </a:lnSpc>
            <a:spcBef>
              <a:spcPct val="0"/>
            </a:spcBef>
            <a:spcAft>
              <a:spcPct val="35000"/>
            </a:spcAft>
            <a:buNone/>
          </a:pPr>
          <a:r>
            <a:rPr lang="en-US" sz="1600" kern="1200" dirty="0">
              <a:latin typeface="Arial" panose="020B0604020202020204" pitchFamily="34" charset="0"/>
              <a:cs typeface="Arial" panose="020B0604020202020204" pitchFamily="34" charset="0"/>
            </a:rPr>
            <a:t>Theatre/Venues</a:t>
          </a:r>
        </a:p>
      </dsp:txBody>
      <dsp:txXfrm>
        <a:off x="198356" y="1598441"/>
        <a:ext cx="1676834" cy="43686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FDB66C-E4E5-E943-94B2-8B9CF291597B}">
      <dsp:nvSpPr>
        <dsp:cNvPr id="0" name=""/>
        <dsp:cNvSpPr/>
      </dsp:nvSpPr>
      <dsp:spPr>
        <a:xfrm>
          <a:off x="946337" y="629603"/>
          <a:ext cx="2148703" cy="722578"/>
        </a:xfrm>
        <a:prstGeom prst="roundRect">
          <a:avLst/>
        </a:prstGeom>
        <a:solidFill>
          <a:srgbClr val="018476"/>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1066800">
            <a:lnSpc>
              <a:spcPct val="90000"/>
            </a:lnSpc>
            <a:spcBef>
              <a:spcPct val="0"/>
            </a:spcBef>
            <a:spcAft>
              <a:spcPct val="35000"/>
            </a:spcAft>
            <a:buNone/>
          </a:pPr>
          <a:r>
            <a:rPr lang="en-US" sz="2400" kern="1200" dirty="0">
              <a:latin typeface="Arial" panose="020B0604020202020204" pitchFamily="34" charset="0"/>
              <a:cs typeface="Arial" panose="020B0604020202020204" pitchFamily="34" charset="0"/>
            </a:rPr>
            <a:t>Branch</a:t>
          </a:r>
        </a:p>
      </dsp:txBody>
      <dsp:txXfrm>
        <a:off x="981610" y="664876"/>
        <a:ext cx="2078157" cy="652032"/>
      </dsp:txXfrm>
    </dsp:sp>
    <dsp:sp modelId="{467438CA-410A-4149-B4F0-7B0BC1EA22C3}">
      <dsp:nvSpPr>
        <dsp:cNvPr id="0" name=""/>
        <dsp:cNvSpPr/>
      </dsp:nvSpPr>
      <dsp:spPr>
        <a:xfrm rot="16155775">
          <a:off x="1942362" y="556866"/>
          <a:ext cx="145486" cy="0"/>
        </a:xfrm>
        <a:custGeom>
          <a:avLst/>
          <a:gdLst/>
          <a:ahLst/>
          <a:cxnLst/>
          <a:rect l="0" t="0" r="0" b="0"/>
          <a:pathLst>
            <a:path>
              <a:moveTo>
                <a:pt x="0" y="0"/>
              </a:moveTo>
              <a:lnTo>
                <a:pt x="145486" y="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E82A73FD-E5C4-AF42-A44C-E0BBAA237F43}">
      <dsp:nvSpPr>
        <dsp:cNvPr id="0" name=""/>
        <dsp:cNvSpPr/>
      </dsp:nvSpPr>
      <dsp:spPr>
        <a:xfrm>
          <a:off x="1288380" y="1"/>
          <a:ext cx="1445349" cy="484127"/>
        </a:xfrm>
        <a:prstGeom prst="roundRect">
          <a:avLst/>
        </a:prstGeom>
        <a:solidFill>
          <a:srgbClr val="D20071"/>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800100">
            <a:lnSpc>
              <a:spcPct val="90000"/>
            </a:lnSpc>
            <a:spcBef>
              <a:spcPct val="0"/>
            </a:spcBef>
            <a:spcAft>
              <a:spcPct val="35000"/>
            </a:spcAft>
            <a:buNone/>
          </a:pPr>
          <a:r>
            <a:rPr lang="en-US" sz="1800" kern="1200" dirty="0">
              <a:latin typeface="Arial" panose="020B0604020202020204" pitchFamily="34" charset="0"/>
              <a:cs typeface="Arial" panose="020B0604020202020204" pitchFamily="34" charset="0"/>
            </a:rPr>
            <a:t>Lighting</a:t>
          </a:r>
        </a:p>
      </dsp:txBody>
      <dsp:txXfrm>
        <a:off x="1312013" y="23634"/>
        <a:ext cx="1398083" cy="436861"/>
      </dsp:txXfrm>
    </dsp:sp>
    <dsp:sp modelId="{13CB2D4B-AA3A-7142-8EEF-93D31822CDE0}">
      <dsp:nvSpPr>
        <dsp:cNvPr id="0" name=""/>
        <dsp:cNvSpPr/>
      </dsp:nvSpPr>
      <dsp:spPr>
        <a:xfrm rot="2480130">
          <a:off x="2389432" y="1463495"/>
          <a:ext cx="337074" cy="0"/>
        </a:xfrm>
        <a:custGeom>
          <a:avLst/>
          <a:gdLst/>
          <a:ahLst/>
          <a:cxnLst/>
          <a:rect l="0" t="0" r="0" b="0"/>
          <a:pathLst>
            <a:path>
              <a:moveTo>
                <a:pt x="0" y="0"/>
              </a:moveTo>
              <a:lnTo>
                <a:pt x="337074" y="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38F39A67-3B67-B84A-BA30-104941BE5EDB}">
      <dsp:nvSpPr>
        <dsp:cNvPr id="0" name=""/>
        <dsp:cNvSpPr/>
      </dsp:nvSpPr>
      <dsp:spPr>
        <a:xfrm>
          <a:off x="2114733" y="1574808"/>
          <a:ext cx="1689949" cy="484127"/>
        </a:xfrm>
        <a:prstGeom prst="roundRect">
          <a:avLst/>
        </a:prstGeom>
        <a:solidFill>
          <a:srgbClr val="F2861D"/>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800100">
            <a:lnSpc>
              <a:spcPct val="90000"/>
            </a:lnSpc>
            <a:spcBef>
              <a:spcPct val="0"/>
            </a:spcBef>
            <a:spcAft>
              <a:spcPct val="35000"/>
            </a:spcAft>
            <a:buNone/>
          </a:pPr>
          <a:r>
            <a:rPr lang="en-US" sz="1800" kern="1200" dirty="0">
              <a:latin typeface="Arial" panose="020B0604020202020204" pitchFamily="34" charset="0"/>
              <a:cs typeface="Arial" panose="020B0604020202020204" pitchFamily="34" charset="0"/>
            </a:rPr>
            <a:t>Carpenters</a:t>
          </a:r>
        </a:p>
      </dsp:txBody>
      <dsp:txXfrm>
        <a:off x="2138366" y="1598441"/>
        <a:ext cx="1642683" cy="436861"/>
      </dsp:txXfrm>
    </dsp:sp>
    <dsp:sp modelId="{E83DC76E-5528-7E45-AF16-EC7361B87A33}">
      <dsp:nvSpPr>
        <dsp:cNvPr id="0" name=""/>
        <dsp:cNvSpPr/>
      </dsp:nvSpPr>
      <dsp:spPr>
        <a:xfrm rot="8399229">
          <a:off x="1284593" y="1463495"/>
          <a:ext cx="346252" cy="0"/>
        </a:xfrm>
        <a:custGeom>
          <a:avLst/>
          <a:gdLst/>
          <a:ahLst/>
          <a:cxnLst/>
          <a:rect l="0" t="0" r="0" b="0"/>
          <a:pathLst>
            <a:path>
              <a:moveTo>
                <a:pt x="0" y="0"/>
              </a:moveTo>
              <a:lnTo>
                <a:pt x="346252" y="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E2CF92B3-51F5-3948-A2DC-1A59039CA68D}">
      <dsp:nvSpPr>
        <dsp:cNvPr id="0" name=""/>
        <dsp:cNvSpPr/>
      </dsp:nvSpPr>
      <dsp:spPr>
        <a:xfrm>
          <a:off x="174723" y="1574808"/>
          <a:ext cx="1724100" cy="484127"/>
        </a:xfrm>
        <a:prstGeom prst="roundRect">
          <a:avLst/>
        </a:prstGeom>
        <a:solidFill>
          <a:srgbClr val="FFCD00"/>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800100">
            <a:lnSpc>
              <a:spcPct val="90000"/>
            </a:lnSpc>
            <a:spcBef>
              <a:spcPct val="0"/>
            </a:spcBef>
            <a:spcAft>
              <a:spcPct val="35000"/>
            </a:spcAft>
            <a:buNone/>
          </a:pPr>
          <a:r>
            <a:rPr lang="en-US" sz="1800" kern="1200" dirty="0">
              <a:latin typeface="Arial" panose="020B0604020202020204" pitchFamily="34" charset="0"/>
              <a:cs typeface="Arial" panose="020B0604020202020204" pitchFamily="34" charset="0"/>
            </a:rPr>
            <a:t>Sound</a:t>
          </a:r>
        </a:p>
      </dsp:txBody>
      <dsp:txXfrm>
        <a:off x="198356" y="1598441"/>
        <a:ext cx="1676834" cy="43686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FDB66C-E4E5-E943-94B2-8B9CF291597B}">
      <dsp:nvSpPr>
        <dsp:cNvPr id="0" name=""/>
        <dsp:cNvSpPr/>
      </dsp:nvSpPr>
      <dsp:spPr>
        <a:xfrm>
          <a:off x="946337" y="629603"/>
          <a:ext cx="2148703" cy="722578"/>
        </a:xfrm>
        <a:prstGeom prst="roundRect">
          <a:avLst/>
        </a:prstGeom>
        <a:solidFill>
          <a:srgbClr val="018476"/>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1066800">
            <a:lnSpc>
              <a:spcPct val="90000"/>
            </a:lnSpc>
            <a:spcBef>
              <a:spcPct val="0"/>
            </a:spcBef>
            <a:spcAft>
              <a:spcPct val="35000"/>
            </a:spcAft>
            <a:buNone/>
          </a:pPr>
          <a:r>
            <a:rPr lang="en-US" sz="2400" kern="1200" dirty="0">
              <a:latin typeface="Arial" panose="020B0604020202020204" pitchFamily="34" charset="0"/>
              <a:cs typeface="Arial" panose="020B0604020202020204" pitchFamily="34" charset="0"/>
            </a:rPr>
            <a:t>Branch</a:t>
          </a:r>
        </a:p>
      </dsp:txBody>
      <dsp:txXfrm>
        <a:off x="981610" y="664876"/>
        <a:ext cx="2078157" cy="652032"/>
      </dsp:txXfrm>
    </dsp:sp>
    <dsp:sp modelId="{467438CA-410A-4149-B4F0-7B0BC1EA22C3}">
      <dsp:nvSpPr>
        <dsp:cNvPr id="0" name=""/>
        <dsp:cNvSpPr/>
      </dsp:nvSpPr>
      <dsp:spPr>
        <a:xfrm rot="16155775">
          <a:off x="1942362" y="556866"/>
          <a:ext cx="145486" cy="0"/>
        </a:xfrm>
        <a:custGeom>
          <a:avLst/>
          <a:gdLst/>
          <a:ahLst/>
          <a:cxnLst/>
          <a:rect l="0" t="0" r="0" b="0"/>
          <a:pathLst>
            <a:path>
              <a:moveTo>
                <a:pt x="0" y="0"/>
              </a:moveTo>
              <a:lnTo>
                <a:pt x="145486" y="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E82A73FD-E5C4-AF42-A44C-E0BBAA237F43}">
      <dsp:nvSpPr>
        <dsp:cNvPr id="0" name=""/>
        <dsp:cNvSpPr/>
      </dsp:nvSpPr>
      <dsp:spPr>
        <a:xfrm>
          <a:off x="1288380" y="1"/>
          <a:ext cx="1445349" cy="484127"/>
        </a:xfrm>
        <a:prstGeom prst="roundRect">
          <a:avLst/>
        </a:prstGeom>
        <a:solidFill>
          <a:srgbClr val="D20071"/>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640" tIns="40640" rIns="40640" bIns="40640" numCol="1" spcCol="1270" anchor="ctr" anchorCtr="0">
          <a:noAutofit/>
        </a:bodyPr>
        <a:lstStyle/>
        <a:p>
          <a:pPr marL="0" lvl="0" indent="0" algn="ctr" defTabSz="711200">
            <a:lnSpc>
              <a:spcPct val="90000"/>
            </a:lnSpc>
            <a:spcBef>
              <a:spcPct val="0"/>
            </a:spcBef>
            <a:spcAft>
              <a:spcPct val="35000"/>
            </a:spcAft>
            <a:buNone/>
          </a:pPr>
          <a:r>
            <a:rPr lang="en-US" sz="1600" kern="1200" dirty="0">
              <a:latin typeface="Arial" panose="020B0604020202020204" pitchFamily="34" charset="0"/>
              <a:cs typeface="Arial" panose="020B0604020202020204" pitchFamily="34" charset="0"/>
            </a:rPr>
            <a:t>UK theatres</a:t>
          </a:r>
        </a:p>
      </dsp:txBody>
      <dsp:txXfrm>
        <a:off x="1312013" y="23634"/>
        <a:ext cx="1398083" cy="436861"/>
      </dsp:txXfrm>
    </dsp:sp>
    <dsp:sp modelId="{13CB2D4B-AA3A-7142-8EEF-93D31822CDE0}">
      <dsp:nvSpPr>
        <dsp:cNvPr id="0" name=""/>
        <dsp:cNvSpPr/>
      </dsp:nvSpPr>
      <dsp:spPr>
        <a:xfrm rot="2480130">
          <a:off x="2389432" y="1463495"/>
          <a:ext cx="337074" cy="0"/>
        </a:xfrm>
        <a:custGeom>
          <a:avLst/>
          <a:gdLst/>
          <a:ahLst/>
          <a:cxnLst/>
          <a:rect l="0" t="0" r="0" b="0"/>
          <a:pathLst>
            <a:path>
              <a:moveTo>
                <a:pt x="0" y="0"/>
              </a:moveTo>
              <a:lnTo>
                <a:pt x="337074" y="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38F39A67-3B67-B84A-BA30-104941BE5EDB}">
      <dsp:nvSpPr>
        <dsp:cNvPr id="0" name=""/>
        <dsp:cNvSpPr/>
      </dsp:nvSpPr>
      <dsp:spPr>
        <a:xfrm>
          <a:off x="2114733" y="1574808"/>
          <a:ext cx="1689949" cy="484127"/>
        </a:xfrm>
        <a:prstGeom prst="roundRect">
          <a:avLst/>
        </a:prstGeom>
        <a:solidFill>
          <a:srgbClr val="F2861D"/>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en-US" sz="1200" kern="1200" dirty="0">
              <a:latin typeface="Arial" panose="020B0604020202020204" pitchFamily="34" charset="0"/>
              <a:cs typeface="Arial" panose="020B0604020202020204" pitchFamily="34" charset="0"/>
            </a:rPr>
            <a:t>Indie art centres</a:t>
          </a:r>
          <a:br>
            <a:rPr lang="en-US" sz="1200" kern="1200" dirty="0">
              <a:latin typeface="Arial" panose="020B0604020202020204" pitchFamily="34" charset="0"/>
              <a:cs typeface="Arial" panose="020B0604020202020204" pitchFamily="34" charset="0"/>
            </a:rPr>
          </a:br>
          <a:r>
            <a:rPr lang="en-US" sz="1200" kern="1200" dirty="0">
              <a:latin typeface="Arial" panose="020B0604020202020204" pitchFamily="34" charset="0"/>
              <a:cs typeface="Arial" panose="020B0604020202020204" pitchFamily="34" charset="0"/>
            </a:rPr>
            <a:t>Cinemas</a:t>
          </a:r>
        </a:p>
      </dsp:txBody>
      <dsp:txXfrm>
        <a:off x="2138366" y="1598441"/>
        <a:ext cx="1642683" cy="436861"/>
      </dsp:txXfrm>
    </dsp:sp>
    <dsp:sp modelId="{E83DC76E-5528-7E45-AF16-EC7361B87A33}">
      <dsp:nvSpPr>
        <dsp:cNvPr id="0" name=""/>
        <dsp:cNvSpPr/>
      </dsp:nvSpPr>
      <dsp:spPr>
        <a:xfrm rot="8399229">
          <a:off x="1284593" y="1463495"/>
          <a:ext cx="346252" cy="0"/>
        </a:xfrm>
        <a:custGeom>
          <a:avLst/>
          <a:gdLst/>
          <a:ahLst/>
          <a:cxnLst/>
          <a:rect l="0" t="0" r="0" b="0"/>
          <a:pathLst>
            <a:path>
              <a:moveTo>
                <a:pt x="0" y="0"/>
              </a:moveTo>
              <a:lnTo>
                <a:pt x="346252" y="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E2CF92B3-51F5-3948-A2DC-1A59039CA68D}">
      <dsp:nvSpPr>
        <dsp:cNvPr id="0" name=""/>
        <dsp:cNvSpPr/>
      </dsp:nvSpPr>
      <dsp:spPr>
        <a:xfrm>
          <a:off x="174723" y="1574808"/>
          <a:ext cx="1724100" cy="484127"/>
        </a:xfrm>
        <a:prstGeom prst="roundRect">
          <a:avLst/>
        </a:prstGeom>
        <a:solidFill>
          <a:srgbClr val="FFCD00"/>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640" tIns="40640" rIns="40640" bIns="40640" numCol="1" spcCol="1270" anchor="ctr" anchorCtr="0">
          <a:noAutofit/>
        </a:bodyPr>
        <a:lstStyle/>
        <a:p>
          <a:pPr marL="0" lvl="0" indent="0" algn="ctr" defTabSz="711200">
            <a:lnSpc>
              <a:spcPct val="90000"/>
            </a:lnSpc>
            <a:spcBef>
              <a:spcPct val="0"/>
            </a:spcBef>
            <a:spcAft>
              <a:spcPct val="35000"/>
            </a:spcAft>
            <a:buNone/>
          </a:pPr>
          <a:r>
            <a:rPr lang="en-US" sz="1600" kern="1200" dirty="0">
              <a:latin typeface="Arial" panose="020B0604020202020204" pitchFamily="34" charset="0"/>
              <a:cs typeface="Arial" panose="020B0604020202020204" pitchFamily="34" charset="0"/>
            </a:rPr>
            <a:t>National houses</a:t>
          </a:r>
        </a:p>
      </dsp:txBody>
      <dsp:txXfrm>
        <a:off x="198356" y="1598441"/>
        <a:ext cx="1676834" cy="43686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BC4632-CFCD-3641-9784-5B35CFE9C9F5}">
      <dsp:nvSpPr>
        <dsp:cNvPr id="0" name=""/>
        <dsp:cNvSpPr/>
      </dsp:nvSpPr>
      <dsp:spPr>
        <a:xfrm>
          <a:off x="1437393" y="1351515"/>
          <a:ext cx="1104128" cy="1110765"/>
        </a:xfrm>
        <a:prstGeom prst="ellipse">
          <a:avLst/>
        </a:prstGeom>
        <a:solidFill>
          <a:srgbClr val="F1861B"/>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en-US" sz="1700" kern="1200" dirty="0">
              <a:solidFill>
                <a:schemeClr val="bg1"/>
              </a:solidFill>
              <a:latin typeface="Arial" panose="020B0604020202020204" pitchFamily="34" charset="0"/>
              <a:cs typeface="Arial" panose="020B0604020202020204" pitchFamily="34" charset="0"/>
            </a:rPr>
            <a:t>Branch</a:t>
          </a:r>
        </a:p>
      </dsp:txBody>
      <dsp:txXfrm>
        <a:off x="1599089" y="1514183"/>
        <a:ext cx="780736" cy="785429"/>
      </dsp:txXfrm>
    </dsp:sp>
    <dsp:sp modelId="{5604EC5E-DA18-2646-B3E4-7C4F83DFFC71}">
      <dsp:nvSpPr>
        <dsp:cNvPr id="0" name=""/>
        <dsp:cNvSpPr/>
      </dsp:nvSpPr>
      <dsp:spPr>
        <a:xfrm rot="16200000">
          <a:off x="1796012" y="1138624"/>
          <a:ext cx="386889" cy="38892"/>
        </a:xfrm>
        <a:custGeom>
          <a:avLst/>
          <a:gdLst/>
          <a:ahLst/>
          <a:cxnLst/>
          <a:rect l="0" t="0" r="0" b="0"/>
          <a:pathLst>
            <a:path>
              <a:moveTo>
                <a:pt x="0" y="19446"/>
              </a:moveTo>
              <a:lnTo>
                <a:pt x="386889" y="19446"/>
              </a:lnTo>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979785" y="1148398"/>
        <a:ext cx="19344" cy="19344"/>
      </dsp:txXfrm>
    </dsp:sp>
    <dsp:sp modelId="{F745AF02-573B-CA43-AD6D-0E9775212ECE}">
      <dsp:nvSpPr>
        <dsp:cNvPr id="0" name=""/>
        <dsp:cNvSpPr/>
      </dsp:nvSpPr>
      <dsp:spPr>
        <a:xfrm>
          <a:off x="1466370" y="-75100"/>
          <a:ext cx="1046174" cy="1039726"/>
        </a:xfrm>
        <a:prstGeom prst="ellipse">
          <a:avLst/>
        </a:prstGeom>
        <a:solidFill>
          <a:srgbClr val="D30071"/>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dirty="0">
              <a:solidFill>
                <a:schemeClr val="bg1"/>
              </a:solidFill>
              <a:latin typeface="Arial" panose="020B0604020202020204" pitchFamily="34" charset="0"/>
              <a:cs typeface="Arial" panose="020B0604020202020204" pitchFamily="34" charset="0"/>
            </a:rPr>
            <a:t>Research</a:t>
          </a:r>
        </a:p>
      </dsp:txBody>
      <dsp:txXfrm>
        <a:off x="1619579" y="77164"/>
        <a:ext cx="739756" cy="735198"/>
      </dsp:txXfrm>
    </dsp:sp>
    <dsp:sp modelId="{BE178267-3F89-8A44-A563-16CC8157C923}">
      <dsp:nvSpPr>
        <dsp:cNvPr id="0" name=""/>
        <dsp:cNvSpPr/>
      </dsp:nvSpPr>
      <dsp:spPr>
        <a:xfrm rot="18900000">
          <a:off x="2324326" y="1359107"/>
          <a:ext cx="386952" cy="38892"/>
        </a:xfrm>
        <a:custGeom>
          <a:avLst/>
          <a:gdLst/>
          <a:ahLst/>
          <a:cxnLst/>
          <a:rect l="0" t="0" r="0" b="0"/>
          <a:pathLst>
            <a:path>
              <a:moveTo>
                <a:pt x="0" y="19446"/>
              </a:moveTo>
              <a:lnTo>
                <a:pt x="386952" y="19446"/>
              </a:lnTo>
            </a:path>
          </a:pathLst>
        </a:custGeom>
        <a:noFill/>
        <a:ln w="9525" cap="flat" cmpd="sng" algn="ctr">
          <a:solidFill>
            <a:srgbClr val="28292B"/>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508128" y="1368880"/>
        <a:ext cx="19347" cy="19347"/>
      </dsp:txXfrm>
    </dsp:sp>
    <dsp:sp modelId="{167D3BF0-2CF9-EE4F-AC69-173088E61A74}">
      <dsp:nvSpPr>
        <dsp:cNvPr id="0" name=""/>
        <dsp:cNvSpPr/>
      </dsp:nvSpPr>
      <dsp:spPr>
        <a:xfrm>
          <a:off x="2500256" y="353149"/>
          <a:ext cx="1046174" cy="1039726"/>
        </a:xfrm>
        <a:prstGeom prst="ellipse">
          <a:avLst/>
        </a:prstGeom>
        <a:solidFill>
          <a:srgbClr val="D30071"/>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a:solidFill>
                <a:schemeClr val="bg1"/>
              </a:solidFill>
              <a:latin typeface="Arial" panose="020B0604020202020204" pitchFamily="34" charset="0"/>
              <a:cs typeface="Arial" panose="020B0604020202020204" pitchFamily="34" charset="0"/>
            </a:rPr>
            <a:t>Comms</a:t>
          </a:r>
          <a:endParaRPr lang="en-US" sz="1600" kern="1200" dirty="0">
            <a:solidFill>
              <a:schemeClr val="bg1"/>
            </a:solidFill>
            <a:latin typeface="Arial" panose="020B0604020202020204" pitchFamily="34" charset="0"/>
            <a:cs typeface="Arial" panose="020B0604020202020204" pitchFamily="34" charset="0"/>
          </a:endParaRPr>
        </a:p>
      </dsp:txBody>
      <dsp:txXfrm>
        <a:off x="2653465" y="505413"/>
        <a:ext cx="739756" cy="735198"/>
      </dsp:txXfrm>
    </dsp:sp>
    <dsp:sp modelId="{798E4247-E04F-4073-8E43-96B9EC921287}">
      <dsp:nvSpPr>
        <dsp:cNvPr id="0" name=""/>
        <dsp:cNvSpPr/>
      </dsp:nvSpPr>
      <dsp:spPr>
        <a:xfrm rot="57280">
          <a:off x="2541418" y="1899909"/>
          <a:ext cx="391268" cy="38892"/>
        </a:xfrm>
        <a:custGeom>
          <a:avLst/>
          <a:gdLst/>
          <a:ahLst/>
          <a:cxnLst/>
          <a:rect l="0" t="0" r="0" b="0"/>
          <a:pathLst>
            <a:path>
              <a:moveTo>
                <a:pt x="0" y="19446"/>
              </a:moveTo>
              <a:lnTo>
                <a:pt x="391268" y="19446"/>
              </a:lnTo>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727271" y="1909574"/>
        <a:ext cx="19563" cy="19563"/>
      </dsp:txXfrm>
    </dsp:sp>
    <dsp:sp modelId="{7B4DA370-D524-47B5-8E50-CB0AF8C36A36}">
      <dsp:nvSpPr>
        <dsp:cNvPr id="0" name=""/>
        <dsp:cNvSpPr/>
      </dsp:nvSpPr>
      <dsp:spPr>
        <a:xfrm>
          <a:off x="2932586" y="1411468"/>
          <a:ext cx="1046174" cy="1039726"/>
        </a:xfrm>
        <a:prstGeom prst="ellipse">
          <a:avLst/>
        </a:prstGeom>
        <a:solidFill>
          <a:srgbClr val="088375"/>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dirty="0">
              <a:solidFill>
                <a:schemeClr val="bg1"/>
              </a:solidFill>
              <a:latin typeface="Arial" panose="020B0604020202020204" pitchFamily="34" charset="0"/>
              <a:cs typeface="Arial" panose="020B0604020202020204" pitchFamily="34" charset="0"/>
            </a:rPr>
            <a:t>Organiser</a:t>
          </a:r>
        </a:p>
      </dsp:txBody>
      <dsp:txXfrm>
        <a:off x="3085795" y="1563732"/>
        <a:ext cx="739756" cy="735198"/>
      </dsp:txXfrm>
    </dsp:sp>
    <dsp:sp modelId="{45EFC047-A4AD-4A41-B0D4-F070366BEA48}">
      <dsp:nvSpPr>
        <dsp:cNvPr id="0" name=""/>
        <dsp:cNvSpPr/>
      </dsp:nvSpPr>
      <dsp:spPr>
        <a:xfrm rot="2700000">
          <a:off x="2324326" y="2415796"/>
          <a:ext cx="386952" cy="38892"/>
        </a:xfrm>
        <a:custGeom>
          <a:avLst/>
          <a:gdLst/>
          <a:ahLst/>
          <a:cxnLst/>
          <a:rect l="0" t="0" r="0" b="0"/>
          <a:pathLst>
            <a:path>
              <a:moveTo>
                <a:pt x="0" y="19446"/>
              </a:moveTo>
              <a:lnTo>
                <a:pt x="386952" y="19446"/>
              </a:lnTo>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508128" y="2425569"/>
        <a:ext cx="19347" cy="19347"/>
      </dsp:txXfrm>
    </dsp:sp>
    <dsp:sp modelId="{C090FB9B-8EA9-9949-9949-8C5984FF7A47}">
      <dsp:nvSpPr>
        <dsp:cNvPr id="0" name=""/>
        <dsp:cNvSpPr/>
      </dsp:nvSpPr>
      <dsp:spPr>
        <a:xfrm>
          <a:off x="2500256" y="2420921"/>
          <a:ext cx="1046174" cy="1039726"/>
        </a:xfrm>
        <a:prstGeom prst="ellipse">
          <a:avLst/>
        </a:prstGeom>
        <a:solidFill>
          <a:srgbClr val="088375"/>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dirty="0">
              <a:solidFill>
                <a:schemeClr val="bg1"/>
              </a:solidFill>
              <a:latin typeface="Arial" panose="020B0604020202020204" pitchFamily="34" charset="0"/>
              <a:cs typeface="Arial" panose="020B0604020202020204" pitchFamily="34" charset="0"/>
            </a:rPr>
            <a:t>Negotiation officer</a:t>
          </a:r>
        </a:p>
      </dsp:txBody>
      <dsp:txXfrm>
        <a:off x="2653465" y="2573185"/>
        <a:ext cx="739756" cy="735198"/>
      </dsp:txXfrm>
    </dsp:sp>
    <dsp:sp modelId="{7D087E76-E2CB-4C4A-89B2-7A7A128F95F1}">
      <dsp:nvSpPr>
        <dsp:cNvPr id="0" name=""/>
        <dsp:cNvSpPr/>
      </dsp:nvSpPr>
      <dsp:spPr>
        <a:xfrm rot="5400000">
          <a:off x="1796012" y="2636279"/>
          <a:ext cx="386889" cy="38892"/>
        </a:xfrm>
        <a:custGeom>
          <a:avLst/>
          <a:gdLst/>
          <a:ahLst/>
          <a:cxnLst/>
          <a:rect l="0" t="0" r="0" b="0"/>
          <a:pathLst>
            <a:path>
              <a:moveTo>
                <a:pt x="0" y="19446"/>
              </a:moveTo>
              <a:lnTo>
                <a:pt x="386889" y="19446"/>
              </a:lnTo>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979785" y="2646054"/>
        <a:ext cx="19344" cy="19344"/>
      </dsp:txXfrm>
    </dsp:sp>
    <dsp:sp modelId="{97E24CEC-ADC5-D649-A9CC-FD22564DF74A}">
      <dsp:nvSpPr>
        <dsp:cNvPr id="0" name=""/>
        <dsp:cNvSpPr/>
      </dsp:nvSpPr>
      <dsp:spPr>
        <a:xfrm>
          <a:off x="1466370" y="2849171"/>
          <a:ext cx="1046174" cy="1039726"/>
        </a:xfrm>
        <a:prstGeom prst="ellipse">
          <a:avLst/>
        </a:prstGeom>
        <a:solidFill>
          <a:srgbClr val="FFCD0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dirty="0">
              <a:solidFill>
                <a:schemeClr val="bg1"/>
              </a:solidFill>
              <a:latin typeface="Arial" panose="020B0604020202020204" pitchFamily="34" charset="0"/>
              <a:cs typeface="Arial" panose="020B0604020202020204" pitchFamily="34" charset="0"/>
            </a:rPr>
            <a:t>Education</a:t>
          </a:r>
        </a:p>
      </dsp:txBody>
      <dsp:txXfrm>
        <a:off x="1619579" y="3001435"/>
        <a:ext cx="739756" cy="735198"/>
      </dsp:txXfrm>
    </dsp:sp>
    <dsp:sp modelId="{C91FD5C3-55BE-1B41-A6A1-DA51CFE61CD5}">
      <dsp:nvSpPr>
        <dsp:cNvPr id="0" name=""/>
        <dsp:cNvSpPr/>
      </dsp:nvSpPr>
      <dsp:spPr>
        <a:xfrm rot="8100000">
          <a:off x="1267636" y="2415796"/>
          <a:ext cx="386952" cy="38892"/>
        </a:xfrm>
        <a:custGeom>
          <a:avLst/>
          <a:gdLst/>
          <a:ahLst/>
          <a:cxnLst/>
          <a:rect l="0" t="0" r="0" b="0"/>
          <a:pathLst>
            <a:path>
              <a:moveTo>
                <a:pt x="0" y="19446"/>
              </a:moveTo>
              <a:lnTo>
                <a:pt x="386952" y="19446"/>
              </a:lnTo>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1451439" y="2425569"/>
        <a:ext cx="19347" cy="19347"/>
      </dsp:txXfrm>
    </dsp:sp>
    <dsp:sp modelId="{AEBE4D1B-3F47-A24F-AA03-252D11651DC9}">
      <dsp:nvSpPr>
        <dsp:cNvPr id="0" name=""/>
        <dsp:cNvSpPr/>
      </dsp:nvSpPr>
      <dsp:spPr>
        <a:xfrm>
          <a:off x="432484" y="2420921"/>
          <a:ext cx="1046174" cy="1039726"/>
        </a:xfrm>
        <a:prstGeom prst="ellipse">
          <a:avLst/>
        </a:prstGeom>
        <a:solidFill>
          <a:srgbClr val="F2861B"/>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dirty="0">
              <a:solidFill>
                <a:schemeClr val="bg1"/>
              </a:solidFill>
              <a:latin typeface="Arial" panose="020B0604020202020204" pitchFamily="34" charset="0"/>
              <a:cs typeface="Arial" panose="020B0604020202020204" pitchFamily="34" charset="0"/>
            </a:rPr>
            <a:t>Networks</a:t>
          </a:r>
        </a:p>
      </dsp:txBody>
      <dsp:txXfrm>
        <a:off x="585693" y="2573185"/>
        <a:ext cx="739756" cy="735198"/>
      </dsp:txXfrm>
    </dsp:sp>
    <dsp:sp modelId="{0234FC24-8B8F-0A4A-88E4-7CB81BA4CA96}">
      <dsp:nvSpPr>
        <dsp:cNvPr id="0" name=""/>
        <dsp:cNvSpPr/>
      </dsp:nvSpPr>
      <dsp:spPr>
        <a:xfrm rot="10800000">
          <a:off x="1050408" y="1887452"/>
          <a:ext cx="386984" cy="38892"/>
        </a:xfrm>
        <a:custGeom>
          <a:avLst/>
          <a:gdLst/>
          <a:ahLst/>
          <a:cxnLst/>
          <a:rect l="0" t="0" r="0" b="0"/>
          <a:pathLst>
            <a:path>
              <a:moveTo>
                <a:pt x="0" y="19446"/>
              </a:moveTo>
              <a:lnTo>
                <a:pt x="386984" y="19446"/>
              </a:lnTo>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1234226" y="1897223"/>
        <a:ext cx="19349" cy="19349"/>
      </dsp:txXfrm>
    </dsp:sp>
    <dsp:sp modelId="{41DA06A3-01D0-4C48-82E8-85F9C20E0AE7}">
      <dsp:nvSpPr>
        <dsp:cNvPr id="0" name=""/>
        <dsp:cNvSpPr/>
      </dsp:nvSpPr>
      <dsp:spPr>
        <a:xfrm>
          <a:off x="4234" y="1387035"/>
          <a:ext cx="1046174" cy="1039726"/>
        </a:xfrm>
        <a:prstGeom prst="ellipse">
          <a:avLst/>
        </a:prstGeom>
        <a:solidFill>
          <a:srgbClr val="F2861B"/>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dirty="0">
              <a:solidFill>
                <a:schemeClr val="bg1"/>
              </a:solidFill>
              <a:latin typeface="Arial" panose="020B0604020202020204" pitchFamily="34" charset="0"/>
              <a:cs typeface="Arial" panose="020B0604020202020204" pitchFamily="34" charset="0"/>
            </a:rPr>
            <a:t>MCC</a:t>
          </a:r>
        </a:p>
      </dsp:txBody>
      <dsp:txXfrm>
        <a:off x="157443" y="1539299"/>
        <a:ext cx="739756" cy="735198"/>
      </dsp:txXfrm>
    </dsp:sp>
    <dsp:sp modelId="{CBBF1B3D-E385-B541-9735-3DFDBF409182}">
      <dsp:nvSpPr>
        <dsp:cNvPr id="0" name=""/>
        <dsp:cNvSpPr/>
      </dsp:nvSpPr>
      <dsp:spPr>
        <a:xfrm rot="13500000">
          <a:off x="1267636" y="1359107"/>
          <a:ext cx="386952" cy="38892"/>
        </a:xfrm>
        <a:custGeom>
          <a:avLst/>
          <a:gdLst/>
          <a:ahLst/>
          <a:cxnLst/>
          <a:rect l="0" t="0" r="0" b="0"/>
          <a:pathLst>
            <a:path>
              <a:moveTo>
                <a:pt x="0" y="19446"/>
              </a:moveTo>
              <a:lnTo>
                <a:pt x="386952" y="19446"/>
              </a:lnTo>
            </a:path>
          </a:pathLst>
        </a:custGeom>
        <a:noFill/>
        <a:ln w="9525" cap="flat" cmpd="sng" algn="ctr">
          <a:solidFill>
            <a:srgbClr val="28292B"/>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1451439" y="1368880"/>
        <a:ext cx="19347" cy="19347"/>
      </dsp:txXfrm>
    </dsp:sp>
    <dsp:sp modelId="{F96C4F65-9A86-024C-B223-32F77A7045B3}">
      <dsp:nvSpPr>
        <dsp:cNvPr id="0" name=""/>
        <dsp:cNvSpPr/>
      </dsp:nvSpPr>
      <dsp:spPr>
        <a:xfrm>
          <a:off x="432484" y="353149"/>
          <a:ext cx="1046174" cy="1039726"/>
        </a:xfrm>
        <a:prstGeom prst="ellipse">
          <a:avLst/>
        </a:prstGeom>
        <a:solidFill>
          <a:srgbClr val="D30071"/>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dirty="0">
              <a:solidFill>
                <a:schemeClr val="bg1"/>
              </a:solidFill>
              <a:latin typeface="Arial" panose="020B0604020202020204" pitchFamily="34" charset="0"/>
              <a:cs typeface="Arial" panose="020B0604020202020204" pitchFamily="34" charset="0"/>
            </a:rPr>
            <a:t>Legal</a:t>
          </a:r>
        </a:p>
      </dsp:txBody>
      <dsp:txXfrm>
        <a:off x="585693" y="505413"/>
        <a:ext cx="739756" cy="735198"/>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Prospect">
      <a:dk1>
        <a:sysClr val="windowText" lastClr="000000"/>
      </a:dk1>
      <a:lt1>
        <a:sysClr val="window" lastClr="FFFFFF"/>
      </a:lt1>
      <a:dk2>
        <a:srgbClr val="1F497D"/>
      </a:dk2>
      <a:lt2>
        <a:srgbClr val="EEECE1"/>
      </a:lt2>
      <a:accent1>
        <a:srgbClr val="003366"/>
      </a:accent1>
      <a:accent2>
        <a:srgbClr val="5DA1CE"/>
      </a:accent2>
      <a:accent3>
        <a:srgbClr val="68246D"/>
      </a:accent3>
      <a:accent4>
        <a:srgbClr val="FF9900"/>
      </a:accent4>
      <a:accent5>
        <a:srgbClr val="FF6600"/>
      </a:accent5>
      <a:accent6>
        <a:srgbClr val="99990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ecf5486-e989-4379-bfee-e9488933998c">
      <Terms xmlns="http://schemas.microsoft.com/office/infopath/2007/PartnerControls"/>
    </lcf76f155ced4ddcb4097134ff3c332f>
    <TaxCatchAll xmlns="95c4e850-32b5-4d18-96f2-9b7a5c16f8c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GostTitle.XSL" StyleName="GOST - Title Sort"/>
</file>

<file path=customXml/item4.xml><?xml version="1.0" encoding="utf-8"?>
<ct:contentTypeSchema xmlns:ct="http://schemas.microsoft.com/office/2006/metadata/contentType" xmlns:ma="http://schemas.microsoft.com/office/2006/metadata/properties/metaAttributes" ct:_="" ma:_="" ma:contentTypeName="Document" ma:contentTypeID="0x010100D8D7AC766A08B146B6390D5D437781FB" ma:contentTypeVersion="19" ma:contentTypeDescription="Create a new document." ma:contentTypeScope="" ma:versionID="d5f17128a432b65fc8aa92700b0fa4dd">
  <xsd:schema xmlns:xsd="http://www.w3.org/2001/XMLSchema" xmlns:xs="http://www.w3.org/2001/XMLSchema" xmlns:p="http://schemas.microsoft.com/office/2006/metadata/properties" xmlns:ns2="0ecf5486-e989-4379-bfee-e9488933998c" xmlns:ns3="95c4e850-32b5-4d18-96f2-9b7a5c16f8c4" targetNamespace="http://schemas.microsoft.com/office/2006/metadata/properties" ma:root="true" ma:fieldsID="a26d77bebca3477cfdc982135ab9a3b6" ns2:_="" ns3:_="">
    <xsd:import namespace="0ecf5486-e989-4379-bfee-e9488933998c"/>
    <xsd:import namespace="95c4e850-32b5-4d18-96f2-9b7a5c16f8c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BillingMetadata"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cf5486-e989-4379-bfee-e948893399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db10955-4951-4066-b3c1-96eb136e60ed" ma:termSetId="09814cd3-568e-fe90-9814-8d621ff8fb84" ma:anchorId="fba54fb3-c3e1-fe81-a776-ca4b69148c4d" ma:open="true" ma:isKeyword="false">
      <xsd:complexType>
        <xsd:sequence>
          <xsd:element ref="pc:Terms" minOccurs="0" maxOccurs="1"/>
        </xsd:sequence>
      </xsd:complexType>
    </xsd:element>
    <xsd:element name="MediaServiceBillingMetadata" ma:index="25" nillable="true" ma:displayName="MediaServiceBillingMetadata" ma:hidden="true" ma:internalName="MediaServiceBillingMetadata" ma:readOnly="true">
      <xsd:simpleType>
        <xsd:restriction base="dms:Note"/>
      </xsd:simpleType>
    </xsd:element>
    <xsd:element name="MediaServiceLocation" ma:index="26"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5c4e850-32b5-4d18-96f2-9b7a5c16f8c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88009270-4462-4200-a448-d84ec13952d8}" ma:internalName="TaxCatchAll" ma:showField="CatchAllData" ma:web="95c4e850-32b5-4d18-96f2-9b7a5c16f8c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73E178B-7B9F-438D-80AF-507FDAC7EE01}">
  <ds:schemaRefs>
    <ds:schemaRef ds:uri="http://schemas.microsoft.com/office/2006/metadata/properties"/>
    <ds:schemaRef ds:uri="http://schemas.microsoft.com/office/infopath/2007/PartnerControls"/>
    <ds:schemaRef ds:uri="0ecf5486-e989-4379-bfee-e9488933998c"/>
    <ds:schemaRef ds:uri="95c4e850-32b5-4d18-96f2-9b7a5c16f8c4"/>
  </ds:schemaRefs>
</ds:datastoreItem>
</file>

<file path=customXml/itemProps2.xml><?xml version="1.0" encoding="utf-8"?>
<ds:datastoreItem xmlns:ds="http://schemas.openxmlformats.org/officeDocument/2006/customXml" ds:itemID="{A4A8589A-19FE-4922-BF04-4A38C5A0386C}">
  <ds:schemaRefs>
    <ds:schemaRef ds:uri="http://schemas.microsoft.com/sharepoint/v3/contenttype/forms"/>
  </ds:schemaRefs>
</ds:datastoreItem>
</file>

<file path=customXml/itemProps3.xml><?xml version="1.0" encoding="utf-8"?>
<ds:datastoreItem xmlns:ds="http://schemas.openxmlformats.org/officeDocument/2006/customXml" ds:itemID="{96FB27F0-9B78-4D64-9296-03C3C78210EF}">
  <ds:schemaRefs>
    <ds:schemaRef ds:uri="http://schemas.openxmlformats.org/officeDocument/2006/bibliography"/>
  </ds:schemaRefs>
</ds:datastoreItem>
</file>

<file path=customXml/itemProps4.xml><?xml version="1.0" encoding="utf-8"?>
<ds:datastoreItem xmlns:ds="http://schemas.openxmlformats.org/officeDocument/2006/customXml" ds:itemID="{0CF8B3AA-432D-4D09-874B-438C2CDF31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cf5486-e989-4379-bfee-e9488933998c"/>
    <ds:schemaRef ds:uri="95c4e850-32b5-4d18-96f2-9b7a5c16f8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briefing</Template>
  <TotalTime>26</TotalTime>
  <Pages>36</Pages>
  <Words>9604</Words>
  <Characters>54749</Characters>
  <Application>Microsoft Office Word</Application>
  <DocSecurity>0</DocSecurity>
  <Lines>456</Lines>
  <Paragraphs>128</Paragraphs>
  <ScaleCrop>false</ScaleCrop>
  <Company/>
  <LinksUpToDate>false</LinksUpToDate>
  <CharactersWithSpaces>64225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creator>Microsoft Office User</dc:creator>
  <cp:lastModifiedBy>Martin Roberts</cp:lastModifiedBy>
  <cp:revision>15</cp:revision>
  <cp:lastPrinted>2020-09-24T10:35:00Z</cp:lastPrinted>
  <dcterms:created xsi:type="dcterms:W3CDTF">2025-07-30T11:20:00Z</dcterms:created>
  <dcterms:modified xsi:type="dcterms:W3CDTF">2025-10-10T12:13:00Z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477836120</vt:i4>
  </property>
  <property fmtid="{D5CDD505-2E9C-101B-9397-08002B2CF9AE}" pid="3" name="_NewReviewCycle">
    <vt:lpwstr/>
  </property>
  <property fmtid="{D5CDD505-2E9C-101B-9397-08002B2CF9AE}" pid="4" name="_EmailSubject">
    <vt:lpwstr>Updates for the new library resource area - Reps part 1 BECTU </vt:lpwstr>
  </property>
  <property fmtid="{D5CDD505-2E9C-101B-9397-08002B2CF9AE}" pid="5" name="_AuthorEmail">
    <vt:lpwstr>Kathryn.Sharratt@prospect.org.uk</vt:lpwstr>
  </property>
  <property fmtid="{D5CDD505-2E9C-101B-9397-08002B2CF9AE}" pid="6" name="_AuthorEmailDisplayName">
    <vt:lpwstr>Kathryn Sharratt</vt:lpwstr>
  </property>
  <property fmtid="{D5CDD505-2E9C-101B-9397-08002B2CF9AE}" pid="7" name="_PreviousAdHocReviewCycleID">
    <vt:i4>-720211677</vt:i4>
  </property>
  <property fmtid="{D5CDD505-2E9C-101B-9397-08002B2CF9AE}" pid="8" name="_ReviewingToolsShownOnce">
    <vt:lpwstr/>
  </property>
  <property fmtid="{D5CDD505-2E9C-101B-9397-08002B2CF9AE}" pid="9" name="ContentTypeId">
    <vt:lpwstr>0x010100D8D7AC766A08B146B6390D5D437781FB</vt:lpwstr>
  </property>
  <property fmtid="{D5CDD505-2E9C-101B-9397-08002B2CF9AE}" pid="10" name="MediaServiceImageTags">
    <vt:lpwstr/>
  </property>
</Properties>
</file>